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AA4" w:rsidRDefault="00E97E2B" w:rsidP="00D92D5D">
      <w:pPr>
        <w:jc w:val="center"/>
      </w:pPr>
      <w:r w:rsidRPr="00646311">
        <w:rPr>
          <w:rFonts w:ascii="Segoe UI" w:hAnsi="Segoe UI" w:cs="Segoe UI"/>
          <w:noProof/>
          <w:color w:val="444444"/>
          <w:sz w:val="20"/>
          <w:szCs w:val="20"/>
        </w:rPr>
        <w:drawing>
          <wp:inline distT="0" distB="0" distL="0" distR="0" wp14:anchorId="6E92EB96" wp14:editId="1564C864">
            <wp:extent cx="2505075" cy="638175"/>
            <wp:effectExtent l="0" t="0" r="9525" b="9525"/>
            <wp:docPr id="2" name="Picture 2" descr="CWM TAF MORGANNWG_University Health Board 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WM TAF MORGANNWG_University Health Board BLAC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AA4" w:rsidRDefault="00CE0AA4" w:rsidP="00D92D5D">
      <w:pPr>
        <w:jc w:val="center"/>
        <w:rPr>
          <w:b/>
        </w:rPr>
      </w:pPr>
    </w:p>
    <w:p w:rsidR="00CE0AA4" w:rsidRDefault="00CE0AA4" w:rsidP="00D92D5D">
      <w:pPr>
        <w:jc w:val="center"/>
        <w:rPr>
          <w:b/>
        </w:rPr>
      </w:pPr>
      <w:smartTag w:uri="urn:schemas-microsoft-com:office:smarttags" w:element="PlaceName">
        <w:smartTag w:uri="urn:schemas-microsoft-com:office:smarttags" w:element="PlaceType">
          <w:smartTag w:uri="urn:schemas-microsoft-com:office:smarttags" w:element="place">
            <w:r>
              <w:rPr>
                <w:b/>
              </w:rPr>
              <w:t>CWM</w:t>
            </w:r>
          </w:smartTag>
          <w:r>
            <w:rPr>
              <w:b/>
            </w:rPr>
            <w:t xml:space="preserve"> </w:t>
          </w:r>
          <w:smartTag w:uri="urn:schemas-microsoft-com:office:smarttags" w:element="PlaceType">
            <w:smartTag w:uri="urn:schemas-microsoft-com:office:smarttags" w:element="PlaceName">
              <w:r>
                <w:rPr>
                  <w:b/>
                </w:rPr>
                <w:t>TAF</w:t>
              </w:r>
            </w:smartTag>
          </w:smartTag>
          <w:r>
            <w:rPr>
              <w:b/>
            </w:rPr>
            <w:t xml:space="preserve"> </w:t>
          </w:r>
          <w:smartTag w:uri="urn:schemas-microsoft-com:office:smarttags" w:element="PlaceType">
            <w:r>
              <w:rPr>
                <w:b/>
              </w:rPr>
              <w:t>UNIVERSITY</w:t>
            </w:r>
          </w:smartTag>
        </w:smartTag>
      </w:smartTag>
      <w:r>
        <w:rPr>
          <w:b/>
        </w:rPr>
        <w:t xml:space="preserve"> HEALTH BOARD</w:t>
      </w:r>
    </w:p>
    <w:p w:rsidR="00CE0AA4" w:rsidRDefault="00CE0AA4" w:rsidP="00D92D5D">
      <w:pPr>
        <w:jc w:val="center"/>
        <w:rPr>
          <w:b/>
        </w:rPr>
      </w:pPr>
    </w:p>
    <w:p w:rsidR="00CE0AA4" w:rsidRDefault="00CE0AA4" w:rsidP="00D92D5D">
      <w:pPr>
        <w:jc w:val="center"/>
        <w:rPr>
          <w:b/>
        </w:rPr>
      </w:pPr>
      <w:r>
        <w:rPr>
          <w:b/>
        </w:rPr>
        <w:t>AUDIT COMMITTEE MEETING</w:t>
      </w:r>
    </w:p>
    <w:p w:rsidR="00540B1E" w:rsidRDefault="00C804A9" w:rsidP="00D92D5D">
      <w:pPr>
        <w:jc w:val="center"/>
        <w:rPr>
          <w:b/>
        </w:rPr>
      </w:pPr>
      <w:r>
        <w:rPr>
          <w:b/>
        </w:rPr>
        <w:t>28 October</w:t>
      </w:r>
      <w:r w:rsidR="009361B2">
        <w:rPr>
          <w:b/>
        </w:rPr>
        <w:t xml:space="preserve"> 2019</w:t>
      </w:r>
    </w:p>
    <w:p w:rsidR="00E56FDA" w:rsidRDefault="00E56FDA" w:rsidP="00D92D5D">
      <w:pPr>
        <w:jc w:val="center"/>
        <w:rPr>
          <w:b/>
        </w:rPr>
      </w:pPr>
    </w:p>
    <w:p w:rsidR="00CE0AA4" w:rsidRPr="009361B2" w:rsidRDefault="00CE0AA4" w:rsidP="00D92D5D">
      <w:pPr>
        <w:jc w:val="both"/>
        <w:rPr>
          <w:color w:val="000000" w:themeColor="text1"/>
        </w:rPr>
      </w:pPr>
      <w:r>
        <w:t>A meeting of the Audit Co</w:t>
      </w:r>
      <w:r w:rsidR="00197DF2">
        <w:t xml:space="preserve">mmittee will be held on Monday </w:t>
      </w:r>
      <w:r w:rsidR="00C804A9">
        <w:t>28 October</w:t>
      </w:r>
      <w:r w:rsidR="007425C5">
        <w:t xml:space="preserve"> </w:t>
      </w:r>
      <w:r w:rsidR="009361B2">
        <w:t>2019</w:t>
      </w:r>
      <w:r>
        <w:t xml:space="preserve"> at </w:t>
      </w:r>
      <w:proofErr w:type="spellStart"/>
      <w:r>
        <w:t>Ynysmeurig</w:t>
      </w:r>
      <w:proofErr w:type="spellEnd"/>
      <w:r>
        <w:t xml:space="preserve"> House, Navigation Park, Abercynon.  </w:t>
      </w:r>
      <w:r w:rsidRPr="009361B2">
        <w:rPr>
          <w:b/>
          <w:color w:val="000000" w:themeColor="text1"/>
        </w:rPr>
        <w:t>Part 1</w:t>
      </w:r>
      <w:r w:rsidR="00A53FB0">
        <w:rPr>
          <w:color w:val="000000" w:themeColor="text1"/>
        </w:rPr>
        <w:t xml:space="preserve"> commences at 9.3</w:t>
      </w:r>
      <w:r w:rsidRPr="009361B2">
        <w:rPr>
          <w:color w:val="000000" w:themeColor="text1"/>
        </w:rPr>
        <w:t xml:space="preserve">0am, to be followed by </w:t>
      </w:r>
      <w:r w:rsidRPr="009361B2">
        <w:rPr>
          <w:b/>
          <w:color w:val="000000" w:themeColor="text1"/>
        </w:rPr>
        <w:t>Part 2</w:t>
      </w:r>
      <w:r w:rsidR="00A53FB0">
        <w:rPr>
          <w:b/>
          <w:color w:val="000000" w:themeColor="text1"/>
        </w:rPr>
        <w:t xml:space="preserve"> </w:t>
      </w:r>
      <w:r w:rsidR="00A53FB0" w:rsidRPr="00A53FB0">
        <w:rPr>
          <w:color w:val="000000" w:themeColor="text1"/>
        </w:rPr>
        <w:t>at 11.30am.</w:t>
      </w:r>
      <w:r w:rsidRPr="009361B2">
        <w:rPr>
          <w:color w:val="000000" w:themeColor="text1"/>
        </w:rPr>
        <w:t xml:space="preserve"> </w:t>
      </w:r>
    </w:p>
    <w:p w:rsidR="00CE0AA4" w:rsidRDefault="00CE0AA4" w:rsidP="00D92D5D">
      <w:pPr>
        <w:jc w:val="both"/>
      </w:pPr>
    </w:p>
    <w:p w:rsidR="00CE0AA4" w:rsidRDefault="009361B2" w:rsidP="00D92D5D">
      <w:pPr>
        <w:jc w:val="both"/>
        <w:rPr>
          <w:b/>
        </w:rPr>
      </w:pPr>
      <w:r>
        <w:rPr>
          <w:b/>
        </w:rPr>
        <w:t>MR PAUL GRIFFITHS</w:t>
      </w:r>
    </w:p>
    <w:p w:rsidR="00CE0AA4" w:rsidRDefault="00E97E2B" w:rsidP="00D92D5D">
      <w:pPr>
        <w:jc w:val="both"/>
        <w:rPr>
          <w:b/>
        </w:rPr>
      </w:pPr>
      <w:r>
        <w:rPr>
          <w:b/>
        </w:rPr>
        <w:t>CHAIR</w:t>
      </w:r>
    </w:p>
    <w:p w:rsidR="00CE0AA4" w:rsidRDefault="00CE0AA4" w:rsidP="00F00ADC">
      <w:pPr>
        <w:jc w:val="both"/>
        <w:rPr>
          <w:b/>
        </w:rPr>
      </w:pPr>
    </w:p>
    <w:p w:rsidR="00CE0AA4" w:rsidRPr="009361B2" w:rsidRDefault="00CE0AA4" w:rsidP="00B63F8B">
      <w:pPr>
        <w:jc w:val="center"/>
        <w:rPr>
          <w:b/>
          <w:color w:val="000000" w:themeColor="text1"/>
        </w:rPr>
      </w:pPr>
      <w:r w:rsidRPr="009361B2">
        <w:rPr>
          <w:b/>
          <w:color w:val="000000" w:themeColor="text1"/>
        </w:rPr>
        <w:t>PART 2 – HOSTED COMMITTEES</w:t>
      </w:r>
    </w:p>
    <w:p w:rsidR="00CE0AA4" w:rsidRPr="004B3DDF" w:rsidRDefault="00CE0AA4" w:rsidP="00B63F8B">
      <w:pPr>
        <w:jc w:val="center"/>
        <w:rPr>
          <w:i/>
        </w:rPr>
      </w:pPr>
      <w:r w:rsidRPr="004B3DDF">
        <w:rPr>
          <w:i/>
        </w:rPr>
        <w:t>(Welsh Health Specialised Services Committee</w:t>
      </w:r>
      <w:r w:rsidR="008073FB">
        <w:rPr>
          <w:i/>
        </w:rPr>
        <w:t xml:space="preserve"> (WHSSC)</w:t>
      </w:r>
      <w:r w:rsidRPr="004B3DDF">
        <w:rPr>
          <w:i/>
        </w:rPr>
        <w:t xml:space="preserve"> and </w:t>
      </w:r>
    </w:p>
    <w:p w:rsidR="00CE0AA4" w:rsidRPr="004B3DDF" w:rsidRDefault="00CE0AA4" w:rsidP="00B63F8B">
      <w:pPr>
        <w:jc w:val="center"/>
        <w:rPr>
          <w:i/>
        </w:rPr>
      </w:pPr>
      <w:r w:rsidRPr="004B3DDF">
        <w:rPr>
          <w:i/>
        </w:rPr>
        <w:t xml:space="preserve">Emergency Ambulance Services </w:t>
      </w:r>
      <w:r w:rsidR="008073FB">
        <w:rPr>
          <w:i/>
        </w:rPr>
        <w:t>Committee (EASC)</w:t>
      </w:r>
      <w:r w:rsidRPr="004B3DDF">
        <w:rPr>
          <w:i/>
        </w:rPr>
        <w:t>)</w:t>
      </w:r>
    </w:p>
    <w:p w:rsidR="00CE0AA4" w:rsidRDefault="00CE0AA4" w:rsidP="00B63F8B">
      <w:pPr>
        <w:jc w:val="center"/>
        <w:rPr>
          <w:b/>
        </w:rPr>
      </w:pPr>
    </w:p>
    <w:p w:rsidR="00CE0AA4" w:rsidRDefault="00CE0AA4" w:rsidP="00B63F8B">
      <w:pPr>
        <w:jc w:val="center"/>
        <w:rPr>
          <w:b/>
        </w:rPr>
      </w:pPr>
      <w:r>
        <w:rPr>
          <w:b/>
        </w:rPr>
        <w:t>AGENDA</w:t>
      </w:r>
    </w:p>
    <w:tbl>
      <w:tblPr>
        <w:tblW w:w="11159" w:type="dxa"/>
        <w:jc w:val="center"/>
        <w:tblLook w:val="0000" w:firstRow="0" w:lastRow="0" w:firstColumn="0" w:lastColumn="0" w:noHBand="0" w:noVBand="0"/>
      </w:tblPr>
      <w:tblGrid>
        <w:gridCol w:w="1023"/>
        <w:gridCol w:w="8103"/>
        <w:gridCol w:w="2033"/>
      </w:tblGrid>
      <w:tr w:rsidR="00CE0AA4" w:rsidRPr="00065885" w:rsidTr="00DF0C4E">
        <w:trPr>
          <w:trHeight w:val="300"/>
          <w:jc w:val="center"/>
        </w:trPr>
        <w:tc>
          <w:tcPr>
            <w:tcW w:w="11159" w:type="dxa"/>
            <w:gridSpan w:val="3"/>
          </w:tcPr>
          <w:p w:rsidR="00CE0AA4" w:rsidRPr="00887B7E" w:rsidRDefault="00CE0AA4" w:rsidP="00355070">
            <w:pPr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 xml:space="preserve">PART 1. </w:t>
            </w:r>
            <w:r w:rsidRPr="00065885">
              <w:rPr>
                <w:rFonts w:cs="Tahoma"/>
                <w:b/>
              </w:rPr>
              <w:t>PRELIMINARY MATTERS</w:t>
            </w: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Pr="00732812" w:rsidRDefault="00CE0AA4" w:rsidP="00355070">
            <w:pPr>
              <w:jc w:val="center"/>
              <w:rPr>
                <w:b/>
              </w:rPr>
            </w:pPr>
          </w:p>
        </w:tc>
        <w:tc>
          <w:tcPr>
            <w:tcW w:w="8103" w:type="dxa"/>
          </w:tcPr>
          <w:p w:rsidR="00CE0AA4" w:rsidRPr="00732812" w:rsidRDefault="00CE0AA4" w:rsidP="00FE04FE">
            <w:pPr>
              <w:rPr>
                <w:b/>
              </w:rPr>
            </w:pPr>
          </w:p>
        </w:tc>
        <w:tc>
          <w:tcPr>
            <w:tcW w:w="2033" w:type="dxa"/>
          </w:tcPr>
          <w:p w:rsidR="00CE0AA4" w:rsidRDefault="00CE0AA4" w:rsidP="003550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LEAD / ATTACHMENT</w:t>
            </w:r>
          </w:p>
          <w:p w:rsidR="00CE0AA4" w:rsidRPr="00732812" w:rsidRDefault="00CE0AA4" w:rsidP="0035507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Pr="00141A05" w:rsidRDefault="00CE0AA4" w:rsidP="00355070">
            <w:r w:rsidRPr="00141A05">
              <w:t>1.</w:t>
            </w:r>
            <w:r>
              <w:t>1</w:t>
            </w:r>
          </w:p>
        </w:tc>
        <w:tc>
          <w:tcPr>
            <w:tcW w:w="8103" w:type="dxa"/>
          </w:tcPr>
          <w:p w:rsidR="00CE0AA4" w:rsidRPr="00141A05" w:rsidRDefault="00CE0AA4" w:rsidP="00355070">
            <w:pPr>
              <w:ind w:left="-76"/>
            </w:pPr>
            <w:r w:rsidRPr="00141A05">
              <w:t>Welcome and Introductions</w:t>
            </w:r>
          </w:p>
          <w:p w:rsidR="00CE0AA4" w:rsidRPr="00141A05" w:rsidRDefault="00CE0AA4" w:rsidP="00355070"/>
        </w:tc>
        <w:tc>
          <w:tcPr>
            <w:tcW w:w="2033" w:type="dxa"/>
          </w:tcPr>
          <w:p w:rsidR="00CE0AA4" w:rsidRPr="00B20EC2" w:rsidRDefault="00CE0AA4" w:rsidP="00355070">
            <w:pPr>
              <w:jc w:val="center"/>
              <w:rPr>
                <w:sz w:val="20"/>
                <w:szCs w:val="20"/>
              </w:rPr>
            </w:pPr>
            <w:r w:rsidRPr="00B20EC2">
              <w:rPr>
                <w:sz w:val="20"/>
                <w:szCs w:val="20"/>
              </w:rPr>
              <w:t>Chair</w:t>
            </w:r>
            <w:r>
              <w:rPr>
                <w:sz w:val="20"/>
                <w:szCs w:val="20"/>
              </w:rPr>
              <w:t>/Oral</w:t>
            </w: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Pr="00141A05" w:rsidRDefault="00CE0AA4" w:rsidP="00355070">
            <w:r>
              <w:t>1</w:t>
            </w:r>
            <w:r w:rsidRPr="00141A05">
              <w:t>.</w:t>
            </w:r>
            <w:r>
              <w:t>2</w:t>
            </w:r>
          </w:p>
        </w:tc>
        <w:tc>
          <w:tcPr>
            <w:tcW w:w="8103" w:type="dxa"/>
          </w:tcPr>
          <w:p w:rsidR="00CE0AA4" w:rsidRPr="00141A05" w:rsidRDefault="00CE0AA4" w:rsidP="00355070">
            <w:pPr>
              <w:ind w:left="-108"/>
            </w:pPr>
            <w:r w:rsidRPr="00141A05">
              <w:t>Apologies for absence</w:t>
            </w:r>
          </w:p>
          <w:p w:rsidR="00CE0AA4" w:rsidRPr="00141A05" w:rsidRDefault="00CE0AA4" w:rsidP="00355070">
            <w:pPr>
              <w:ind w:left="-108"/>
            </w:pPr>
          </w:p>
        </w:tc>
        <w:tc>
          <w:tcPr>
            <w:tcW w:w="2033" w:type="dxa"/>
          </w:tcPr>
          <w:p w:rsidR="00CE0AA4" w:rsidRPr="00B20EC2" w:rsidRDefault="00CE0AA4" w:rsidP="00355070">
            <w:pPr>
              <w:jc w:val="center"/>
              <w:rPr>
                <w:sz w:val="20"/>
                <w:szCs w:val="20"/>
              </w:rPr>
            </w:pPr>
            <w:r w:rsidRPr="00B20EC2">
              <w:rPr>
                <w:sz w:val="20"/>
                <w:szCs w:val="20"/>
              </w:rPr>
              <w:t>Chair</w:t>
            </w:r>
            <w:r>
              <w:rPr>
                <w:sz w:val="20"/>
                <w:szCs w:val="20"/>
              </w:rPr>
              <w:t>/Oral</w:t>
            </w: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Pr="00977FA9" w:rsidRDefault="00CE0AA4" w:rsidP="00355070">
            <w:r>
              <w:t>1.3</w:t>
            </w:r>
          </w:p>
        </w:tc>
        <w:tc>
          <w:tcPr>
            <w:tcW w:w="8103" w:type="dxa"/>
          </w:tcPr>
          <w:p w:rsidR="00CE0AA4" w:rsidRDefault="00CE0AA4" w:rsidP="00355070">
            <w:pPr>
              <w:ind w:left="-108"/>
            </w:pPr>
            <w:r>
              <w:t>Declarations of Interest</w:t>
            </w:r>
          </w:p>
          <w:p w:rsidR="00CE0AA4" w:rsidRPr="007F4FF4" w:rsidRDefault="00CE0AA4" w:rsidP="00355070">
            <w:pPr>
              <w:ind w:left="-108"/>
            </w:pPr>
          </w:p>
        </w:tc>
        <w:tc>
          <w:tcPr>
            <w:tcW w:w="2033" w:type="dxa"/>
          </w:tcPr>
          <w:p w:rsidR="00CE0AA4" w:rsidRPr="00B20EC2" w:rsidRDefault="00CE0AA4" w:rsidP="00355070">
            <w:pPr>
              <w:jc w:val="center"/>
              <w:rPr>
                <w:sz w:val="20"/>
                <w:szCs w:val="20"/>
              </w:rPr>
            </w:pPr>
            <w:r w:rsidRPr="00B20EC2">
              <w:rPr>
                <w:sz w:val="20"/>
                <w:szCs w:val="20"/>
              </w:rPr>
              <w:t>Chair</w:t>
            </w:r>
            <w:r>
              <w:rPr>
                <w:sz w:val="20"/>
                <w:szCs w:val="20"/>
              </w:rPr>
              <w:t>/Oral</w:t>
            </w: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Pr="005712FD" w:rsidRDefault="00CE0AA4" w:rsidP="00355070">
            <w:r>
              <w:t>1.4</w:t>
            </w:r>
          </w:p>
        </w:tc>
        <w:tc>
          <w:tcPr>
            <w:tcW w:w="8103" w:type="dxa"/>
          </w:tcPr>
          <w:p w:rsidR="00CE0AA4" w:rsidRPr="007F54BB" w:rsidRDefault="00CE0AA4" w:rsidP="007F54BB">
            <w:pPr>
              <w:ind w:left="-108"/>
            </w:pPr>
            <w:r>
              <w:t xml:space="preserve">‘Unconfirmed’ </w:t>
            </w:r>
            <w:r w:rsidR="007F54BB">
              <w:t xml:space="preserve">Minutes of the meeting held on </w:t>
            </w:r>
            <w:r w:rsidR="00C804A9">
              <w:t>15 July</w:t>
            </w:r>
            <w:r w:rsidR="001343B1">
              <w:t xml:space="preserve"> 2019</w:t>
            </w:r>
          </w:p>
          <w:p w:rsidR="00CE0AA4" w:rsidRPr="007F4FF4" w:rsidRDefault="00CE0AA4" w:rsidP="00355070">
            <w:pPr>
              <w:ind w:left="-108"/>
            </w:pPr>
          </w:p>
        </w:tc>
        <w:tc>
          <w:tcPr>
            <w:tcW w:w="2033" w:type="dxa"/>
          </w:tcPr>
          <w:p w:rsidR="00CE0AA4" w:rsidRPr="00B20EC2" w:rsidRDefault="00CE0AA4" w:rsidP="00355070">
            <w:pPr>
              <w:jc w:val="center"/>
              <w:rPr>
                <w:sz w:val="20"/>
                <w:szCs w:val="20"/>
              </w:rPr>
            </w:pPr>
            <w:r w:rsidRPr="00B20EC2">
              <w:rPr>
                <w:sz w:val="20"/>
                <w:szCs w:val="20"/>
              </w:rPr>
              <w:t>Chair</w:t>
            </w:r>
          </w:p>
          <w:p w:rsidR="00CE0AA4" w:rsidRDefault="00CE0AA4" w:rsidP="003550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  <w:p w:rsidR="00CE0AA4" w:rsidRPr="00B20EC2" w:rsidRDefault="00CE0AA4" w:rsidP="0035507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Pr="005712FD" w:rsidRDefault="00CE0AA4" w:rsidP="00355070">
            <w:r>
              <w:t>1.5</w:t>
            </w:r>
          </w:p>
        </w:tc>
        <w:tc>
          <w:tcPr>
            <w:tcW w:w="8103" w:type="dxa"/>
          </w:tcPr>
          <w:p w:rsidR="001339B5" w:rsidRDefault="001339B5" w:rsidP="001339B5">
            <w:pPr>
              <w:tabs>
                <w:tab w:val="left" w:pos="742"/>
              </w:tabs>
              <w:ind w:left="-108"/>
            </w:pPr>
            <w:r>
              <w:t>A</w:t>
            </w:r>
            <w:r w:rsidR="00CE0AA4">
              <w:t xml:space="preserve">ction Log </w:t>
            </w:r>
          </w:p>
          <w:p w:rsidR="00CE0AA4" w:rsidRDefault="00CE0AA4" w:rsidP="001339B5">
            <w:pPr>
              <w:tabs>
                <w:tab w:val="left" w:pos="742"/>
              </w:tabs>
              <w:ind w:left="-108"/>
            </w:pPr>
          </w:p>
        </w:tc>
        <w:tc>
          <w:tcPr>
            <w:tcW w:w="2033" w:type="dxa"/>
          </w:tcPr>
          <w:p w:rsidR="00CE0AA4" w:rsidRPr="00B20EC2" w:rsidRDefault="00CE0AA4" w:rsidP="00355070">
            <w:pPr>
              <w:jc w:val="center"/>
              <w:rPr>
                <w:sz w:val="20"/>
                <w:szCs w:val="20"/>
              </w:rPr>
            </w:pPr>
            <w:r w:rsidRPr="00B20EC2">
              <w:rPr>
                <w:sz w:val="20"/>
                <w:szCs w:val="20"/>
              </w:rPr>
              <w:t xml:space="preserve">Chair </w:t>
            </w:r>
          </w:p>
          <w:p w:rsidR="00CE0AA4" w:rsidRDefault="00FA1DA8" w:rsidP="003550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  <w:p w:rsidR="001339B5" w:rsidRPr="00B20EC2" w:rsidRDefault="001339B5" w:rsidP="00355070">
            <w:pPr>
              <w:jc w:val="center"/>
              <w:rPr>
                <w:b/>
              </w:rPr>
            </w:pPr>
          </w:p>
        </w:tc>
      </w:tr>
      <w:tr w:rsidR="001339B5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1339B5" w:rsidRPr="005712FD" w:rsidRDefault="001339B5" w:rsidP="001339B5">
            <w:r>
              <w:t>1.6</w:t>
            </w:r>
          </w:p>
        </w:tc>
        <w:tc>
          <w:tcPr>
            <w:tcW w:w="8103" w:type="dxa"/>
          </w:tcPr>
          <w:p w:rsidR="001339B5" w:rsidRDefault="001339B5" w:rsidP="00A71CB6">
            <w:pPr>
              <w:tabs>
                <w:tab w:val="left" w:pos="742"/>
              </w:tabs>
              <w:ind w:left="-108"/>
            </w:pPr>
            <w:r>
              <w:t xml:space="preserve">Matters Arising not contained within </w:t>
            </w:r>
            <w:r w:rsidR="00E56FDA">
              <w:t xml:space="preserve">the </w:t>
            </w:r>
            <w:r>
              <w:t>Action Log</w:t>
            </w:r>
          </w:p>
          <w:p w:rsidR="001339B5" w:rsidRDefault="001339B5" w:rsidP="00A71CB6">
            <w:pPr>
              <w:ind w:left="-108"/>
            </w:pPr>
          </w:p>
        </w:tc>
        <w:tc>
          <w:tcPr>
            <w:tcW w:w="2033" w:type="dxa"/>
          </w:tcPr>
          <w:p w:rsidR="001339B5" w:rsidRPr="00B20EC2" w:rsidRDefault="001339B5" w:rsidP="00A71CB6">
            <w:pPr>
              <w:jc w:val="center"/>
              <w:rPr>
                <w:sz w:val="20"/>
                <w:szCs w:val="20"/>
              </w:rPr>
            </w:pPr>
            <w:r w:rsidRPr="00B20EC2">
              <w:rPr>
                <w:sz w:val="20"/>
                <w:szCs w:val="20"/>
              </w:rPr>
              <w:t>Chair</w:t>
            </w:r>
            <w:r>
              <w:rPr>
                <w:sz w:val="20"/>
                <w:szCs w:val="20"/>
              </w:rPr>
              <w:t>/Oral</w:t>
            </w:r>
            <w:r w:rsidRPr="00B20EC2">
              <w:rPr>
                <w:sz w:val="20"/>
                <w:szCs w:val="20"/>
              </w:rPr>
              <w:t xml:space="preserve"> </w:t>
            </w:r>
          </w:p>
          <w:p w:rsidR="001339B5" w:rsidRPr="001339B5" w:rsidRDefault="001339B5" w:rsidP="00A71CB6">
            <w:pPr>
              <w:jc w:val="center"/>
            </w:pP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1159" w:type="dxa"/>
            <w:gridSpan w:val="3"/>
          </w:tcPr>
          <w:p w:rsidR="00CE0AA4" w:rsidRDefault="00CE0AA4" w:rsidP="00355070">
            <w:pPr>
              <w:rPr>
                <w:b/>
              </w:rPr>
            </w:pPr>
            <w:r>
              <w:rPr>
                <w:b/>
              </w:rPr>
              <w:t xml:space="preserve">PART 2. </w:t>
            </w:r>
            <w:r w:rsidRPr="00732812">
              <w:rPr>
                <w:b/>
              </w:rPr>
              <w:t>INTERNAL CONTROL AND RISK MANAGEMENT</w:t>
            </w:r>
          </w:p>
          <w:p w:rsidR="00CE0AA4" w:rsidRPr="00732812" w:rsidRDefault="00CE0AA4" w:rsidP="00355070">
            <w:pPr>
              <w:rPr>
                <w:b/>
              </w:rPr>
            </w:pP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CE0AA4" w:rsidRDefault="00CE0AA4" w:rsidP="00355070">
            <w:r>
              <w:t>2.1</w:t>
            </w:r>
          </w:p>
          <w:p w:rsidR="00CE0AA4" w:rsidRPr="005712FD" w:rsidRDefault="00CE0AA4" w:rsidP="00355070"/>
        </w:tc>
        <w:tc>
          <w:tcPr>
            <w:tcW w:w="8103" w:type="dxa"/>
          </w:tcPr>
          <w:p w:rsidR="00CE0AA4" w:rsidRDefault="00CE0AA4" w:rsidP="00355070">
            <w:r>
              <w:t>Update on Internal Audit Recommendations</w:t>
            </w:r>
            <w:r w:rsidR="006724A4">
              <w:t xml:space="preserve"> Tracker</w:t>
            </w:r>
          </w:p>
          <w:p w:rsidR="00CE0AA4" w:rsidRDefault="00CE0AA4" w:rsidP="00355070"/>
        </w:tc>
        <w:tc>
          <w:tcPr>
            <w:tcW w:w="2033" w:type="dxa"/>
          </w:tcPr>
          <w:p w:rsidR="00CE0AA4" w:rsidRPr="00B20EC2" w:rsidRDefault="00FE04FE" w:rsidP="003550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WHSSC </w:t>
            </w:r>
            <w:r w:rsidR="00CE0AA4" w:rsidRPr="00B20EC2">
              <w:rPr>
                <w:sz w:val="20"/>
                <w:szCs w:val="20"/>
              </w:rPr>
              <w:t>Director of Finance</w:t>
            </w:r>
          </w:p>
          <w:p w:rsidR="00CE0AA4" w:rsidRPr="00591B88" w:rsidRDefault="00E97E2B" w:rsidP="00F65B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  <w:r w:rsidR="000A1EB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571A0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1343B1" w:rsidRDefault="00C571A0" w:rsidP="00A71CB6">
            <w:r>
              <w:t>2.2</w:t>
            </w:r>
          </w:p>
          <w:p w:rsidR="00C571A0" w:rsidRPr="005712FD" w:rsidRDefault="00C571A0" w:rsidP="00DE3B64"/>
        </w:tc>
        <w:tc>
          <w:tcPr>
            <w:tcW w:w="8103" w:type="dxa"/>
          </w:tcPr>
          <w:p w:rsidR="00DE3B64" w:rsidRDefault="008D54F7" w:rsidP="00A00B7D">
            <w:r>
              <w:t xml:space="preserve">WHSSC Corporate Risk Assurance Framework </w:t>
            </w:r>
          </w:p>
          <w:p w:rsidR="00DE3B64" w:rsidRPr="004E0078" w:rsidRDefault="00DE3B64" w:rsidP="004E0078">
            <w:pPr>
              <w:jc w:val="center"/>
            </w:pPr>
          </w:p>
        </w:tc>
        <w:tc>
          <w:tcPr>
            <w:tcW w:w="2033" w:type="dxa"/>
          </w:tcPr>
          <w:p w:rsidR="00C571A0" w:rsidRPr="00B20EC2" w:rsidRDefault="00FE04FE" w:rsidP="00A71C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WHSSC </w:t>
            </w:r>
            <w:r w:rsidR="00C571A0">
              <w:rPr>
                <w:sz w:val="20"/>
                <w:szCs w:val="20"/>
              </w:rPr>
              <w:t>Committee Secretary</w:t>
            </w:r>
          </w:p>
          <w:p w:rsidR="001343B1" w:rsidRPr="001343B1" w:rsidRDefault="00C571A0" w:rsidP="00A00B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</w:tr>
      <w:tr w:rsidR="008146F6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8146F6" w:rsidRDefault="008146F6" w:rsidP="00A71CB6">
            <w:r>
              <w:t>2.3</w:t>
            </w:r>
          </w:p>
        </w:tc>
        <w:tc>
          <w:tcPr>
            <w:tcW w:w="8103" w:type="dxa"/>
          </w:tcPr>
          <w:p w:rsidR="008146F6" w:rsidRDefault="008146F6" w:rsidP="00A00B7D">
            <w:r>
              <w:t>Review of Financial Authorisation Limits</w:t>
            </w:r>
          </w:p>
        </w:tc>
        <w:tc>
          <w:tcPr>
            <w:tcW w:w="2033" w:type="dxa"/>
          </w:tcPr>
          <w:p w:rsidR="008146F6" w:rsidRPr="00B20EC2" w:rsidRDefault="008146F6" w:rsidP="00814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WHSSC </w:t>
            </w:r>
            <w:r w:rsidRPr="00B20EC2">
              <w:rPr>
                <w:sz w:val="20"/>
                <w:szCs w:val="20"/>
              </w:rPr>
              <w:t>Director of Finance</w:t>
            </w:r>
          </w:p>
          <w:p w:rsidR="008146F6" w:rsidRDefault="008146F6" w:rsidP="008146F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</w:tr>
      <w:tr w:rsidR="008146F6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8146F6" w:rsidRDefault="008146F6" w:rsidP="00A71CB6">
            <w:r>
              <w:t>2.4</w:t>
            </w:r>
          </w:p>
        </w:tc>
        <w:tc>
          <w:tcPr>
            <w:tcW w:w="8103" w:type="dxa"/>
          </w:tcPr>
          <w:p w:rsidR="008146F6" w:rsidRDefault="008146F6" w:rsidP="00A00B7D">
            <w:r>
              <w:t>WHSSC Model Standing Orders</w:t>
            </w:r>
          </w:p>
        </w:tc>
        <w:tc>
          <w:tcPr>
            <w:tcW w:w="2033" w:type="dxa"/>
          </w:tcPr>
          <w:p w:rsidR="008146F6" w:rsidRPr="00B20EC2" w:rsidRDefault="008146F6" w:rsidP="00814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WHSSC Committee Secretary</w:t>
            </w:r>
          </w:p>
          <w:p w:rsidR="008146F6" w:rsidRDefault="0065373B" w:rsidP="008146F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Attachment</w:t>
            </w:r>
            <w:bookmarkStart w:id="0" w:name="_GoBack"/>
            <w:bookmarkEnd w:id="0"/>
          </w:p>
        </w:tc>
      </w:tr>
      <w:tr w:rsidR="00AF361B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AF361B" w:rsidRDefault="008146F6" w:rsidP="00A71CB6">
            <w:r>
              <w:lastRenderedPageBreak/>
              <w:t>2.5</w:t>
            </w:r>
          </w:p>
        </w:tc>
        <w:tc>
          <w:tcPr>
            <w:tcW w:w="8103" w:type="dxa"/>
          </w:tcPr>
          <w:p w:rsidR="00AF361B" w:rsidRDefault="00AF361B" w:rsidP="00A00B7D">
            <w:r>
              <w:t>EASC Corporate Risk Assurance Framework</w:t>
            </w:r>
          </w:p>
          <w:p w:rsidR="00AF361B" w:rsidRDefault="00AF361B" w:rsidP="00A00B7D"/>
        </w:tc>
        <w:tc>
          <w:tcPr>
            <w:tcW w:w="2033" w:type="dxa"/>
          </w:tcPr>
          <w:p w:rsidR="00AF361B" w:rsidRDefault="00AF361B" w:rsidP="00AF36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Chief Ambulance Services Commissioner</w:t>
            </w:r>
          </w:p>
          <w:p w:rsidR="00AF361B" w:rsidRPr="00AF361B" w:rsidRDefault="00E647E0" w:rsidP="00A71C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 Follow</w:t>
            </w:r>
          </w:p>
        </w:tc>
      </w:tr>
      <w:tr w:rsidR="00AF361B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AF361B" w:rsidRDefault="00AF361B" w:rsidP="00A71CB6">
            <w:r>
              <w:t>2.</w:t>
            </w:r>
            <w:r w:rsidR="008146F6">
              <w:t>6</w:t>
            </w:r>
          </w:p>
        </w:tc>
        <w:tc>
          <w:tcPr>
            <w:tcW w:w="8103" w:type="dxa"/>
          </w:tcPr>
          <w:p w:rsidR="00AF361B" w:rsidRDefault="00AF361B" w:rsidP="00A00B7D">
            <w:r>
              <w:t>EASC Model Standing Orders</w:t>
            </w:r>
          </w:p>
        </w:tc>
        <w:tc>
          <w:tcPr>
            <w:tcW w:w="2033" w:type="dxa"/>
          </w:tcPr>
          <w:p w:rsidR="00AF361B" w:rsidRDefault="00AF361B" w:rsidP="00AF36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Chief Ambulance Services Commissioner</w:t>
            </w:r>
          </w:p>
          <w:p w:rsidR="00AF361B" w:rsidRDefault="00E647E0" w:rsidP="00AF361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 follow</w:t>
            </w:r>
          </w:p>
        </w:tc>
      </w:tr>
      <w:tr w:rsidR="00A00B7D" w:rsidTr="006145D3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1159" w:type="dxa"/>
            <w:gridSpan w:val="3"/>
          </w:tcPr>
          <w:p w:rsidR="00A00B7D" w:rsidRDefault="00A00B7D" w:rsidP="00A00B7D">
            <w:pPr>
              <w:rPr>
                <w:b/>
              </w:rPr>
            </w:pPr>
            <w:r>
              <w:rPr>
                <w:b/>
              </w:rPr>
              <w:t>PART 3. INTERNAL AND EXTERNAL AUDIT</w:t>
            </w:r>
          </w:p>
          <w:p w:rsidR="008F6DC2" w:rsidRPr="00A00B7D" w:rsidRDefault="008F6DC2" w:rsidP="00A00B7D">
            <w:pPr>
              <w:rPr>
                <w:b/>
              </w:rPr>
            </w:pPr>
          </w:p>
        </w:tc>
      </w:tr>
      <w:tr w:rsidR="00A00B7D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A00B7D" w:rsidRDefault="00A00B7D" w:rsidP="00A71CB6">
            <w:r>
              <w:t>3.1</w:t>
            </w:r>
          </w:p>
        </w:tc>
        <w:tc>
          <w:tcPr>
            <w:tcW w:w="8103" w:type="dxa"/>
          </w:tcPr>
          <w:p w:rsidR="00A00B7D" w:rsidRDefault="00A00B7D" w:rsidP="00A00B7D">
            <w:r>
              <w:t>WHSSC Information Governance</w:t>
            </w:r>
          </w:p>
          <w:p w:rsidR="00F65B86" w:rsidRDefault="00F65B86" w:rsidP="00A00B7D"/>
        </w:tc>
        <w:tc>
          <w:tcPr>
            <w:tcW w:w="2033" w:type="dxa"/>
          </w:tcPr>
          <w:p w:rsidR="00A00B7D" w:rsidRPr="00A00B7D" w:rsidRDefault="00A00B7D" w:rsidP="00A71CB6">
            <w:pPr>
              <w:jc w:val="center"/>
              <w:rPr>
                <w:b/>
                <w:sz w:val="20"/>
                <w:szCs w:val="20"/>
              </w:rPr>
            </w:pPr>
            <w:r w:rsidRPr="00A00B7D">
              <w:rPr>
                <w:b/>
                <w:sz w:val="20"/>
                <w:szCs w:val="20"/>
              </w:rPr>
              <w:t>Attachment</w:t>
            </w:r>
          </w:p>
        </w:tc>
      </w:tr>
      <w:tr w:rsidR="00A00B7D" w:rsidTr="00DF0C4E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23" w:type="dxa"/>
          </w:tcPr>
          <w:p w:rsidR="00A00B7D" w:rsidRDefault="00A00B7D" w:rsidP="00A71CB6">
            <w:r>
              <w:t>3.2</w:t>
            </w:r>
          </w:p>
        </w:tc>
        <w:tc>
          <w:tcPr>
            <w:tcW w:w="8103" w:type="dxa"/>
          </w:tcPr>
          <w:p w:rsidR="00A00B7D" w:rsidRDefault="00A00B7D" w:rsidP="00A00B7D">
            <w:r>
              <w:t>WHSSC Review of Cardiac Directorate</w:t>
            </w:r>
            <w:r w:rsidR="00143D01">
              <w:t xml:space="preserve"> </w:t>
            </w:r>
          </w:p>
          <w:p w:rsidR="00F65B86" w:rsidRDefault="00F65B86" w:rsidP="00A00B7D"/>
        </w:tc>
        <w:tc>
          <w:tcPr>
            <w:tcW w:w="2033" w:type="dxa"/>
          </w:tcPr>
          <w:p w:rsidR="00A00B7D" w:rsidRPr="00A00B7D" w:rsidRDefault="00A00B7D" w:rsidP="00A71CB6">
            <w:pPr>
              <w:jc w:val="center"/>
              <w:rPr>
                <w:b/>
                <w:sz w:val="20"/>
                <w:szCs w:val="20"/>
              </w:rPr>
            </w:pPr>
            <w:r w:rsidRPr="00A00B7D">
              <w:rPr>
                <w:b/>
                <w:sz w:val="20"/>
                <w:szCs w:val="20"/>
              </w:rPr>
              <w:t>Attachment</w:t>
            </w:r>
          </w:p>
        </w:tc>
      </w:tr>
      <w:tr w:rsidR="00CE0AA4" w:rsidTr="00DF0C4E">
        <w:tblPrEx>
          <w:tblLook w:val="00A0" w:firstRow="1" w:lastRow="0" w:firstColumn="1" w:lastColumn="0" w:noHBand="0" w:noVBand="0"/>
        </w:tblPrEx>
        <w:trPr>
          <w:trHeight w:val="80"/>
          <w:jc w:val="center"/>
        </w:trPr>
        <w:tc>
          <w:tcPr>
            <w:tcW w:w="9126" w:type="dxa"/>
            <w:gridSpan w:val="2"/>
          </w:tcPr>
          <w:p w:rsidR="008073FB" w:rsidRDefault="008073FB" w:rsidP="00403E08">
            <w:pPr>
              <w:rPr>
                <w:b/>
              </w:rPr>
            </w:pPr>
          </w:p>
          <w:p w:rsidR="00CE0AA4" w:rsidRDefault="00CE0AA4" w:rsidP="00403E08">
            <w:pPr>
              <w:rPr>
                <w:b/>
              </w:rPr>
            </w:pPr>
            <w:r>
              <w:rPr>
                <w:b/>
              </w:rPr>
              <w:t xml:space="preserve">PART </w:t>
            </w:r>
            <w:r w:rsidR="00A00B7D">
              <w:rPr>
                <w:b/>
              </w:rPr>
              <w:t>4</w:t>
            </w:r>
            <w:r>
              <w:rPr>
                <w:b/>
              </w:rPr>
              <w:t>. ANY OTHER URGENT BUSINESS</w:t>
            </w:r>
          </w:p>
          <w:p w:rsidR="00CE0AA4" w:rsidRDefault="00CE0AA4" w:rsidP="00111D2F"/>
        </w:tc>
        <w:tc>
          <w:tcPr>
            <w:tcW w:w="2033" w:type="dxa"/>
          </w:tcPr>
          <w:p w:rsidR="00CE0AA4" w:rsidRPr="00E96687" w:rsidRDefault="00CE0AA4" w:rsidP="00111D2F">
            <w:pPr>
              <w:rPr>
                <w:b/>
                <w:sz w:val="20"/>
                <w:szCs w:val="20"/>
              </w:rPr>
            </w:pPr>
          </w:p>
        </w:tc>
      </w:tr>
      <w:tr w:rsidR="00367648" w:rsidRPr="00F00ADC" w:rsidTr="00DF0C4E">
        <w:tblPrEx>
          <w:tblLook w:val="00A0" w:firstRow="1" w:lastRow="0" w:firstColumn="1" w:lastColumn="0" w:noHBand="0" w:noVBand="0"/>
        </w:tblPrEx>
        <w:trPr>
          <w:trHeight w:val="80"/>
          <w:jc w:val="center"/>
        </w:trPr>
        <w:tc>
          <w:tcPr>
            <w:tcW w:w="1023" w:type="dxa"/>
          </w:tcPr>
          <w:p w:rsidR="00367648" w:rsidRPr="00B63F8B" w:rsidRDefault="00A00B7D" w:rsidP="00825922">
            <w:r>
              <w:t>4</w:t>
            </w:r>
            <w:r w:rsidR="00825922">
              <w:t>.</w:t>
            </w:r>
            <w:r w:rsidR="00367648">
              <w:t>1</w:t>
            </w:r>
          </w:p>
        </w:tc>
        <w:tc>
          <w:tcPr>
            <w:tcW w:w="8103" w:type="dxa"/>
          </w:tcPr>
          <w:p w:rsidR="00367648" w:rsidRPr="00B63F8B" w:rsidRDefault="00367648" w:rsidP="00C571A0">
            <w:r>
              <w:t>Audit</w:t>
            </w:r>
            <w:r w:rsidR="00C571A0">
              <w:t xml:space="preserve"> </w:t>
            </w:r>
            <w:r>
              <w:t xml:space="preserve">Committee Members to meet with Auditors </w:t>
            </w:r>
          </w:p>
        </w:tc>
        <w:tc>
          <w:tcPr>
            <w:tcW w:w="2033" w:type="dxa"/>
          </w:tcPr>
          <w:p w:rsidR="00367648" w:rsidRDefault="00367648" w:rsidP="00367648">
            <w:pPr>
              <w:jc w:val="center"/>
              <w:rPr>
                <w:sz w:val="20"/>
                <w:szCs w:val="20"/>
              </w:rPr>
            </w:pPr>
            <w:r w:rsidRPr="00B63F8B">
              <w:rPr>
                <w:sz w:val="20"/>
                <w:szCs w:val="20"/>
              </w:rPr>
              <w:t>Oral/Chair</w:t>
            </w:r>
          </w:p>
          <w:p w:rsidR="00367648" w:rsidRDefault="00367648" w:rsidP="00367648">
            <w:pPr>
              <w:jc w:val="center"/>
              <w:rPr>
                <w:sz w:val="20"/>
                <w:szCs w:val="20"/>
              </w:rPr>
            </w:pPr>
          </w:p>
          <w:p w:rsidR="00367648" w:rsidRPr="00B63F8B" w:rsidRDefault="00367648" w:rsidP="00367648">
            <w:pPr>
              <w:rPr>
                <w:sz w:val="20"/>
                <w:szCs w:val="20"/>
              </w:rPr>
            </w:pPr>
          </w:p>
        </w:tc>
      </w:tr>
      <w:tr w:rsidR="00CE0AA4" w:rsidRPr="00F00ADC" w:rsidTr="00DF0C4E">
        <w:tblPrEx>
          <w:tblLook w:val="00A0" w:firstRow="1" w:lastRow="0" w:firstColumn="1" w:lastColumn="0" w:noHBand="0" w:noVBand="0"/>
        </w:tblPrEx>
        <w:trPr>
          <w:trHeight w:val="80"/>
          <w:jc w:val="center"/>
        </w:trPr>
        <w:tc>
          <w:tcPr>
            <w:tcW w:w="1023" w:type="dxa"/>
          </w:tcPr>
          <w:p w:rsidR="00CE0AA4" w:rsidRPr="00B63F8B" w:rsidRDefault="00A00B7D" w:rsidP="0074511D">
            <w:r>
              <w:t>4</w:t>
            </w:r>
            <w:r w:rsidR="00CE0AA4">
              <w:t>.</w:t>
            </w:r>
            <w:r w:rsidR="00354D03">
              <w:t>2</w:t>
            </w:r>
          </w:p>
        </w:tc>
        <w:tc>
          <w:tcPr>
            <w:tcW w:w="8103" w:type="dxa"/>
          </w:tcPr>
          <w:p w:rsidR="00D019D2" w:rsidRDefault="001A2115" w:rsidP="001A2115">
            <w:r w:rsidRPr="00B63F8B">
              <w:t xml:space="preserve">Close of </w:t>
            </w:r>
            <w:r w:rsidRPr="008E387A">
              <w:rPr>
                <w:b/>
              </w:rPr>
              <w:t xml:space="preserve">Part </w:t>
            </w:r>
            <w:r>
              <w:rPr>
                <w:b/>
              </w:rPr>
              <w:t>2</w:t>
            </w:r>
            <w:r>
              <w:t xml:space="preserve"> of the </w:t>
            </w:r>
            <w:r w:rsidRPr="00B63F8B">
              <w:t xml:space="preserve">meeting – Date </w:t>
            </w:r>
            <w:r w:rsidR="008D54F7">
              <w:t>and time of next meeting</w:t>
            </w:r>
            <w:r w:rsidR="00624129">
              <w:t xml:space="preserve">: </w:t>
            </w:r>
          </w:p>
          <w:p w:rsidR="00354D03" w:rsidRDefault="00354D03" w:rsidP="001A2115"/>
          <w:p w:rsidR="00CE0AA4" w:rsidRPr="00FA1DA8" w:rsidRDefault="00FA1DA8" w:rsidP="00C804A9">
            <w:pPr>
              <w:pStyle w:val="ListParagraph"/>
              <w:numPr>
                <w:ilvl w:val="0"/>
                <w:numId w:val="12"/>
              </w:num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09.00am Monday </w:t>
            </w:r>
            <w:r w:rsidR="00C804A9">
              <w:rPr>
                <w:rFonts w:ascii="Verdana" w:hAnsi="Verdana"/>
                <w:sz w:val="24"/>
                <w:szCs w:val="24"/>
              </w:rPr>
              <w:t>13 January 2020</w:t>
            </w:r>
            <w:r w:rsidR="001343B1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CE0AA4" w:rsidRPr="00B63F8B" w:rsidRDefault="00CE0AA4" w:rsidP="00902458">
            <w:pPr>
              <w:jc w:val="center"/>
              <w:rPr>
                <w:sz w:val="20"/>
                <w:szCs w:val="20"/>
              </w:rPr>
            </w:pPr>
            <w:r w:rsidRPr="00B63F8B">
              <w:rPr>
                <w:sz w:val="20"/>
                <w:szCs w:val="20"/>
              </w:rPr>
              <w:t>Oral/Chair</w:t>
            </w:r>
          </w:p>
        </w:tc>
      </w:tr>
    </w:tbl>
    <w:p w:rsidR="00D019D2" w:rsidRDefault="00D019D2" w:rsidP="00FA1DA8">
      <w:pPr>
        <w:rPr>
          <w:noProof/>
        </w:rPr>
      </w:pPr>
    </w:p>
    <w:sectPr w:rsidR="00D019D2" w:rsidSect="00D92D5D">
      <w:pgSz w:w="11906" w:h="16838"/>
      <w:pgMar w:top="993" w:right="1440" w:bottom="899" w:left="1440" w:header="706" w:footer="7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61A3"/>
    <w:multiLevelType w:val="hybridMultilevel"/>
    <w:tmpl w:val="DE7E1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00A74"/>
    <w:multiLevelType w:val="hybridMultilevel"/>
    <w:tmpl w:val="64602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025A3"/>
    <w:multiLevelType w:val="hybridMultilevel"/>
    <w:tmpl w:val="04268280"/>
    <w:lvl w:ilvl="0" w:tplc="A394E2BC">
      <w:start w:val="8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A16479D"/>
    <w:multiLevelType w:val="hybridMultilevel"/>
    <w:tmpl w:val="A476B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7600F"/>
    <w:multiLevelType w:val="hybridMultilevel"/>
    <w:tmpl w:val="CD92FCB2"/>
    <w:lvl w:ilvl="0" w:tplc="CA187B12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5096053"/>
    <w:multiLevelType w:val="hybridMultilevel"/>
    <w:tmpl w:val="4CDE74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A2D35"/>
    <w:multiLevelType w:val="hybridMultilevel"/>
    <w:tmpl w:val="2E305F8E"/>
    <w:lvl w:ilvl="0" w:tplc="08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BD6F10"/>
    <w:multiLevelType w:val="hybridMultilevel"/>
    <w:tmpl w:val="20F022DA"/>
    <w:lvl w:ilvl="0" w:tplc="0CF2F8E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9AE445C"/>
    <w:multiLevelType w:val="hybridMultilevel"/>
    <w:tmpl w:val="91640DF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D982912"/>
    <w:multiLevelType w:val="hybridMultilevel"/>
    <w:tmpl w:val="AA6C6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D2D12"/>
    <w:multiLevelType w:val="hybridMultilevel"/>
    <w:tmpl w:val="72FA3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9B90CE9"/>
    <w:multiLevelType w:val="hybridMultilevel"/>
    <w:tmpl w:val="0FD00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E93275"/>
    <w:multiLevelType w:val="hybridMultilevel"/>
    <w:tmpl w:val="C2D6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079D5"/>
    <w:multiLevelType w:val="hybridMultilevel"/>
    <w:tmpl w:val="6B10B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</w:num>
  <w:num w:numId="9">
    <w:abstractNumId w:val="11"/>
  </w:num>
  <w:num w:numId="10">
    <w:abstractNumId w:val="2"/>
  </w:num>
  <w:num w:numId="11">
    <w:abstractNumId w:val="9"/>
  </w:num>
  <w:num w:numId="12">
    <w:abstractNumId w:val="3"/>
  </w:num>
  <w:num w:numId="13">
    <w:abstractNumId w:val="13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DC"/>
    <w:rsid w:val="00002CA3"/>
    <w:rsid w:val="00006E43"/>
    <w:rsid w:val="00011243"/>
    <w:rsid w:val="000112DD"/>
    <w:rsid w:val="000147F4"/>
    <w:rsid w:val="00016D01"/>
    <w:rsid w:val="00026C88"/>
    <w:rsid w:val="00037975"/>
    <w:rsid w:val="0004376E"/>
    <w:rsid w:val="00045959"/>
    <w:rsid w:val="00046369"/>
    <w:rsid w:val="00047A98"/>
    <w:rsid w:val="0005662A"/>
    <w:rsid w:val="000639FC"/>
    <w:rsid w:val="0006443D"/>
    <w:rsid w:val="00064D0E"/>
    <w:rsid w:val="00065885"/>
    <w:rsid w:val="000675CA"/>
    <w:rsid w:val="00070AB5"/>
    <w:rsid w:val="0008390A"/>
    <w:rsid w:val="000903F7"/>
    <w:rsid w:val="00090C57"/>
    <w:rsid w:val="000917BE"/>
    <w:rsid w:val="00095715"/>
    <w:rsid w:val="00097CA3"/>
    <w:rsid w:val="000A1EBA"/>
    <w:rsid w:val="000A508A"/>
    <w:rsid w:val="000B0021"/>
    <w:rsid w:val="000B519A"/>
    <w:rsid w:val="000C17D0"/>
    <w:rsid w:val="000C42DA"/>
    <w:rsid w:val="000D0C48"/>
    <w:rsid w:val="000D33CC"/>
    <w:rsid w:val="000E1C6D"/>
    <w:rsid w:val="000E1CA8"/>
    <w:rsid w:val="000E7314"/>
    <w:rsid w:val="000F11AD"/>
    <w:rsid w:val="001108CF"/>
    <w:rsid w:val="00111D2F"/>
    <w:rsid w:val="00115445"/>
    <w:rsid w:val="00115F28"/>
    <w:rsid w:val="00117D29"/>
    <w:rsid w:val="001322F3"/>
    <w:rsid w:val="001339B5"/>
    <w:rsid w:val="001343B1"/>
    <w:rsid w:val="00141A05"/>
    <w:rsid w:val="00143D01"/>
    <w:rsid w:val="00152B0D"/>
    <w:rsid w:val="00153DB9"/>
    <w:rsid w:val="00157A72"/>
    <w:rsid w:val="001608E7"/>
    <w:rsid w:val="00165556"/>
    <w:rsid w:val="001806EC"/>
    <w:rsid w:val="001818EB"/>
    <w:rsid w:val="00181EF7"/>
    <w:rsid w:val="00184003"/>
    <w:rsid w:val="0018630B"/>
    <w:rsid w:val="001902AA"/>
    <w:rsid w:val="001925E5"/>
    <w:rsid w:val="00197DF2"/>
    <w:rsid w:val="001A2115"/>
    <w:rsid w:val="001A2394"/>
    <w:rsid w:val="001A47A3"/>
    <w:rsid w:val="001B1704"/>
    <w:rsid w:val="001C24CD"/>
    <w:rsid w:val="001C2867"/>
    <w:rsid w:val="001F2562"/>
    <w:rsid w:val="00200CC5"/>
    <w:rsid w:val="00207EEE"/>
    <w:rsid w:val="00210164"/>
    <w:rsid w:val="0021395E"/>
    <w:rsid w:val="002146FC"/>
    <w:rsid w:val="00221BDF"/>
    <w:rsid w:val="002240BB"/>
    <w:rsid w:val="00227207"/>
    <w:rsid w:val="0023615B"/>
    <w:rsid w:val="00247391"/>
    <w:rsid w:val="00247ADC"/>
    <w:rsid w:val="00252E0F"/>
    <w:rsid w:val="0026432E"/>
    <w:rsid w:val="00265EE9"/>
    <w:rsid w:val="002719DA"/>
    <w:rsid w:val="00273B4B"/>
    <w:rsid w:val="00280356"/>
    <w:rsid w:val="00291713"/>
    <w:rsid w:val="002A34C6"/>
    <w:rsid w:val="002A5BE1"/>
    <w:rsid w:val="002B78EF"/>
    <w:rsid w:val="002B7A09"/>
    <w:rsid w:val="002C1074"/>
    <w:rsid w:val="002C2A34"/>
    <w:rsid w:val="002D4403"/>
    <w:rsid w:val="002D4AA2"/>
    <w:rsid w:val="002D588D"/>
    <w:rsid w:val="002E084A"/>
    <w:rsid w:val="002F17FB"/>
    <w:rsid w:val="002F2444"/>
    <w:rsid w:val="002F3287"/>
    <w:rsid w:val="00302120"/>
    <w:rsid w:val="00304E6F"/>
    <w:rsid w:val="003072EA"/>
    <w:rsid w:val="00313681"/>
    <w:rsid w:val="00313DFA"/>
    <w:rsid w:val="003141A2"/>
    <w:rsid w:val="00330DC5"/>
    <w:rsid w:val="00331B5E"/>
    <w:rsid w:val="00340152"/>
    <w:rsid w:val="0034018C"/>
    <w:rsid w:val="00354D03"/>
    <w:rsid w:val="00355070"/>
    <w:rsid w:val="00363F10"/>
    <w:rsid w:val="00364297"/>
    <w:rsid w:val="00367648"/>
    <w:rsid w:val="00372839"/>
    <w:rsid w:val="00373FE1"/>
    <w:rsid w:val="00383D92"/>
    <w:rsid w:val="003914E4"/>
    <w:rsid w:val="00392C93"/>
    <w:rsid w:val="00396941"/>
    <w:rsid w:val="003A1269"/>
    <w:rsid w:val="003A2F24"/>
    <w:rsid w:val="003B14AA"/>
    <w:rsid w:val="003B5888"/>
    <w:rsid w:val="003B5CE0"/>
    <w:rsid w:val="003B6780"/>
    <w:rsid w:val="003D07B9"/>
    <w:rsid w:val="003D4CB3"/>
    <w:rsid w:val="003E1B1C"/>
    <w:rsid w:val="003E3055"/>
    <w:rsid w:val="003E5376"/>
    <w:rsid w:val="003F1B17"/>
    <w:rsid w:val="003F26C3"/>
    <w:rsid w:val="003F380B"/>
    <w:rsid w:val="003F61E1"/>
    <w:rsid w:val="00400EBA"/>
    <w:rsid w:val="00403E08"/>
    <w:rsid w:val="004134F1"/>
    <w:rsid w:val="00416FB5"/>
    <w:rsid w:val="00426D3E"/>
    <w:rsid w:val="00430FC8"/>
    <w:rsid w:val="00433B20"/>
    <w:rsid w:val="00433BD3"/>
    <w:rsid w:val="0043686C"/>
    <w:rsid w:val="004459A7"/>
    <w:rsid w:val="00445D76"/>
    <w:rsid w:val="004528AC"/>
    <w:rsid w:val="00456AC2"/>
    <w:rsid w:val="00460C80"/>
    <w:rsid w:val="00462B9F"/>
    <w:rsid w:val="00475F1E"/>
    <w:rsid w:val="004831F9"/>
    <w:rsid w:val="00486164"/>
    <w:rsid w:val="00487ABD"/>
    <w:rsid w:val="00492B74"/>
    <w:rsid w:val="00493216"/>
    <w:rsid w:val="0049359C"/>
    <w:rsid w:val="00493BB2"/>
    <w:rsid w:val="004962C6"/>
    <w:rsid w:val="00497341"/>
    <w:rsid w:val="004A1B9A"/>
    <w:rsid w:val="004A35E4"/>
    <w:rsid w:val="004A3C53"/>
    <w:rsid w:val="004A448F"/>
    <w:rsid w:val="004A5419"/>
    <w:rsid w:val="004A6DF2"/>
    <w:rsid w:val="004B3DDF"/>
    <w:rsid w:val="004C13EE"/>
    <w:rsid w:val="004C3AC5"/>
    <w:rsid w:val="004C3EE7"/>
    <w:rsid w:val="004C4C5D"/>
    <w:rsid w:val="004C5DA4"/>
    <w:rsid w:val="004D01B3"/>
    <w:rsid w:val="004D2747"/>
    <w:rsid w:val="004D2C5D"/>
    <w:rsid w:val="004D2F82"/>
    <w:rsid w:val="004D6712"/>
    <w:rsid w:val="004D6DD5"/>
    <w:rsid w:val="004D7C66"/>
    <w:rsid w:val="004E0078"/>
    <w:rsid w:val="004E4CFB"/>
    <w:rsid w:val="004F30E6"/>
    <w:rsid w:val="004F6756"/>
    <w:rsid w:val="005004B1"/>
    <w:rsid w:val="00507F6B"/>
    <w:rsid w:val="00513CB3"/>
    <w:rsid w:val="00520FAD"/>
    <w:rsid w:val="005244DE"/>
    <w:rsid w:val="00527B1E"/>
    <w:rsid w:val="00527E0B"/>
    <w:rsid w:val="0053137F"/>
    <w:rsid w:val="00537A7E"/>
    <w:rsid w:val="00540B1E"/>
    <w:rsid w:val="0054726C"/>
    <w:rsid w:val="005476BB"/>
    <w:rsid w:val="005660B8"/>
    <w:rsid w:val="00566A63"/>
    <w:rsid w:val="00567791"/>
    <w:rsid w:val="005712FD"/>
    <w:rsid w:val="00575CC5"/>
    <w:rsid w:val="00581C4A"/>
    <w:rsid w:val="005831DE"/>
    <w:rsid w:val="005862C7"/>
    <w:rsid w:val="005900FA"/>
    <w:rsid w:val="00591B88"/>
    <w:rsid w:val="00593319"/>
    <w:rsid w:val="0059790E"/>
    <w:rsid w:val="005A284E"/>
    <w:rsid w:val="005A464C"/>
    <w:rsid w:val="005B0080"/>
    <w:rsid w:val="005B4C38"/>
    <w:rsid w:val="005B6091"/>
    <w:rsid w:val="005C0226"/>
    <w:rsid w:val="005C1C85"/>
    <w:rsid w:val="005C1E30"/>
    <w:rsid w:val="005E304E"/>
    <w:rsid w:val="005E30A6"/>
    <w:rsid w:val="005F7E9B"/>
    <w:rsid w:val="00604790"/>
    <w:rsid w:val="00612A28"/>
    <w:rsid w:val="00622AB8"/>
    <w:rsid w:val="00624129"/>
    <w:rsid w:val="00625238"/>
    <w:rsid w:val="006255EB"/>
    <w:rsid w:val="00625F6D"/>
    <w:rsid w:val="00627170"/>
    <w:rsid w:val="00635376"/>
    <w:rsid w:val="006362E5"/>
    <w:rsid w:val="00636931"/>
    <w:rsid w:val="00646062"/>
    <w:rsid w:val="00646448"/>
    <w:rsid w:val="00651B90"/>
    <w:rsid w:val="0065373B"/>
    <w:rsid w:val="006626FD"/>
    <w:rsid w:val="00664F5B"/>
    <w:rsid w:val="00671775"/>
    <w:rsid w:val="006724A4"/>
    <w:rsid w:val="00674B3F"/>
    <w:rsid w:val="00683FCC"/>
    <w:rsid w:val="00684DAF"/>
    <w:rsid w:val="00696994"/>
    <w:rsid w:val="006A4453"/>
    <w:rsid w:val="006B0DF3"/>
    <w:rsid w:val="006C1DC3"/>
    <w:rsid w:val="006C3B7D"/>
    <w:rsid w:val="006C4DA4"/>
    <w:rsid w:val="006C5D13"/>
    <w:rsid w:val="006D0A0E"/>
    <w:rsid w:val="006D12A7"/>
    <w:rsid w:val="006D1641"/>
    <w:rsid w:val="006D3AF9"/>
    <w:rsid w:val="006E152A"/>
    <w:rsid w:val="006E1E78"/>
    <w:rsid w:val="006F2F5E"/>
    <w:rsid w:val="006F40FE"/>
    <w:rsid w:val="0070373B"/>
    <w:rsid w:val="0070406D"/>
    <w:rsid w:val="007305D7"/>
    <w:rsid w:val="00731E01"/>
    <w:rsid w:val="00732812"/>
    <w:rsid w:val="00732A21"/>
    <w:rsid w:val="0073728D"/>
    <w:rsid w:val="007425C5"/>
    <w:rsid w:val="00742CD8"/>
    <w:rsid w:val="0074358D"/>
    <w:rsid w:val="00743C63"/>
    <w:rsid w:val="0074511D"/>
    <w:rsid w:val="00750C4C"/>
    <w:rsid w:val="00756F8B"/>
    <w:rsid w:val="007610EB"/>
    <w:rsid w:val="0077400B"/>
    <w:rsid w:val="007759E6"/>
    <w:rsid w:val="00783FA4"/>
    <w:rsid w:val="00790433"/>
    <w:rsid w:val="00790E7C"/>
    <w:rsid w:val="00792871"/>
    <w:rsid w:val="007B1496"/>
    <w:rsid w:val="007B3EC9"/>
    <w:rsid w:val="007C0398"/>
    <w:rsid w:val="007C381D"/>
    <w:rsid w:val="007C5D38"/>
    <w:rsid w:val="007C7474"/>
    <w:rsid w:val="007C787D"/>
    <w:rsid w:val="007C7FEE"/>
    <w:rsid w:val="007D4A93"/>
    <w:rsid w:val="007E6179"/>
    <w:rsid w:val="007F14F5"/>
    <w:rsid w:val="007F2890"/>
    <w:rsid w:val="007F3D2C"/>
    <w:rsid w:val="007F4FF4"/>
    <w:rsid w:val="007F54BB"/>
    <w:rsid w:val="007F5BF9"/>
    <w:rsid w:val="008060B9"/>
    <w:rsid w:val="008073FB"/>
    <w:rsid w:val="00813276"/>
    <w:rsid w:val="008146F6"/>
    <w:rsid w:val="00825922"/>
    <w:rsid w:val="008465A6"/>
    <w:rsid w:val="008508C0"/>
    <w:rsid w:val="00851415"/>
    <w:rsid w:val="0086177E"/>
    <w:rsid w:val="00861812"/>
    <w:rsid w:val="00864B11"/>
    <w:rsid w:val="00884323"/>
    <w:rsid w:val="00884630"/>
    <w:rsid w:val="00887B7E"/>
    <w:rsid w:val="008A174C"/>
    <w:rsid w:val="008A641A"/>
    <w:rsid w:val="008B017B"/>
    <w:rsid w:val="008B0E1E"/>
    <w:rsid w:val="008B1ED0"/>
    <w:rsid w:val="008B2FAE"/>
    <w:rsid w:val="008B4121"/>
    <w:rsid w:val="008B5664"/>
    <w:rsid w:val="008B771A"/>
    <w:rsid w:val="008C22A1"/>
    <w:rsid w:val="008D02A1"/>
    <w:rsid w:val="008D54F7"/>
    <w:rsid w:val="008D5717"/>
    <w:rsid w:val="008E3441"/>
    <w:rsid w:val="008E387A"/>
    <w:rsid w:val="008E39EC"/>
    <w:rsid w:val="008E4E99"/>
    <w:rsid w:val="008F36A4"/>
    <w:rsid w:val="008F6DC2"/>
    <w:rsid w:val="00901311"/>
    <w:rsid w:val="0090136A"/>
    <w:rsid w:val="00902458"/>
    <w:rsid w:val="0091233B"/>
    <w:rsid w:val="00912908"/>
    <w:rsid w:val="00916D5F"/>
    <w:rsid w:val="009221C5"/>
    <w:rsid w:val="00924206"/>
    <w:rsid w:val="009307C8"/>
    <w:rsid w:val="00933A60"/>
    <w:rsid w:val="00934C59"/>
    <w:rsid w:val="009361B2"/>
    <w:rsid w:val="00937B6E"/>
    <w:rsid w:val="00937DEB"/>
    <w:rsid w:val="00966921"/>
    <w:rsid w:val="00966AA9"/>
    <w:rsid w:val="009727C5"/>
    <w:rsid w:val="00975E20"/>
    <w:rsid w:val="00976273"/>
    <w:rsid w:val="00977FA9"/>
    <w:rsid w:val="00992256"/>
    <w:rsid w:val="009964FE"/>
    <w:rsid w:val="009C48BD"/>
    <w:rsid w:val="009D0521"/>
    <w:rsid w:val="009D5114"/>
    <w:rsid w:val="009D539C"/>
    <w:rsid w:val="009D5418"/>
    <w:rsid w:val="009E0053"/>
    <w:rsid w:val="009E7482"/>
    <w:rsid w:val="009F1A5C"/>
    <w:rsid w:val="009F3AD0"/>
    <w:rsid w:val="009F41B2"/>
    <w:rsid w:val="009F656F"/>
    <w:rsid w:val="00A00B7D"/>
    <w:rsid w:val="00A01DBB"/>
    <w:rsid w:val="00A04687"/>
    <w:rsid w:val="00A04D33"/>
    <w:rsid w:val="00A11340"/>
    <w:rsid w:val="00A11CE6"/>
    <w:rsid w:val="00A1359E"/>
    <w:rsid w:val="00A1459D"/>
    <w:rsid w:val="00A16778"/>
    <w:rsid w:val="00A17A75"/>
    <w:rsid w:val="00A22F47"/>
    <w:rsid w:val="00A26D9D"/>
    <w:rsid w:val="00A32750"/>
    <w:rsid w:val="00A3465A"/>
    <w:rsid w:val="00A472B6"/>
    <w:rsid w:val="00A50924"/>
    <w:rsid w:val="00A534DB"/>
    <w:rsid w:val="00A53FB0"/>
    <w:rsid w:val="00A6066F"/>
    <w:rsid w:val="00A656C5"/>
    <w:rsid w:val="00A65BA8"/>
    <w:rsid w:val="00A713A8"/>
    <w:rsid w:val="00A71CB6"/>
    <w:rsid w:val="00A86ABA"/>
    <w:rsid w:val="00A905A5"/>
    <w:rsid w:val="00AA5963"/>
    <w:rsid w:val="00AA7047"/>
    <w:rsid w:val="00AB2615"/>
    <w:rsid w:val="00AD0BF5"/>
    <w:rsid w:val="00AD6A50"/>
    <w:rsid w:val="00AD7C05"/>
    <w:rsid w:val="00AE0AF6"/>
    <w:rsid w:val="00AE57D0"/>
    <w:rsid w:val="00AF361B"/>
    <w:rsid w:val="00AF3D2A"/>
    <w:rsid w:val="00B10131"/>
    <w:rsid w:val="00B1560A"/>
    <w:rsid w:val="00B1637F"/>
    <w:rsid w:val="00B20565"/>
    <w:rsid w:val="00B20EC2"/>
    <w:rsid w:val="00B238CF"/>
    <w:rsid w:val="00B24A13"/>
    <w:rsid w:val="00B342D3"/>
    <w:rsid w:val="00B36C9D"/>
    <w:rsid w:val="00B37B89"/>
    <w:rsid w:val="00B4173E"/>
    <w:rsid w:val="00B43CF1"/>
    <w:rsid w:val="00B43DC0"/>
    <w:rsid w:val="00B4709E"/>
    <w:rsid w:val="00B479BF"/>
    <w:rsid w:val="00B47F3D"/>
    <w:rsid w:val="00B5679A"/>
    <w:rsid w:val="00B579C6"/>
    <w:rsid w:val="00B57C53"/>
    <w:rsid w:val="00B60DEA"/>
    <w:rsid w:val="00B63F8B"/>
    <w:rsid w:val="00B67E5F"/>
    <w:rsid w:val="00B74AD5"/>
    <w:rsid w:val="00B77191"/>
    <w:rsid w:val="00B80D74"/>
    <w:rsid w:val="00B8234E"/>
    <w:rsid w:val="00B94BD2"/>
    <w:rsid w:val="00B956CC"/>
    <w:rsid w:val="00BA37C5"/>
    <w:rsid w:val="00BA4956"/>
    <w:rsid w:val="00BB1372"/>
    <w:rsid w:val="00BB33DB"/>
    <w:rsid w:val="00BB7013"/>
    <w:rsid w:val="00BD158D"/>
    <w:rsid w:val="00BD68EE"/>
    <w:rsid w:val="00BD6B96"/>
    <w:rsid w:val="00BD77F7"/>
    <w:rsid w:val="00BE6AF1"/>
    <w:rsid w:val="00C01BF5"/>
    <w:rsid w:val="00C04603"/>
    <w:rsid w:val="00C10D60"/>
    <w:rsid w:val="00C110F8"/>
    <w:rsid w:val="00C2004B"/>
    <w:rsid w:val="00C20146"/>
    <w:rsid w:val="00C202CB"/>
    <w:rsid w:val="00C20B54"/>
    <w:rsid w:val="00C21A7E"/>
    <w:rsid w:val="00C2470F"/>
    <w:rsid w:val="00C25E9F"/>
    <w:rsid w:val="00C3339E"/>
    <w:rsid w:val="00C44656"/>
    <w:rsid w:val="00C5000A"/>
    <w:rsid w:val="00C50A01"/>
    <w:rsid w:val="00C52EAC"/>
    <w:rsid w:val="00C571A0"/>
    <w:rsid w:val="00C60A0A"/>
    <w:rsid w:val="00C62950"/>
    <w:rsid w:val="00C633F2"/>
    <w:rsid w:val="00C6379A"/>
    <w:rsid w:val="00C638E8"/>
    <w:rsid w:val="00C72F1A"/>
    <w:rsid w:val="00C77AB4"/>
    <w:rsid w:val="00C804A9"/>
    <w:rsid w:val="00C8400E"/>
    <w:rsid w:val="00C9010C"/>
    <w:rsid w:val="00C93E1A"/>
    <w:rsid w:val="00C96C61"/>
    <w:rsid w:val="00C97EC1"/>
    <w:rsid w:val="00CA7E5B"/>
    <w:rsid w:val="00CB47A6"/>
    <w:rsid w:val="00CC2866"/>
    <w:rsid w:val="00CC2C89"/>
    <w:rsid w:val="00CC6C4F"/>
    <w:rsid w:val="00CD68F3"/>
    <w:rsid w:val="00CE0AA4"/>
    <w:rsid w:val="00CE2B5C"/>
    <w:rsid w:val="00CF6294"/>
    <w:rsid w:val="00CF7799"/>
    <w:rsid w:val="00D00C18"/>
    <w:rsid w:val="00D019D2"/>
    <w:rsid w:val="00D02EEA"/>
    <w:rsid w:val="00D06DCA"/>
    <w:rsid w:val="00D13F93"/>
    <w:rsid w:val="00D16754"/>
    <w:rsid w:val="00D24192"/>
    <w:rsid w:val="00D31D1A"/>
    <w:rsid w:val="00D4144C"/>
    <w:rsid w:val="00D47C1D"/>
    <w:rsid w:val="00D514EF"/>
    <w:rsid w:val="00D5222C"/>
    <w:rsid w:val="00D52810"/>
    <w:rsid w:val="00D667AD"/>
    <w:rsid w:val="00D66B76"/>
    <w:rsid w:val="00D71496"/>
    <w:rsid w:val="00D909D4"/>
    <w:rsid w:val="00D915F0"/>
    <w:rsid w:val="00D92D5D"/>
    <w:rsid w:val="00DB3647"/>
    <w:rsid w:val="00DB3E8B"/>
    <w:rsid w:val="00DB4F21"/>
    <w:rsid w:val="00DB62F0"/>
    <w:rsid w:val="00DB6C5C"/>
    <w:rsid w:val="00DC28E9"/>
    <w:rsid w:val="00DE3B64"/>
    <w:rsid w:val="00DE47DA"/>
    <w:rsid w:val="00DE4CAC"/>
    <w:rsid w:val="00DF0C4E"/>
    <w:rsid w:val="00DF160B"/>
    <w:rsid w:val="00DF1CEF"/>
    <w:rsid w:val="00E00BE8"/>
    <w:rsid w:val="00E04480"/>
    <w:rsid w:val="00E12890"/>
    <w:rsid w:val="00E15A23"/>
    <w:rsid w:val="00E169C9"/>
    <w:rsid w:val="00E16EFB"/>
    <w:rsid w:val="00E20A1A"/>
    <w:rsid w:val="00E25B03"/>
    <w:rsid w:val="00E34B2E"/>
    <w:rsid w:val="00E365C1"/>
    <w:rsid w:val="00E42BCE"/>
    <w:rsid w:val="00E51CE3"/>
    <w:rsid w:val="00E56ECC"/>
    <w:rsid w:val="00E56FDA"/>
    <w:rsid w:val="00E647E0"/>
    <w:rsid w:val="00E729B4"/>
    <w:rsid w:val="00E73842"/>
    <w:rsid w:val="00E73F07"/>
    <w:rsid w:val="00E7636E"/>
    <w:rsid w:val="00E769C6"/>
    <w:rsid w:val="00E76F01"/>
    <w:rsid w:val="00E82717"/>
    <w:rsid w:val="00E840F3"/>
    <w:rsid w:val="00E913F5"/>
    <w:rsid w:val="00E96687"/>
    <w:rsid w:val="00E97E2B"/>
    <w:rsid w:val="00EC1DAF"/>
    <w:rsid w:val="00EC6871"/>
    <w:rsid w:val="00ED6C0C"/>
    <w:rsid w:val="00EE08BF"/>
    <w:rsid w:val="00EE3A74"/>
    <w:rsid w:val="00EF0521"/>
    <w:rsid w:val="00F00ADC"/>
    <w:rsid w:val="00F03DA2"/>
    <w:rsid w:val="00F046FD"/>
    <w:rsid w:val="00F05FAE"/>
    <w:rsid w:val="00F1087A"/>
    <w:rsid w:val="00F10D5E"/>
    <w:rsid w:val="00F12A50"/>
    <w:rsid w:val="00F22EC1"/>
    <w:rsid w:val="00F232D7"/>
    <w:rsid w:val="00F236D1"/>
    <w:rsid w:val="00F30E54"/>
    <w:rsid w:val="00F3618B"/>
    <w:rsid w:val="00F415C0"/>
    <w:rsid w:val="00F42CE0"/>
    <w:rsid w:val="00F53389"/>
    <w:rsid w:val="00F554BD"/>
    <w:rsid w:val="00F65B86"/>
    <w:rsid w:val="00F71D53"/>
    <w:rsid w:val="00F73C5C"/>
    <w:rsid w:val="00F75E64"/>
    <w:rsid w:val="00F760BF"/>
    <w:rsid w:val="00F92FFF"/>
    <w:rsid w:val="00F93DCD"/>
    <w:rsid w:val="00FA1DA8"/>
    <w:rsid w:val="00FA60A3"/>
    <w:rsid w:val="00FC37DD"/>
    <w:rsid w:val="00FC4F4A"/>
    <w:rsid w:val="00FD2ACB"/>
    <w:rsid w:val="00FD37C4"/>
    <w:rsid w:val="00FE04FE"/>
    <w:rsid w:val="00FE698D"/>
    <w:rsid w:val="00FE6DD8"/>
    <w:rsid w:val="00FE7B85"/>
    <w:rsid w:val="00FF30DB"/>
    <w:rsid w:val="00FF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C6942551-394F-4305-AE95-2B556026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E08"/>
    <w:rPr>
      <w:rFonts w:ascii="Verdana" w:hAnsi="Verdan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00AD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uiPriority w:val="99"/>
    <w:rsid w:val="00F533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D6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6C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08C0"/>
    <w:pPr>
      <w:ind w:left="720"/>
    </w:pPr>
    <w:rPr>
      <w:rFonts w:ascii="Calibri" w:hAnsi="Calibri"/>
      <w:sz w:val="22"/>
      <w:szCs w:val="22"/>
    </w:rPr>
  </w:style>
  <w:style w:type="paragraph" w:customStyle="1" w:styleId="msolistparagraph0">
    <w:name w:val="msolistparagraph"/>
    <w:basedOn w:val="Normal"/>
    <w:uiPriority w:val="99"/>
    <w:rsid w:val="0023615B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BA8F1C6A</Template>
  <TotalTime>72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CWM TAF UNIVERSITY HEALTH BOARD</vt:lpstr>
    </vt:vector>
  </TitlesOfParts>
  <Company>Cwm Taf Health Board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CWM TAF UNIVERSITY HEALTH BOARD</dc:title>
  <dc:creator>ngt_citrixprovision</dc:creator>
  <cp:lastModifiedBy>Emma Walters (Cwm Taf UHB - Corporate Services)</cp:lastModifiedBy>
  <cp:revision>30</cp:revision>
  <cp:lastPrinted>2019-10-21T15:55:00Z</cp:lastPrinted>
  <dcterms:created xsi:type="dcterms:W3CDTF">2018-06-07T15:35:00Z</dcterms:created>
  <dcterms:modified xsi:type="dcterms:W3CDTF">2019-10-22T07:34:00Z</dcterms:modified>
</cp:coreProperties>
</file>