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E192FE" w14:textId="77777777" w:rsidR="009837A2" w:rsidRDefault="009837A2" w:rsidP="009837A2">
      <w:pPr>
        <w:jc w:val="right"/>
        <w:rPr>
          <w:b/>
          <w:sz w:val="52"/>
          <w:szCs w:val="52"/>
        </w:rPr>
      </w:pPr>
      <w:bookmarkStart w:id="0" w:name="_GoBack"/>
      <w:bookmarkEnd w:id="0"/>
      <w:r w:rsidRPr="009837A2">
        <w:rPr>
          <w:b/>
          <w:noProof/>
          <w:sz w:val="52"/>
          <w:szCs w:val="52"/>
          <w:lang w:eastAsia="en-GB"/>
        </w:rPr>
        <w:drawing>
          <wp:inline distT="0" distB="0" distL="0" distR="0" wp14:anchorId="7B7F9AB8" wp14:editId="695F75C2">
            <wp:extent cx="3794655" cy="962025"/>
            <wp:effectExtent l="0" t="0" r="0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6804" cy="965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D0CD73" w14:textId="77777777" w:rsidR="001D6B67" w:rsidRDefault="00AF3E5E" w:rsidP="009837A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C</w:t>
      </w:r>
      <w:r w:rsidR="009837A2" w:rsidRPr="009837A2">
        <w:rPr>
          <w:b/>
          <w:sz w:val="52"/>
          <w:szCs w:val="52"/>
        </w:rPr>
        <w:t>wm Taf Morgannwg University Health Board</w:t>
      </w:r>
    </w:p>
    <w:p w14:paraId="68D3310F" w14:textId="447783C4" w:rsidR="00D56D65" w:rsidRPr="00F34272" w:rsidRDefault="00433095" w:rsidP="00F3427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Improving Maternity Together</w:t>
      </w:r>
    </w:p>
    <w:p w14:paraId="79112AF8" w14:textId="30BA9211" w:rsidR="00855176" w:rsidRDefault="00AF3E5E" w:rsidP="0043309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Maternity Vision 2020 -2030</w:t>
      </w:r>
    </w:p>
    <w:p w14:paraId="3806DBA8" w14:textId="77777777" w:rsidR="00433095" w:rsidRPr="00433095" w:rsidRDefault="00433095" w:rsidP="00433095">
      <w:pPr>
        <w:jc w:val="center"/>
        <w:rPr>
          <w:b/>
          <w:sz w:val="52"/>
          <w:szCs w:val="52"/>
        </w:rPr>
      </w:pPr>
    </w:p>
    <w:p w14:paraId="4C8D4E66" w14:textId="2DDAFAE0" w:rsidR="00594F89" w:rsidRDefault="00594F89" w:rsidP="00855176">
      <w:pPr>
        <w:jc w:val="center"/>
        <w:rPr>
          <w:rFonts w:cstheme="minorHAnsi"/>
          <w:b/>
          <w:color w:val="01A6A1"/>
          <w:sz w:val="40"/>
          <w:szCs w:val="40"/>
        </w:rPr>
      </w:pPr>
      <w:r>
        <w:rPr>
          <w:rFonts w:cstheme="minorHAnsi"/>
          <w:b/>
          <w:color w:val="01A6A1"/>
          <w:sz w:val="40"/>
          <w:szCs w:val="40"/>
        </w:rPr>
        <w:t xml:space="preserve">What </w:t>
      </w:r>
      <w:r w:rsidR="00433095">
        <w:rPr>
          <w:rFonts w:cstheme="minorHAnsi"/>
          <w:b/>
          <w:color w:val="01A6A1"/>
          <w:sz w:val="40"/>
          <w:szCs w:val="40"/>
        </w:rPr>
        <w:t>you should expect from your Maternity C</w:t>
      </w:r>
      <w:r w:rsidR="00C572B1">
        <w:rPr>
          <w:rFonts w:cstheme="minorHAnsi"/>
          <w:b/>
          <w:color w:val="01A6A1"/>
          <w:sz w:val="40"/>
          <w:szCs w:val="40"/>
        </w:rPr>
        <w:t>are</w:t>
      </w:r>
    </w:p>
    <w:p w14:paraId="261C294E" w14:textId="77777777" w:rsidR="00C572B1" w:rsidRPr="00855176" w:rsidRDefault="00C572B1" w:rsidP="00855176">
      <w:pPr>
        <w:jc w:val="center"/>
        <w:rPr>
          <w:rFonts w:cstheme="minorHAnsi"/>
          <w:b/>
          <w:color w:val="01A6A1"/>
          <w:sz w:val="40"/>
          <w:szCs w:val="40"/>
        </w:rPr>
      </w:pPr>
    </w:p>
    <w:p w14:paraId="7DD01F86" w14:textId="700AE435" w:rsidR="00B13565" w:rsidRDefault="00F34272" w:rsidP="00AF3E5E">
      <w:pPr>
        <w:shd w:val="clear" w:color="auto" w:fill="FFFFFF"/>
        <w:jc w:val="center"/>
        <w:rPr>
          <w:rFonts w:cstheme="minorHAnsi"/>
          <w:b/>
          <w:sz w:val="40"/>
          <w:szCs w:val="40"/>
        </w:rPr>
      </w:pPr>
      <w:r w:rsidRPr="00E722B1">
        <w:rPr>
          <w:rFonts w:ascii="Verdana" w:hAnsi="Verdana" w:cs="Tahoma"/>
          <w:b/>
          <w:noProof/>
          <w:color w:val="FF0000"/>
          <w:lang w:eastAsia="en-GB"/>
        </w:rPr>
        <w:drawing>
          <wp:inline distT="0" distB="0" distL="0" distR="0" wp14:anchorId="6CE1AF33" wp14:editId="558E215A">
            <wp:extent cx="1650605" cy="1428750"/>
            <wp:effectExtent l="0" t="0" r="6985" b="0"/>
            <wp:docPr id="2" name="Picture 2" descr="C:\Users\we022314\AppData\Local\Microsoft\Windows\Temporary Internet Files\Content.Outlook\F5TFGSP1\Maternity_Attempt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e022314\AppData\Local\Microsoft\Windows\Temporary Internet Files\Content.Outlook\F5TFGSP1\Maternity_Attempt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784" cy="144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960D3C" w14:textId="3FE6730C" w:rsidR="00855176" w:rsidRDefault="00855176" w:rsidP="0082484D">
      <w:pPr>
        <w:shd w:val="clear" w:color="auto" w:fill="FFFFFF"/>
        <w:jc w:val="center"/>
        <w:rPr>
          <w:rFonts w:cstheme="minorHAnsi"/>
          <w:b/>
          <w:sz w:val="28"/>
          <w:szCs w:val="28"/>
        </w:rPr>
      </w:pPr>
    </w:p>
    <w:p w14:paraId="07C1A65A" w14:textId="77777777" w:rsidR="00F34272" w:rsidRDefault="00F34272" w:rsidP="0082484D">
      <w:pPr>
        <w:shd w:val="clear" w:color="auto" w:fill="FFFFFF"/>
        <w:jc w:val="center"/>
        <w:rPr>
          <w:rFonts w:cstheme="minorHAnsi"/>
          <w:b/>
          <w:sz w:val="28"/>
          <w:szCs w:val="28"/>
        </w:rPr>
      </w:pPr>
    </w:p>
    <w:p w14:paraId="098670CC" w14:textId="77777777" w:rsidR="000C5528" w:rsidRDefault="000C5528" w:rsidP="000C5528">
      <w:pPr>
        <w:shd w:val="clear" w:color="auto" w:fill="FFFFFF"/>
        <w:rPr>
          <w:rFonts w:cstheme="minorHAnsi"/>
          <w:b/>
          <w:sz w:val="32"/>
          <w:szCs w:val="32"/>
        </w:rPr>
      </w:pPr>
      <w:r>
        <w:rPr>
          <w:rFonts w:cstheme="minorHAnsi"/>
          <w:b/>
          <w:color w:val="01A6A1"/>
          <w:sz w:val="40"/>
          <w:szCs w:val="40"/>
        </w:rPr>
        <w:lastRenderedPageBreak/>
        <w:t xml:space="preserve">Our </w:t>
      </w:r>
      <w:r w:rsidRPr="00855176">
        <w:rPr>
          <w:rFonts w:cstheme="minorHAnsi"/>
          <w:b/>
          <w:color w:val="01A6A1"/>
          <w:sz w:val="40"/>
          <w:szCs w:val="40"/>
        </w:rPr>
        <w:t>Vision</w:t>
      </w:r>
      <w:r w:rsidRPr="00021D5E">
        <w:rPr>
          <w:rFonts w:cstheme="minorHAnsi"/>
          <w:b/>
          <w:sz w:val="32"/>
          <w:szCs w:val="32"/>
        </w:rPr>
        <w:t xml:space="preserve"> </w:t>
      </w:r>
    </w:p>
    <w:p w14:paraId="05A1FCDB" w14:textId="0443EE8D" w:rsidR="0082484D" w:rsidRPr="00021D5E" w:rsidRDefault="00C572B1" w:rsidP="0082484D">
      <w:pPr>
        <w:shd w:val="clear" w:color="auto" w:fill="FFFFFF"/>
        <w:jc w:val="center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 xml:space="preserve">The </w:t>
      </w:r>
      <w:r w:rsidR="00855176" w:rsidRPr="00021D5E">
        <w:rPr>
          <w:rFonts w:cstheme="minorHAnsi"/>
          <w:b/>
          <w:sz w:val="32"/>
          <w:szCs w:val="32"/>
        </w:rPr>
        <w:t>M</w:t>
      </w:r>
      <w:r w:rsidR="0082484D" w:rsidRPr="00021D5E">
        <w:rPr>
          <w:rFonts w:cstheme="minorHAnsi"/>
          <w:b/>
          <w:sz w:val="32"/>
          <w:szCs w:val="32"/>
        </w:rPr>
        <w:t>aternity Vision</w:t>
      </w:r>
      <w:r>
        <w:rPr>
          <w:rFonts w:cstheme="minorHAnsi"/>
          <w:b/>
          <w:sz w:val="32"/>
          <w:szCs w:val="32"/>
        </w:rPr>
        <w:t xml:space="preserve"> </w:t>
      </w:r>
      <w:r w:rsidRPr="00C572B1">
        <w:rPr>
          <w:rFonts w:cstheme="minorHAnsi"/>
          <w:b/>
          <w:sz w:val="32"/>
          <w:szCs w:val="32"/>
        </w:rPr>
        <w:t>for Wales</w:t>
      </w:r>
    </w:p>
    <w:p w14:paraId="326E209F" w14:textId="7BF0EB06" w:rsidR="008035E5" w:rsidRPr="00021D5E" w:rsidRDefault="0082484D" w:rsidP="003E26BE">
      <w:pPr>
        <w:shd w:val="clear" w:color="auto" w:fill="FFFFFF"/>
        <w:jc w:val="center"/>
        <w:rPr>
          <w:rFonts w:cstheme="minorHAnsi"/>
          <w:sz w:val="32"/>
          <w:szCs w:val="32"/>
        </w:rPr>
      </w:pPr>
      <w:r w:rsidRPr="00021D5E">
        <w:rPr>
          <w:rFonts w:cstheme="minorHAnsi"/>
          <w:sz w:val="32"/>
          <w:szCs w:val="32"/>
        </w:rPr>
        <w:t>Pregnancy and childbirth are a safe and positive experience, and parents are supported to give the</w:t>
      </w:r>
      <w:r w:rsidR="00C572B1">
        <w:rPr>
          <w:rFonts w:cstheme="minorHAnsi"/>
          <w:sz w:val="32"/>
          <w:szCs w:val="32"/>
        </w:rPr>
        <w:t>ir child the best start in life.</w:t>
      </w:r>
      <w:r w:rsidR="00FD387E" w:rsidRPr="00021D5E">
        <w:rPr>
          <w:rFonts w:cstheme="minorHAnsi"/>
          <w:sz w:val="32"/>
          <w:szCs w:val="32"/>
        </w:rPr>
        <w:t xml:space="preserve"> </w:t>
      </w:r>
      <w:r w:rsidR="00E81551">
        <w:rPr>
          <w:rFonts w:cstheme="minorHAnsi"/>
          <w:sz w:val="32"/>
          <w:szCs w:val="32"/>
        </w:rPr>
        <w:t>This will</w:t>
      </w:r>
      <w:r w:rsidR="00C572B1">
        <w:rPr>
          <w:rFonts w:cstheme="minorHAnsi"/>
          <w:sz w:val="32"/>
          <w:szCs w:val="32"/>
        </w:rPr>
        <w:t xml:space="preserve"> follow</w:t>
      </w:r>
      <w:r w:rsidR="00FD387E" w:rsidRPr="00021D5E">
        <w:rPr>
          <w:rFonts w:cstheme="minorHAnsi"/>
          <w:sz w:val="32"/>
          <w:szCs w:val="32"/>
        </w:rPr>
        <w:t xml:space="preserve"> 5 key principles:</w:t>
      </w:r>
    </w:p>
    <w:p w14:paraId="45E63D0B" w14:textId="77777777" w:rsidR="00855176" w:rsidRDefault="00855176" w:rsidP="003E26BE">
      <w:pPr>
        <w:shd w:val="clear" w:color="auto" w:fill="FFFFFF"/>
        <w:jc w:val="center"/>
        <w:rPr>
          <w:rFonts w:cstheme="minorHAnsi"/>
          <w:sz w:val="28"/>
          <w:szCs w:val="28"/>
        </w:rPr>
      </w:pPr>
    </w:p>
    <w:p w14:paraId="2CC09B33" w14:textId="50E50F1B" w:rsidR="003E26BE" w:rsidRDefault="003E26BE" w:rsidP="0082484D">
      <w:pPr>
        <w:shd w:val="clear" w:color="auto" w:fill="FFFFFF"/>
        <w:jc w:val="center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Family Centre</w:t>
      </w:r>
      <w:r w:rsidR="00E81551">
        <w:rPr>
          <w:rFonts w:cstheme="minorHAnsi"/>
          <w:sz w:val="28"/>
          <w:szCs w:val="28"/>
        </w:rPr>
        <w:t>d</w:t>
      </w:r>
      <w:r>
        <w:rPr>
          <w:rFonts w:cstheme="minorHAnsi"/>
          <w:sz w:val="28"/>
          <w:szCs w:val="28"/>
        </w:rPr>
        <w:t xml:space="preserve"> </w:t>
      </w:r>
      <w:r w:rsidRPr="003E26BE">
        <w:rPr>
          <w:rFonts w:cstheme="minorHAnsi"/>
          <w:noProof/>
          <w:sz w:val="28"/>
          <w:szCs w:val="28"/>
          <w:lang w:eastAsia="en-GB"/>
        </w:rPr>
        <w:drawing>
          <wp:inline distT="0" distB="0" distL="0" distR="0" wp14:anchorId="0E35897E" wp14:editId="36E85D79">
            <wp:extent cx="798195" cy="790575"/>
            <wp:effectExtent l="0" t="0" r="1905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233" cy="791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  <w:sz w:val="28"/>
          <w:szCs w:val="28"/>
        </w:rPr>
        <w:t xml:space="preserve"> Continuity of Carer  </w:t>
      </w:r>
      <w:r w:rsidRPr="003E26BE">
        <w:rPr>
          <w:rFonts w:cstheme="minorHAnsi"/>
          <w:noProof/>
          <w:sz w:val="28"/>
          <w:szCs w:val="28"/>
          <w:lang w:eastAsia="en-GB"/>
        </w:rPr>
        <w:drawing>
          <wp:inline distT="0" distB="0" distL="0" distR="0" wp14:anchorId="0B56B55D" wp14:editId="1878726D">
            <wp:extent cx="741851" cy="752475"/>
            <wp:effectExtent l="0" t="0" r="127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7432" cy="758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81551">
        <w:rPr>
          <w:rFonts w:cstheme="minorHAnsi"/>
          <w:sz w:val="28"/>
          <w:szCs w:val="28"/>
        </w:rPr>
        <w:t xml:space="preserve"> Safe and</w:t>
      </w:r>
      <w:r>
        <w:rPr>
          <w:rFonts w:cstheme="minorHAnsi"/>
          <w:sz w:val="28"/>
          <w:szCs w:val="28"/>
        </w:rPr>
        <w:t xml:space="preserve"> effective care </w:t>
      </w:r>
      <w:r w:rsidRPr="003E26BE">
        <w:rPr>
          <w:rFonts w:cstheme="minorHAnsi"/>
          <w:noProof/>
          <w:sz w:val="28"/>
          <w:szCs w:val="28"/>
          <w:lang w:eastAsia="en-GB"/>
        </w:rPr>
        <w:drawing>
          <wp:inline distT="0" distB="0" distL="0" distR="0" wp14:anchorId="5FCA7791" wp14:editId="7559E9D0">
            <wp:extent cx="732566" cy="735965"/>
            <wp:effectExtent l="0" t="0" r="0" b="698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102" cy="745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  <w:sz w:val="28"/>
          <w:szCs w:val="28"/>
        </w:rPr>
        <w:t xml:space="preserve"> </w:t>
      </w:r>
    </w:p>
    <w:p w14:paraId="740EC2F3" w14:textId="45B0E445" w:rsidR="008035E5" w:rsidRPr="0082484D" w:rsidRDefault="00E81551" w:rsidP="0082484D">
      <w:pPr>
        <w:shd w:val="clear" w:color="auto" w:fill="FFFFFF"/>
        <w:jc w:val="center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Skilled multi-</w:t>
      </w:r>
      <w:r w:rsidR="003E26BE">
        <w:rPr>
          <w:rFonts w:cstheme="minorHAnsi"/>
          <w:sz w:val="28"/>
          <w:szCs w:val="28"/>
        </w:rPr>
        <w:t>professional team</w:t>
      </w:r>
      <w:r w:rsidR="00FD387E">
        <w:rPr>
          <w:rFonts w:cstheme="minorHAnsi"/>
          <w:sz w:val="28"/>
          <w:szCs w:val="28"/>
        </w:rPr>
        <w:t>s</w:t>
      </w:r>
      <w:r w:rsidR="003E26BE">
        <w:rPr>
          <w:rFonts w:cstheme="minorHAnsi"/>
          <w:sz w:val="28"/>
          <w:szCs w:val="28"/>
        </w:rPr>
        <w:t xml:space="preserve"> </w:t>
      </w:r>
      <w:r w:rsidR="003E26BE" w:rsidRPr="003E26BE">
        <w:rPr>
          <w:rFonts w:cstheme="minorHAnsi"/>
          <w:noProof/>
          <w:sz w:val="28"/>
          <w:szCs w:val="28"/>
          <w:lang w:eastAsia="en-GB"/>
        </w:rPr>
        <w:drawing>
          <wp:inline distT="0" distB="0" distL="0" distR="0" wp14:anchorId="156BBF3C" wp14:editId="61941F36">
            <wp:extent cx="657225" cy="652519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525" cy="657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E26BE">
        <w:rPr>
          <w:rFonts w:cstheme="minorHAnsi"/>
          <w:sz w:val="28"/>
          <w:szCs w:val="28"/>
        </w:rPr>
        <w:t xml:space="preserve"> Sustainable quality services</w:t>
      </w:r>
      <w:r w:rsidR="003E26BE" w:rsidRPr="003E26BE">
        <w:rPr>
          <w:rFonts w:cstheme="minorHAnsi"/>
          <w:noProof/>
          <w:sz w:val="28"/>
          <w:szCs w:val="28"/>
          <w:lang w:eastAsia="en-GB"/>
        </w:rPr>
        <w:drawing>
          <wp:inline distT="0" distB="0" distL="0" distR="0" wp14:anchorId="0A7E4039" wp14:editId="287289E0">
            <wp:extent cx="695325" cy="698253"/>
            <wp:effectExtent l="0" t="0" r="0" b="698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125" cy="7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3756BB" w14:textId="77777777" w:rsidR="00C572B1" w:rsidRDefault="00C572B1" w:rsidP="00AF3E5E">
      <w:pPr>
        <w:shd w:val="clear" w:color="auto" w:fill="FFFFFF"/>
        <w:jc w:val="center"/>
        <w:rPr>
          <w:rFonts w:cstheme="minorHAnsi"/>
          <w:b/>
          <w:sz w:val="28"/>
          <w:szCs w:val="28"/>
        </w:rPr>
      </w:pPr>
    </w:p>
    <w:p w14:paraId="7559D2CB" w14:textId="785BDAD2" w:rsidR="00AF3E5E" w:rsidRPr="00AF3E5E" w:rsidRDefault="00AF3E5E" w:rsidP="00AF3E5E">
      <w:pPr>
        <w:shd w:val="clear" w:color="auto" w:fill="FFFFFF"/>
        <w:jc w:val="center"/>
        <w:rPr>
          <w:rFonts w:cstheme="minorHAnsi"/>
          <w:b/>
          <w:sz w:val="28"/>
          <w:szCs w:val="28"/>
        </w:rPr>
      </w:pPr>
      <w:r w:rsidRPr="00AF3E5E">
        <w:rPr>
          <w:rFonts w:cstheme="minorHAnsi"/>
          <w:b/>
          <w:sz w:val="28"/>
          <w:szCs w:val="28"/>
        </w:rPr>
        <w:t xml:space="preserve">Our </w:t>
      </w:r>
      <w:r w:rsidR="00B4323F">
        <w:rPr>
          <w:rFonts w:cstheme="minorHAnsi"/>
          <w:b/>
          <w:sz w:val="28"/>
          <w:szCs w:val="28"/>
        </w:rPr>
        <w:t xml:space="preserve">Maternity </w:t>
      </w:r>
      <w:r w:rsidRPr="00AF3E5E">
        <w:rPr>
          <w:rFonts w:cstheme="minorHAnsi"/>
          <w:b/>
          <w:sz w:val="28"/>
          <w:szCs w:val="28"/>
        </w:rPr>
        <w:t>Values</w:t>
      </w:r>
      <w:r w:rsidR="00C572B1">
        <w:rPr>
          <w:rFonts w:cstheme="minorHAnsi"/>
          <w:b/>
          <w:sz w:val="28"/>
          <w:szCs w:val="28"/>
        </w:rPr>
        <w:t xml:space="preserve"> in Cwm Taf Morgannwg</w:t>
      </w:r>
    </w:p>
    <w:p w14:paraId="3914DB1C" w14:textId="0C9DD448" w:rsidR="003F159B" w:rsidRDefault="003F159B" w:rsidP="003F159B">
      <w:pPr>
        <w:shd w:val="clear" w:color="auto" w:fill="FFFFFF"/>
        <w:jc w:val="center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T</w:t>
      </w:r>
      <w:r w:rsidRPr="00AF3E5E">
        <w:rPr>
          <w:rFonts w:cstheme="minorHAnsi"/>
          <w:sz w:val="28"/>
          <w:szCs w:val="28"/>
        </w:rPr>
        <w:t>o provide saf</w:t>
      </w:r>
      <w:r w:rsidR="00A10CE2">
        <w:rPr>
          <w:rFonts w:cstheme="minorHAnsi"/>
          <w:sz w:val="28"/>
          <w:szCs w:val="28"/>
        </w:rPr>
        <w:t>e and high quality maternity care which will meet</w:t>
      </w:r>
      <w:r w:rsidRPr="00AF3E5E">
        <w:rPr>
          <w:rFonts w:cstheme="minorHAnsi"/>
          <w:sz w:val="28"/>
          <w:szCs w:val="28"/>
        </w:rPr>
        <w:t xml:space="preserve"> the needs of all</w:t>
      </w:r>
      <w:r>
        <w:rPr>
          <w:rFonts w:cstheme="minorHAnsi"/>
          <w:sz w:val="28"/>
          <w:szCs w:val="28"/>
        </w:rPr>
        <w:t xml:space="preserve"> our communities.</w:t>
      </w:r>
      <w:r w:rsidRPr="00AF3E5E">
        <w:rPr>
          <w:rFonts w:cstheme="minorHAnsi"/>
          <w:sz w:val="28"/>
          <w:szCs w:val="28"/>
        </w:rPr>
        <w:t xml:space="preserve"> </w:t>
      </w:r>
      <w:r w:rsidR="00A10CE2">
        <w:rPr>
          <w:rFonts w:cstheme="minorHAnsi"/>
          <w:sz w:val="28"/>
          <w:szCs w:val="28"/>
        </w:rPr>
        <w:t xml:space="preserve">Working in partnership with </w:t>
      </w:r>
      <w:r>
        <w:rPr>
          <w:rFonts w:cstheme="minorHAnsi"/>
          <w:sz w:val="28"/>
          <w:szCs w:val="28"/>
        </w:rPr>
        <w:t>everyone who uses our service</w:t>
      </w:r>
      <w:r w:rsidR="00A10CE2">
        <w:rPr>
          <w:rFonts w:cstheme="minorHAnsi"/>
          <w:sz w:val="28"/>
          <w:szCs w:val="28"/>
        </w:rPr>
        <w:t>, we will</w:t>
      </w:r>
      <w:r w:rsidRPr="00AF3E5E">
        <w:rPr>
          <w:rFonts w:cstheme="minorHAnsi"/>
          <w:sz w:val="28"/>
          <w:szCs w:val="28"/>
        </w:rPr>
        <w:t xml:space="preserve"> develop </w:t>
      </w:r>
      <w:r>
        <w:rPr>
          <w:rFonts w:cstheme="minorHAnsi"/>
          <w:sz w:val="28"/>
          <w:szCs w:val="28"/>
        </w:rPr>
        <w:t xml:space="preserve">safe and </w:t>
      </w:r>
      <w:r w:rsidRPr="00AF3E5E">
        <w:rPr>
          <w:rFonts w:cstheme="minorHAnsi"/>
          <w:sz w:val="28"/>
          <w:szCs w:val="28"/>
        </w:rPr>
        <w:t>effect</w:t>
      </w:r>
      <w:r w:rsidR="00E81551">
        <w:rPr>
          <w:rFonts w:cstheme="minorHAnsi"/>
          <w:sz w:val="28"/>
          <w:szCs w:val="28"/>
        </w:rPr>
        <w:t>ive maternity care and support. E</w:t>
      </w:r>
      <w:r w:rsidR="00A10CE2">
        <w:rPr>
          <w:rFonts w:cstheme="minorHAnsi"/>
          <w:sz w:val="28"/>
          <w:szCs w:val="28"/>
        </w:rPr>
        <w:t>very woman and their family will receive excellent care that is right for them.</w:t>
      </w:r>
      <w:r>
        <w:rPr>
          <w:rFonts w:cstheme="minorHAnsi"/>
          <w:sz w:val="28"/>
          <w:szCs w:val="28"/>
        </w:rPr>
        <w:t xml:space="preserve"> </w:t>
      </w:r>
    </w:p>
    <w:p w14:paraId="54BF23E9" w14:textId="0A5995FE" w:rsidR="00AF3E5E" w:rsidRDefault="00AF3E5E" w:rsidP="003F159B">
      <w:pPr>
        <w:shd w:val="clear" w:color="auto" w:fill="FFFFFF"/>
        <w:jc w:val="center"/>
        <w:rPr>
          <w:rFonts w:cstheme="minorHAnsi"/>
          <w:b/>
          <w:sz w:val="28"/>
          <w:szCs w:val="28"/>
        </w:rPr>
      </w:pPr>
      <w:r w:rsidRPr="00AF3E5E">
        <w:rPr>
          <w:rFonts w:cstheme="minorHAnsi"/>
          <w:b/>
          <w:sz w:val="28"/>
          <w:szCs w:val="28"/>
        </w:rPr>
        <w:t xml:space="preserve">Our </w:t>
      </w:r>
      <w:r w:rsidR="00B4323F">
        <w:rPr>
          <w:rFonts w:cstheme="minorHAnsi"/>
          <w:b/>
          <w:sz w:val="28"/>
          <w:szCs w:val="28"/>
        </w:rPr>
        <w:t xml:space="preserve">Maternity </w:t>
      </w:r>
      <w:r w:rsidRPr="00AF3E5E">
        <w:rPr>
          <w:rFonts w:cstheme="minorHAnsi"/>
          <w:b/>
          <w:sz w:val="28"/>
          <w:szCs w:val="28"/>
        </w:rPr>
        <w:t>Mission</w:t>
      </w:r>
    </w:p>
    <w:p w14:paraId="4FC25A81" w14:textId="77777777" w:rsidR="00A10CE2" w:rsidRDefault="00A10CE2" w:rsidP="00A10CE2">
      <w:pPr>
        <w:pStyle w:val="ListParagraph"/>
        <w:numPr>
          <w:ilvl w:val="0"/>
          <w:numId w:val="18"/>
        </w:numPr>
        <w:shd w:val="clear" w:color="auto" w:fill="FFFFFF"/>
        <w:jc w:val="center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To support parents to be as healthy as they can be</w:t>
      </w:r>
    </w:p>
    <w:p w14:paraId="29DBEBCB" w14:textId="4CFD97E3" w:rsidR="003F159B" w:rsidRDefault="00A10CE2" w:rsidP="003F159B">
      <w:pPr>
        <w:pStyle w:val="ListParagraph"/>
        <w:numPr>
          <w:ilvl w:val="0"/>
          <w:numId w:val="18"/>
        </w:numPr>
        <w:shd w:val="clear" w:color="auto" w:fill="FFFFFF"/>
        <w:jc w:val="center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G</w:t>
      </w:r>
      <w:r w:rsidRPr="00AF3E5E">
        <w:rPr>
          <w:rFonts w:cstheme="minorHAnsi"/>
          <w:sz w:val="28"/>
          <w:szCs w:val="28"/>
        </w:rPr>
        <w:t>ive</w:t>
      </w:r>
      <w:r>
        <w:rPr>
          <w:rFonts w:cstheme="minorHAnsi"/>
          <w:sz w:val="28"/>
          <w:szCs w:val="28"/>
        </w:rPr>
        <w:t xml:space="preserve"> all babies</w:t>
      </w:r>
      <w:r w:rsidRPr="00AF3E5E">
        <w:rPr>
          <w:rFonts w:cstheme="minorHAnsi"/>
          <w:sz w:val="28"/>
          <w:szCs w:val="28"/>
        </w:rPr>
        <w:t xml:space="preserve"> </w:t>
      </w:r>
      <w:r>
        <w:rPr>
          <w:rFonts w:cstheme="minorHAnsi"/>
          <w:sz w:val="28"/>
          <w:szCs w:val="28"/>
        </w:rPr>
        <w:t>the best possible s</w:t>
      </w:r>
      <w:r w:rsidRPr="00AF3E5E">
        <w:rPr>
          <w:rFonts w:cstheme="minorHAnsi"/>
          <w:sz w:val="28"/>
          <w:szCs w:val="28"/>
        </w:rPr>
        <w:t xml:space="preserve">tart in </w:t>
      </w:r>
      <w:r>
        <w:rPr>
          <w:rFonts w:cstheme="minorHAnsi"/>
          <w:sz w:val="28"/>
          <w:szCs w:val="28"/>
        </w:rPr>
        <w:t>l</w:t>
      </w:r>
      <w:r w:rsidRPr="00AF3E5E">
        <w:rPr>
          <w:rFonts w:cstheme="minorHAnsi"/>
          <w:sz w:val="28"/>
          <w:szCs w:val="28"/>
        </w:rPr>
        <w:t>ife</w:t>
      </w:r>
    </w:p>
    <w:p w14:paraId="005971CE" w14:textId="4EEFA51F" w:rsidR="00A10CE2" w:rsidRPr="003F159B" w:rsidRDefault="00A10CE2" w:rsidP="003F159B">
      <w:pPr>
        <w:pStyle w:val="ListParagraph"/>
        <w:numPr>
          <w:ilvl w:val="0"/>
          <w:numId w:val="18"/>
        </w:numPr>
        <w:shd w:val="clear" w:color="auto" w:fill="FFFFFF"/>
        <w:jc w:val="center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Work with families to want to make healthy lifestyle choices</w:t>
      </w:r>
    </w:p>
    <w:p w14:paraId="15E04646" w14:textId="34F560B9" w:rsidR="003F159B" w:rsidRDefault="003F159B" w:rsidP="003F159B">
      <w:pPr>
        <w:shd w:val="clear" w:color="auto" w:fill="FFFFFF"/>
        <w:jc w:val="center"/>
        <w:rPr>
          <w:rFonts w:cstheme="minorHAnsi"/>
          <w:sz w:val="28"/>
          <w:szCs w:val="28"/>
        </w:rPr>
      </w:pPr>
    </w:p>
    <w:p w14:paraId="0A70677E" w14:textId="77777777" w:rsidR="00233E6A" w:rsidRDefault="00233E6A" w:rsidP="00233E6A">
      <w:pPr>
        <w:rPr>
          <w:b/>
          <w:noProof/>
          <w:color w:val="01A6A1"/>
          <w:sz w:val="32"/>
          <w:szCs w:val="32"/>
          <w:lang w:eastAsia="en-GB"/>
        </w:rPr>
      </w:pPr>
      <w:r w:rsidRPr="00E80DB0">
        <w:rPr>
          <w:rFonts w:cstheme="minorHAnsi"/>
          <w:b/>
          <w:color w:val="01A6A1"/>
          <w:sz w:val="32"/>
          <w:szCs w:val="32"/>
        </w:rPr>
        <w:lastRenderedPageBreak/>
        <w:t>Delivering for our Communities</w:t>
      </w:r>
      <w:r w:rsidRPr="00E80DB0">
        <w:rPr>
          <w:b/>
          <w:noProof/>
          <w:color w:val="01A6A1"/>
          <w:sz w:val="32"/>
          <w:szCs w:val="32"/>
          <w:lang w:eastAsia="en-GB"/>
        </w:rPr>
        <w:t xml:space="preserve"> </w:t>
      </w:r>
    </w:p>
    <w:p w14:paraId="153F1443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CE16DB3" wp14:editId="09B75635">
                <wp:simplePos x="0" y="0"/>
                <wp:positionH relativeFrom="column">
                  <wp:posOffset>447675</wp:posOffset>
                </wp:positionH>
                <wp:positionV relativeFrom="paragraph">
                  <wp:posOffset>20320</wp:posOffset>
                </wp:positionV>
                <wp:extent cx="8934450" cy="1823720"/>
                <wp:effectExtent l="0" t="0" r="0" b="5080"/>
                <wp:wrapNone/>
                <wp:docPr id="10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934450" cy="1823720"/>
                        </a:xfrm>
                        <a:prstGeom prst="snipRoundRect">
                          <a:avLst>
                            <a:gd name="adj1" fmla="val 50000"/>
                            <a:gd name="adj2" fmla="val 0"/>
                          </a:avLst>
                        </a:prstGeom>
                        <a:solidFill>
                          <a:srgbClr val="FFFF99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7BF284" w14:textId="77777777" w:rsidR="00233E6A" w:rsidRDefault="00233E6A" w:rsidP="00233E6A">
                            <w:pPr>
                              <w:ind w:left="5760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We want to be supported to stay as healthy as possible during pregnancy, birth and afterwards</w:t>
                            </w:r>
                          </w:p>
                          <w:p w14:paraId="15135E8A" w14:textId="77777777" w:rsidR="00233E6A" w:rsidRDefault="00233E6A" w:rsidP="00233E6A">
                            <w:pPr>
                              <w:ind w:left="5760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The team will provide information and advice to support us to make healthy choices</w:t>
                            </w:r>
                          </w:p>
                          <w:p w14:paraId="231E8A88" w14:textId="77777777" w:rsidR="00233E6A" w:rsidRPr="00DE5B8C" w:rsidRDefault="00233E6A" w:rsidP="00233E6A">
                            <w:pPr>
                              <w:ind w:left="5760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If we need Help and advice at any point we will know who to contact</w:t>
                            </w:r>
                          </w:p>
                        </w:txbxContent>
                      </wps:txbx>
                      <wps:bodyPr wrap="square" rtlCol="0" anchor="ctr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E16DB3" id="Rectangle 1" o:spid="_x0000_s1026" style="position:absolute;margin-left:35.25pt;margin-top:1.6pt;width:703.5pt;height:143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8934450,182372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" adj="-11796480,,5400" path="m911860,l8934450,r,l8934450,1823720,,1823720,,911860c,408254,408254,,911860,xe" fillcolor="#ff9" stroked="f" strokeweight="1pt">
                <v:stroke joinstyle="miter"/>
                <v:formulas/>
                <v:path arrowok="t" o:connecttype="custom" o:connectlocs="911860,0;8934450,0;8934450,0;8934450,1823720;0,1823720;0,911860;911860,0" o:connectangles="0,0,0,0,0,0,0" textboxrect="0,0,8934450,1823720"/>
                <v:textbox>
                  <w:txbxContent>
                    <w:p w14:paraId="137BF284" w14:textId="77777777" w:rsidR="00233E6A" w:rsidRDefault="00233E6A" w:rsidP="00233E6A">
                      <w:pPr>
                        <w:ind w:left="5760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We want to be supported to stay as healthy as possible during pregnancy, birth and afterwards</w:t>
                      </w:r>
                    </w:p>
                    <w:p w14:paraId="15135E8A" w14:textId="77777777" w:rsidR="00233E6A" w:rsidRDefault="00233E6A" w:rsidP="00233E6A">
                      <w:pPr>
                        <w:ind w:left="5760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The team will provide information and advice to support us to make healthy choices</w:t>
                      </w:r>
                    </w:p>
                    <w:p w14:paraId="231E8A88" w14:textId="77777777" w:rsidR="00233E6A" w:rsidRPr="00DE5B8C" w:rsidRDefault="00233E6A" w:rsidP="00233E6A">
                      <w:pPr>
                        <w:ind w:left="5760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If we need Help and advice at any point we will know who to contact</w:t>
                      </w:r>
                    </w:p>
                  </w:txbxContent>
                </v:textbox>
              </v:shape>
            </w:pict>
          </mc:Fallback>
        </mc:AlternateContent>
      </w:r>
    </w:p>
    <w:p w14:paraId="2FF8FD63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  <w:r w:rsidRPr="0099358D">
        <w:rPr>
          <w:noProof/>
          <w:lang w:eastAsia="en-GB"/>
        </w:rPr>
        <w:drawing>
          <wp:anchor distT="0" distB="0" distL="114300" distR="114300" simplePos="0" relativeHeight="251670528" behindDoc="0" locked="0" layoutInCell="1" allowOverlap="1" wp14:anchorId="59FEA2AA" wp14:editId="2B211DC5">
            <wp:simplePos x="0" y="0"/>
            <wp:positionH relativeFrom="margin">
              <wp:posOffset>542925</wp:posOffset>
            </wp:positionH>
            <wp:positionV relativeFrom="paragraph">
              <wp:posOffset>60325</wp:posOffset>
            </wp:positionV>
            <wp:extent cx="3790950" cy="4723765"/>
            <wp:effectExtent l="0" t="0" r="0" b="0"/>
            <wp:wrapNone/>
            <wp:docPr id="18" name="Picture 18" descr="X:\Shared\UHB Planning and Partnerships\1. Planning\3 Year Plan\2020-2021\Infograms\info9 no circle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:\Shared\UHB Planning and Partnerships\1. Planning\3 Year Plan\2020-2021\Infograms\info9 no circle-01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4723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1D8C40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</w:p>
    <w:p w14:paraId="4E9A6E2B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</w:p>
    <w:p w14:paraId="1581540C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D9B503D" wp14:editId="28A4C4BF">
                <wp:simplePos x="0" y="0"/>
                <wp:positionH relativeFrom="column">
                  <wp:posOffset>476250</wp:posOffset>
                </wp:positionH>
                <wp:positionV relativeFrom="paragraph">
                  <wp:posOffset>362585</wp:posOffset>
                </wp:positionV>
                <wp:extent cx="8915400" cy="1771650"/>
                <wp:effectExtent l="0" t="0" r="0" b="0"/>
                <wp:wrapNone/>
                <wp:docPr id="9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915400" cy="177165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FF9999"/>
                            </a:gs>
                            <a:gs pos="67000">
                              <a:srgbClr val="C2D69B"/>
                            </a:gs>
                          </a:gsLst>
                          <a:lin ang="0" scaled="1"/>
                          <a:tileRect/>
                        </a:gra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81D8230" w14:textId="77777777" w:rsidR="002A657D" w:rsidRPr="002A657D" w:rsidRDefault="002A657D" w:rsidP="002A657D">
                            <w:pPr>
                              <w:ind w:left="6120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A657D"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We expect routine antenatal care including scans to be offered close to our home, appointments will be co-ordinated by my named midwife who I see regularly</w:t>
                            </w:r>
                          </w:p>
                          <w:p w14:paraId="1F185AB5" w14:textId="77777777" w:rsidR="002A657D" w:rsidRPr="002A657D" w:rsidRDefault="002A657D" w:rsidP="002A657D">
                            <w:pPr>
                              <w:ind w:left="6120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A657D"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For the many women who are straight forward when their labour starts they may choose to birth at home, or in one of our midwifery led units</w:t>
                            </w:r>
                          </w:p>
                          <w:p w14:paraId="045CA18E" w14:textId="77777777" w:rsidR="002A657D" w:rsidRPr="002A657D" w:rsidRDefault="002A657D" w:rsidP="002A657D">
                            <w:pPr>
                              <w:ind w:left="6120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A657D"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Following birth when we are well my named midwife will discharge me to my health visitor’s care. We will be debriefed to understand the reasons for our maternity care</w:t>
                            </w:r>
                          </w:p>
                          <w:p w14:paraId="78D19885" w14:textId="3FB2E9E3" w:rsidR="00233E6A" w:rsidRPr="00950C6A" w:rsidRDefault="00233E6A" w:rsidP="00233E6A">
                            <w:pPr>
                              <w:ind w:left="6120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wrap="square" rtlCol="0" anchor="ctr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9B503D" id="Rectangle 6" o:spid="_x0000_s1027" style="position:absolute;margin-left:37.5pt;margin-top:28.55pt;width:702pt;height:139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" fillcolor="#f99" stroked="f" strokeweight="1pt">
                <v:fill color2="#c2d69b" rotate="t" angle="90" colors="0 #f99;43909f #c2d69b" focus="100%" type="gradient"/>
                <v:path arrowok="t"/>
                <v:textbox>
                  <w:txbxContent>
                    <w:p w14:paraId="781D8230" w14:textId="77777777" w:rsidR="002A657D" w:rsidRPr="002A657D" w:rsidRDefault="002A657D" w:rsidP="002A657D">
                      <w:pPr>
                        <w:ind w:left="6120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A657D"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We expect routine antenatal care including scans to be offered close to our home, appointments will be co-ordinated by my named midwife who I see regularly</w:t>
                      </w:r>
                    </w:p>
                    <w:p w14:paraId="1F185AB5" w14:textId="77777777" w:rsidR="002A657D" w:rsidRPr="002A657D" w:rsidRDefault="002A657D" w:rsidP="002A657D">
                      <w:pPr>
                        <w:ind w:left="6120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A657D"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For the many women who are straight forward when their labour starts they may choose to birth at home, or in one of our midwifery led units</w:t>
                      </w:r>
                    </w:p>
                    <w:p w14:paraId="045CA18E" w14:textId="77777777" w:rsidR="002A657D" w:rsidRPr="002A657D" w:rsidRDefault="002A657D" w:rsidP="002A657D">
                      <w:pPr>
                        <w:ind w:left="6120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A657D"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Following birth when we are well my named midwife will discharge me to my health visitor’s care. We will be debrief</w:t>
                      </w:r>
                      <w:bookmarkStart w:id="1" w:name="_GoBack"/>
                      <w:bookmarkEnd w:id="1"/>
                      <w:r w:rsidRPr="002A657D"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ed to understand the reasons for our maternity care</w:t>
                      </w:r>
                    </w:p>
                    <w:p w14:paraId="78D19885" w14:textId="3FB2E9E3" w:rsidR="00233E6A" w:rsidRPr="00950C6A" w:rsidRDefault="00233E6A" w:rsidP="00233E6A">
                      <w:pPr>
                        <w:ind w:left="6120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D81FD78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</w:p>
    <w:p w14:paraId="1EE5A569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</w:p>
    <w:p w14:paraId="6B076530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</w:p>
    <w:p w14:paraId="15C1DD8C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</w:p>
    <w:p w14:paraId="495D081E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AE31429" wp14:editId="73186CC1">
                <wp:simplePos x="0" y="0"/>
                <wp:positionH relativeFrom="margin">
                  <wp:posOffset>476250</wp:posOffset>
                </wp:positionH>
                <wp:positionV relativeFrom="paragraph">
                  <wp:posOffset>268605</wp:posOffset>
                </wp:positionV>
                <wp:extent cx="8905875" cy="1781175"/>
                <wp:effectExtent l="0" t="0" r="9525" b="9525"/>
                <wp:wrapNone/>
                <wp:docPr id="1" name="Round Single Corner 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10800000" flipH="1">
                          <a:off x="0" y="0"/>
                          <a:ext cx="8905875" cy="1781175"/>
                        </a:xfrm>
                        <a:prstGeom prst="round1Rect">
                          <a:avLst>
                            <a:gd name="adj" fmla="val 50000"/>
                          </a:avLst>
                        </a:prstGeom>
                        <a:solidFill>
                          <a:srgbClr val="BDD7EE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243632B" w14:textId="35EE34BD" w:rsidR="00233E6A" w:rsidRDefault="00233E6A" w:rsidP="00233E6A">
                            <w:pPr>
                              <w:ind w:left="5760"/>
                            </w:pPr>
                          </w:p>
                        </w:txbxContent>
                      </wps:txbx>
                      <wps:bodyPr wrap="square" rtlCol="0" anchor="ctr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E31429" id="Round Single Corner Rectangle 5" o:spid="_x0000_s1028" style="position:absolute;margin-left:37.5pt;margin-top:21.15pt;width:701.25pt;height:140.25pt;rotation:180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coordsize="8905875,17811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" adj="-11796480,,5400" path="m,l8015288,v491858,,890588,398730,890588,890588c8905876,1187450,8905875,1484313,8905875,1781175l,1781175,,xe" fillcolor="#bdd7ee" stroked="f" strokeweight="1pt">
                <v:stroke joinstyle="miter"/>
                <v:formulas/>
                <v:path arrowok="t" o:connecttype="custom" o:connectlocs="0,0;8015288,0;8905876,890588;8905875,1781175;0,1781175;0,0" o:connectangles="0,0,0,0,0,0" textboxrect="0,0,8905875,1781175"/>
                <v:textbox>
                  <w:txbxContent>
                    <w:p w14:paraId="5243632B" w14:textId="35EE34BD" w:rsidR="00233E6A" w:rsidRDefault="00233E6A" w:rsidP="00233E6A">
                      <w:pPr>
                        <w:ind w:left="5760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0D52F3" w14:textId="786EBD4D" w:rsidR="00233E6A" w:rsidRDefault="00571BD3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  <w:r>
        <w:rPr>
          <w:rFonts w:cstheme="minorHAnsi"/>
          <w:b/>
          <w:noProof/>
          <w:color w:val="01A6A1"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B612756" wp14:editId="428413D4">
                <wp:simplePos x="0" y="0"/>
                <wp:positionH relativeFrom="column">
                  <wp:posOffset>4362450</wp:posOffset>
                </wp:positionH>
                <wp:positionV relativeFrom="paragraph">
                  <wp:posOffset>60960</wp:posOffset>
                </wp:positionV>
                <wp:extent cx="4619625" cy="1409700"/>
                <wp:effectExtent l="0" t="0" r="0" b="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9625" cy="1409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36D6102" w14:textId="77777777" w:rsidR="002A657D" w:rsidRDefault="002A657D" w:rsidP="002A657D">
                            <w:pPr>
                              <w:jc w:val="both"/>
                            </w:pPr>
                            <w:r>
                              <w:t>For women who need extra help and support during and after pregnancy our specialists will maximise well-being and safety</w:t>
                            </w:r>
                          </w:p>
                          <w:p w14:paraId="662F4D3C" w14:textId="77777777" w:rsidR="002A657D" w:rsidRDefault="002A657D" w:rsidP="002A657D">
                            <w:pPr>
                              <w:jc w:val="both"/>
                            </w:pPr>
                            <w:r w:rsidRPr="00124D16">
                              <w:t>Most women will plan to birth in our labour wards,</w:t>
                            </w:r>
                            <w:r>
                              <w:t xml:space="preserve"> where all the team and facilities are quickly available.  Families will be supported to come in and go home efficiently, when they feel ready to do so</w:t>
                            </w:r>
                          </w:p>
                          <w:p w14:paraId="6E524D55" w14:textId="538CDC7C" w:rsidR="00571BD3" w:rsidRDefault="00571BD3" w:rsidP="00571BD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B612756"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9" type="#_x0000_t202" style="position:absolute;margin-left:343.5pt;margin-top:4.8pt;width:363.75pt;height:111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" filled="f" stroked="f" strokeweight=".5pt">
                <v:textbox>
                  <w:txbxContent>
                    <w:p w14:paraId="136D6102" w14:textId="77777777" w:rsidR="002A657D" w:rsidRDefault="002A657D" w:rsidP="002A657D">
                      <w:pPr>
                        <w:jc w:val="both"/>
                      </w:pPr>
                      <w:r>
                        <w:t>For women who need extra help and support during and after pregnancy our specialists will maximise well-being and safety</w:t>
                      </w:r>
                    </w:p>
                    <w:p w14:paraId="662F4D3C" w14:textId="77777777" w:rsidR="002A657D" w:rsidRDefault="002A657D" w:rsidP="002A657D">
                      <w:pPr>
                        <w:jc w:val="both"/>
                      </w:pPr>
                      <w:r w:rsidRPr="00124D16">
                        <w:t>Most women will plan to birth in our labour wards,</w:t>
                      </w:r>
                      <w:r>
                        <w:t xml:space="preserve"> where all the team and facilities are quickly available.  Families will be supported to come in and go home efficiently, when they feel ready to do so</w:t>
                      </w:r>
                    </w:p>
                    <w:p w14:paraId="6E524D55" w14:textId="538CDC7C" w:rsidR="00571BD3" w:rsidRDefault="00571BD3" w:rsidP="00571BD3"/>
                  </w:txbxContent>
                </v:textbox>
              </v:shape>
            </w:pict>
          </mc:Fallback>
        </mc:AlternateContent>
      </w:r>
    </w:p>
    <w:p w14:paraId="4733E4E8" w14:textId="77777777" w:rsidR="00233E6A" w:rsidRDefault="00233E6A" w:rsidP="00233E6A">
      <w:pPr>
        <w:rPr>
          <w:rFonts w:cstheme="minorHAnsi"/>
          <w:b/>
          <w:noProof/>
          <w:color w:val="01A6A1"/>
          <w:sz w:val="32"/>
          <w:szCs w:val="32"/>
          <w:lang w:eastAsia="en-GB"/>
        </w:rPr>
      </w:pPr>
    </w:p>
    <w:p w14:paraId="15E255C4" w14:textId="77777777" w:rsidR="00233E6A" w:rsidRDefault="00233E6A" w:rsidP="000C5528">
      <w:pPr>
        <w:rPr>
          <w:rFonts w:cstheme="minorHAnsi"/>
          <w:b/>
          <w:color w:val="01A6A1"/>
          <w:sz w:val="32"/>
          <w:szCs w:val="32"/>
        </w:rPr>
      </w:pPr>
    </w:p>
    <w:p w14:paraId="27010331" w14:textId="77777777" w:rsidR="00233E6A" w:rsidRDefault="00233E6A" w:rsidP="000C5528">
      <w:pPr>
        <w:rPr>
          <w:rFonts w:cstheme="minorHAnsi"/>
          <w:b/>
          <w:color w:val="01A6A1"/>
          <w:sz w:val="32"/>
          <w:szCs w:val="32"/>
        </w:rPr>
      </w:pPr>
    </w:p>
    <w:p w14:paraId="6CE4311C" w14:textId="77777777" w:rsidR="00233E6A" w:rsidRDefault="00233E6A" w:rsidP="000C5528">
      <w:pPr>
        <w:rPr>
          <w:rFonts w:cstheme="minorHAnsi"/>
          <w:b/>
          <w:color w:val="01A6A1"/>
          <w:sz w:val="32"/>
          <w:szCs w:val="32"/>
        </w:rPr>
      </w:pPr>
    </w:p>
    <w:p w14:paraId="093CF5DD" w14:textId="77777777" w:rsidR="00233E6A" w:rsidRDefault="00233E6A" w:rsidP="000C5528">
      <w:pPr>
        <w:rPr>
          <w:rFonts w:cstheme="minorHAnsi"/>
          <w:b/>
          <w:color w:val="01A6A1"/>
          <w:sz w:val="32"/>
          <w:szCs w:val="32"/>
        </w:rPr>
      </w:pPr>
    </w:p>
    <w:p w14:paraId="077EC9BE" w14:textId="77777777" w:rsidR="00186916" w:rsidRDefault="00186916" w:rsidP="00186916">
      <w:pPr>
        <w:rPr>
          <w:rFonts w:cstheme="minorHAnsi"/>
          <w:b/>
          <w:color w:val="01A6A1"/>
          <w:sz w:val="32"/>
          <w:szCs w:val="32"/>
        </w:rPr>
      </w:pPr>
      <w:r>
        <w:rPr>
          <w:rFonts w:cstheme="minorHAnsi"/>
          <w:b/>
          <w:color w:val="01A6A1"/>
          <w:sz w:val="32"/>
          <w:szCs w:val="32"/>
        </w:rPr>
        <w:t>Our maternity goals and how we will deliver them</w:t>
      </w:r>
    </w:p>
    <w:p w14:paraId="5FAC02C8" w14:textId="77777777" w:rsidR="007B254A" w:rsidRDefault="007B254A" w:rsidP="00186916">
      <w:pPr>
        <w:rPr>
          <w:rFonts w:cstheme="minorHAnsi"/>
          <w:b/>
          <w:color w:val="01A6A1"/>
          <w:sz w:val="32"/>
          <w:szCs w:val="32"/>
        </w:rPr>
        <w:sectPr w:rsidR="007B254A" w:rsidSect="004D1CB3">
          <w:headerReference w:type="default" r:id="rId16"/>
          <w:footerReference w:type="default" r:id="rId17"/>
          <w:footerReference w:type="first" r:id="rId18"/>
          <w:pgSz w:w="16838" w:h="11906" w:orient="landscape"/>
          <w:pgMar w:top="720" w:right="720" w:bottom="720" w:left="720" w:header="708" w:footer="0" w:gutter="0"/>
          <w:cols w:space="708"/>
          <w:docGrid w:linePitch="360"/>
        </w:sectPr>
      </w:pPr>
    </w:p>
    <w:p w14:paraId="46FDD3CE" w14:textId="77777777" w:rsidR="00CC2D5A" w:rsidRDefault="00CC2D5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50179F18" w14:textId="77777777" w:rsidR="007B254A" w:rsidRDefault="007B254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Teamwork with everyone</w:t>
      </w:r>
    </w:p>
    <w:p w14:paraId="353F39E3" w14:textId="77777777" w:rsidR="007B254A" w:rsidRDefault="007B254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559C812C" w14:textId="77777777" w:rsidR="007B254A" w:rsidRDefault="007B254A" w:rsidP="00CC2D5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Women and their families will be fully involved in their care to make informed choices</w:t>
      </w:r>
    </w:p>
    <w:p w14:paraId="7014484D" w14:textId="77777777" w:rsidR="007B254A" w:rsidRDefault="007B254A" w:rsidP="00CC2D5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We will support our team to be skilled and trained</w:t>
      </w:r>
    </w:p>
    <w:p w14:paraId="5526B193" w14:textId="77777777" w:rsidR="007B254A" w:rsidRDefault="007B254A" w:rsidP="00CC2D5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Our team welcomes change and bring an optimistic ‘can do’ attitude</w:t>
      </w:r>
    </w:p>
    <w:p w14:paraId="48773B21" w14:textId="77777777" w:rsidR="007B254A" w:rsidRDefault="007B254A" w:rsidP="00CC2D5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Women and families will receive consistent advice and we will be clear and honest in our communication</w:t>
      </w:r>
    </w:p>
    <w:p w14:paraId="21243BF4" w14:textId="77777777" w:rsidR="007B254A" w:rsidRDefault="007B254A" w:rsidP="00CC2D5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Working closely with other organisations to promote healthy lifestyle choices</w:t>
      </w:r>
    </w:p>
    <w:p w14:paraId="3BE9F3AC" w14:textId="385994BE" w:rsidR="007B254A" w:rsidRDefault="007B254A" w:rsidP="00CC2D5A">
      <w:pPr>
        <w:jc w:val="both"/>
        <w:rPr>
          <w:rFonts w:cstheme="minorHAnsi"/>
          <w:b/>
          <w:color w:val="01A6A1"/>
          <w:sz w:val="32"/>
          <w:szCs w:val="32"/>
        </w:rPr>
      </w:pPr>
    </w:p>
    <w:p w14:paraId="7FF0A020" w14:textId="77777777" w:rsidR="007B254A" w:rsidRDefault="007B254A" w:rsidP="00CC2D5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Delivering safe care for the long term</w:t>
      </w:r>
    </w:p>
    <w:p w14:paraId="4D3BE65B" w14:textId="77777777" w:rsidR="007B254A" w:rsidRDefault="007B254A" w:rsidP="00CC2D5A">
      <w:pPr>
        <w:pStyle w:val="ListParagraph"/>
        <w:ind w:left="0"/>
        <w:rPr>
          <w:rFonts w:asciiTheme="minorHAnsi" w:hAnsiTheme="minorHAnsi" w:cstheme="minorHAnsi"/>
          <w:b/>
          <w:sz w:val="28"/>
          <w:szCs w:val="28"/>
        </w:rPr>
      </w:pPr>
    </w:p>
    <w:p w14:paraId="0E011F48" w14:textId="77777777" w:rsidR="007B254A" w:rsidRDefault="007B254A" w:rsidP="00CC2D5A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We will have the right number of doctors and midwives to provide the best care in the right place</w:t>
      </w:r>
    </w:p>
    <w:p w14:paraId="5C19C80C" w14:textId="77777777" w:rsidR="007B254A" w:rsidRDefault="007B254A" w:rsidP="00CC2D5A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Ensure our maternity care and support is delivered collaboratively in partnership with all</w:t>
      </w:r>
    </w:p>
    <w:p w14:paraId="641C6BB8" w14:textId="77777777" w:rsidR="007B254A" w:rsidRDefault="007B254A" w:rsidP="00CC2D5A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Continuity of care, wherever possible, as recommended nationally </w:t>
      </w:r>
    </w:p>
    <w:p w14:paraId="315D593F" w14:textId="77777777" w:rsidR="007B254A" w:rsidRDefault="007B254A" w:rsidP="00CC2D5A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Families will be supported to breastfeed for as long as they wish to do so</w:t>
      </w:r>
    </w:p>
    <w:p w14:paraId="061CC6C0" w14:textId="77777777" w:rsidR="007B254A" w:rsidRDefault="007B254A" w:rsidP="00186916">
      <w:pPr>
        <w:rPr>
          <w:rFonts w:cstheme="minorHAnsi"/>
          <w:b/>
          <w:color w:val="01A6A1"/>
          <w:sz w:val="32"/>
          <w:szCs w:val="32"/>
        </w:rPr>
      </w:pPr>
    </w:p>
    <w:p w14:paraId="47A79348" w14:textId="77777777" w:rsidR="00CC2D5A" w:rsidRDefault="00CC2D5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6F90356E" w14:textId="77777777" w:rsidR="00CC2D5A" w:rsidRDefault="00CC2D5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0A5EA963" w14:textId="77777777" w:rsidR="00CC2D5A" w:rsidRDefault="00CC2D5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0E793E76" w14:textId="77777777" w:rsidR="007B254A" w:rsidRDefault="007B254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High quality care given and received with respect</w:t>
      </w:r>
    </w:p>
    <w:p w14:paraId="5C5DE485" w14:textId="77777777" w:rsidR="007B254A" w:rsidRDefault="007B254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914B03D" w14:textId="77777777" w:rsidR="007B254A" w:rsidRDefault="007B254A" w:rsidP="00CC2D5A">
      <w:pPr>
        <w:pStyle w:val="ListParagraph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Women, their families and staff will be listened to, valued and treated with dignity and compassion</w:t>
      </w:r>
    </w:p>
    <w:p w14:paraId="49B9D98B" w14:textId="77777777" w:rsidR="007B254A" w:rsidRDefault="007B254A" w:rsidP="00CC2D5A">
      <w:pPr>
        <w:pStyle w:val="ListParagraph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Communication and information will be appropriate, relevant, consistent and easy to understand</w:t>
      </w:r>
    </w:p>
    <w:p w14:paraId="79DB8AF9" w14:textId="77777777" w:rsidR="007B254A" w:rsidRDefault="007B254A" w:rsidP="00CC2D5A">
      <w:pPr>
        <w:pStyle w:val="ListParagraph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We will provide the highest standard of care: physical, psychological and spiritual to optimise well being</w:t>
      </w:r>
    </w:p>
    <w:p w14:paraId="766F7EB8" w14:textId="77777777" w:rsidR="007B254A" w:rsidRDefault="007B254A" w:rsidP="00CC2D5A">
      <w:pPr>
        <w:pStyle w:val="ListParagraph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Individualised care will include using the language of your choice</w:t>
      </w:r>
    </w:p>
    <w:p w14:paraId="2E5D5A3F" w14:textId="77777777" w:rsidR="007B254A" w:rsidRDefault="007B254A" w:rsidP="00CC2D5A">
      <w:pPr>
        <w:pStyle w:val="ListParagraph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We will enable you to receive specialist care if you need it</w:t>
      </w:r>
    </w:p>
    <w:p w14:paraId="3E187E79" w14:textId="77777777" w:rsidR="007B254A" w:rsidRDefault="007B254A" w:rsidP="00186916">
      <w:pPr>
        <w:rPr>
          <w:rFonts w:cstheme="minorHAnsi"/>
          <w:b/>
          <w:color w:val="01A6A1"/>
          <w:sz w:val="32"/>
          <w:szCs w:val="32"/>
        </w:rPr>
      </w:pPr>
    </w:p>
    <w:p w14:paraId="589DF756" w14:textId="77777777" w:rsidR="007B254A" w:rsidRDefault="007B254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Listen, learn and take action</w:t>
      </w:r>
    </w:p>
    <w:p w14:paraId="3F267ED3" w14:textId="77777777" w:rsidR="007B254A" w:rsidRDefault="007B254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42DC43A9" w14:textId="77777777" w:rsidR="007B254A" w:rsidRDefault="007B254A" w:rsidP="00CC2D5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We will hear and understand families and take meaningful action</w:t>
      </w:r>
    </w:p>
    <w:p w14:paraId="171C9086" w14:textId="6C94E825" w:rsidR="007B254A" w:rsidRDefault="007B254A" w:rsidP="00CC2D5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We are curious and look to learn and share</w:t>
      </w:r>
      <w:r w:rsidR="00CC2D5A">
        <w:rPr>
          <w:rFonts w:asciiTheme="minorHAnsi" w:hAnsiTheme="minorHAnsi" w:cstheme="minorHAnsi"/>
          <w:sz w:val="28"/>
          <w:szCs w:val="28"/>
        </w:rPr>
        <w:t xml:space="preserve"> our</w:t>
      </w:r>
      <w:r>
        <w:rPr>
          <w:rFonts w:asciiTheme="minorHAnsi" w:hAnsiTheme="minorHAnsi" w:cstheme="minorHAnsi"/>
          <w:sz w:val="28"/>
          <w:szCs w:val="28"/>
        </w:rPr>
        <w:t xml:space="preserve"> learning</w:t>
      </w:r>
    </w:p>
    <w:p w14:paraId="3DE12E42" w14:textId="77777777" w:rsidR="007B254A" w:rsidRDefault="007B254A" w:rsidP="00CC2D5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At the end of the maternity journey, all families will fully understand their experience and care received</w:t>
      </w:r>
    </w:p>
    <w:p w14:paraId="02B8820E" w14:textId="77777777" w:rsidR="007B254A" w:rsidRDefault="007B254A" w:rsidP="00CC2D5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Partners will feel included every step of the way</w:t>
      </w:r>
    </w:p>
    <w:p w14:paraId="4E5BF109" w14:textId="77777777" w:rsidR="007B254A" w:rsidRDefault="007B254A" w:rsidP="00186916">
      <w:pPr>
        <w:rPr>
          <w:rFonts w:cstheme="minorHAnsi"/>
          <w:b/>
          <w:color w:val="01A6A1"/>
          <w:sz w:val="32"/>
          <w:szCs w:val="32"/>
        </w:rPr>
      </w:pPr>
    </w:p>
    <w:p w14:paraId="7B621206" w14:textId="77777777" w:rsidR="007B254A" w:rsidRDefault="007B254A" w:rsidP="00186916">
      <w:pPr>
        <w:rPr>
          <w:rFonts w:cstheme="minorHAnsi"/>
          <w:b/>
          <w:color w:val="01A6A1"/>
          <w:sz w:val="32"/>
          <w:szCs w:val="32"/>
        </w:rPr>
      </w:pPr>
    </w:p>
    <w:p w14:paraId="7C5A6032" w14:textId="77777777" w:rsidR="007B254A" w:rsidRDefault="007B254A" w:rsidP="00186916">
      <w:pPr>
        <w:rPr>
          <w:rFonts w:cstheme="minorHAnsi"/>
          <w:b/>
          <w:color w:val="01A6A1"/>
          <w:sz w:val="32"/>
          <w:szCs w:val="32"/>
        </w:rPr>
      </w:pPr>
    </w:p>
    <w:p w14:paraId="524F5D46" w14:textId="77777777" w:rsidR="007B254A" w:rsidRDefault="007B254A" w:rsidP="00CC2D5A">
      <w:pPr>
        <w:jc w:val="both"/>
        <w:rPr>
          <w:rFonts w:cstheme="minorHAnsi"/>
          <w:b/>
          <w:color w:val="01A6A1"/>
          <w:sz w:val="32"/>
          <w:szCs w:val="32"/>
        </w:rPr>
      </w:pPr>
      <w:r>
        <w:rPr>
          <w:rFonts w:cstheme="minorHAnsi"/>
          <w:b/>
          <w:color w:val="01A6A1"/>
          <w:sz w:val="32"/>
          <w:szCs w:val="32"/>
        </w:rPr>
        <w:t>Realising our vision – what success will look like</w:t>
      </w:r>
    </w:p>
    <w:p w14:paraId="04386B75" w14:textId="77777777" w:rsidR="007B254A" w:rsidRDefault="007B254A" w:rsidP="00186916">
      <w:pPr>
        <w:rPr>
          <w:rFonts w:cstheme="minorHAnsi"/>
          <w:b/>
          <w:color w:val="01A6A1"/>
          <w:sz w:val="32"/>
          <w:szCs w:val="32"/>
        </w:rPr>
        <w:sectPr w:rsidR="007B254A" w:rsidSect="007B254A">
          <w:type w:val="continuous"/>
          <w:pgSz w:w="16838" w:h="11906" w:orient="landscape"/>
          <w:pgMar w:top="720" w:right="720" w:bottom="720" w:left="720" w:header="708" w:footer="0" w:gutter="0"/>
          <w:cols w:num="2" w:space="709"/>
          <w:docGrid w:linePitch="360"/>
        </w:sectPr>
      </w:pPr>
    </w:p>
    <w:p w14:paraId="3BF35179" w14:textId="77777777" w:rsidR="007B254A" w:rsidRPr="00CC2D5A" w:rsidRDefault="007B254A" w:rsidP="007B254A">
      <w:pPr>
        <w:jc w:val="center"/>
        <w:rPr>
          <w:rFonts w:cstheme="minorHAnsi"/>
          <w:b/>
          <w:sz w:val="26"/>
          <w:szCs w:val="26"/>
        </w:rPr>
      </w:pPr>
      <w:r w:rsidRPr="00CC2D5A">
        <w:rPr>
          <w:rFonts w:cstheme="minorHAnsi"/>
          <w:b/>
          <w:sz w:val="26"/>
          <w:szCs w:val="26"/>
        </w:rPr>
        <w:t>Teamwork with everyone / Delivering safe care for the long term</w:t>
      </w:r>
    </w:p>
    <w:p w14:paraId="329A4AE1" w14:textId="77777777" w:rsidR="007B254A" w:rsidRPr="00CC2D5A" w:rsidRDefault="007B254A" w:rsidP="007B254A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All essential training and development opportunities will be provided, all relevant clinicians will participate actively and enthusiastically</w:t>
      </w:r>
    </w:p>
    <w:p w14:paraId="64375648" w14:textId="77777777" w:rsidR="007B254A" w:rsidRPr="00CC2D5A" w:rsidRDefault="007B254A" w:rsidP="007B254A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Development of new roles, flexible workforce patterns and career succession opportunities will be implemented</w:t>
      </w:r>
    </w:p>
    <w:p w14:paraId="39F5E482" w14:textId="77777777" w:rsidR="007B254A" w:rsidRPr="00CC2D5A" w:rsidRDefault="007B254A" w:rsidP="007B254A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All staff will be expected to reflect of the organisations shared values and behaviours</w:t>
      </w:r>
    </w:p>
    <w:p w14:paraId="294C1104" w14:textId="77777777" w:rsidR="007B254A" w:rsidRPr="00CC2D5A" w:rsidRDefault="007B254A" w:rsidP="007B254A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 xml:space="preserve">Staffing levels across our service will be monitored in line with national guidance and recommendations </w:t>
      </w:r>
    </w:p>
    <w:p w14:paraId="66358C5C" w14:textId="77777777" w:rsidR="007B254A" w:rsidRPr="00CC2D5A" w:rsidRDefault="007B254A" w:rsidP="007B254A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Women and their families will receive routine antenatal care by no more than two community midwives.</w:t>
      </w:r>
    </w:p>
    <w:p w14:paraId="2F569152" w14:textId="77777777" w:rsidR="007B254A" w:rsidRPr="00CC2D5A" w:rsidRDefault="007B254A" w:rsidP="007B254A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Discharge from maternity services will be completed by the woman’s named midwife</w:t>
      </w:r>
    </w:p>
    <w:p w14:paraId="2711BFD9" w14:textId="77777777" w:rsidR="007B254A" w:rsidRPr="00CC2D5A" w:rsidRDefault="007B254A" w:rsidP="007B254A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Women and families will be supported fully with their feeding choices for their baby</w:t>
      </w:r>
    </w:p>
    <w:p w14:paraId="6EF99F20" w14:textId="77777777" w:rsidR="007B254A" w:rsidRPr="00CC2D5A" w:rsidRDefault="007B254A" w:rsidP="007B254A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We will promote and encourage healthy lifestyle choices throughout the maternity pathway with all partner agencies, these measures will be monitored closely and will show improvements over time:</w:t>
      </w:r>
    </w:p>
    <w:p w14:paraId="795A90C6" w14:textId="77777777" w:rsidR="007B254A" w:rsidRPr="00CC2D5A" w:rsidRDefault="007B254A" w:rsidP="007B254A">
      <w:pPr>
        <w:pStyle w:val="ListParagraph"/>
        <w:numPr>
          <w:ilvl w:val="1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Weight management in pregnancy</w:t>
      </w:r>
    </w:p>
    <w:p w14:paraId="2270E967" w14:textId="77777777" w:rsidR="007B254A" w:rsidRPr="00CC2D5A" w:rsidRDefault="007B254A" w:rsidP="007B254A">
      <w:pPr>
        <w:pStyle w:val="ListParagraph"/>
        <w:numPr>
          <w:ilvl w:val="1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Families staying smoke free</w:t>
      </w:r>
    </w:p>
    <w:p w14:paraId="60B6D66E" w14:textId="77777777" w:rsidR="007B254A" w:rsidRPr="00CC2D5A" w:rsidRDefault="007B254A" w:rsidP="007B254A">
      <w:pPr>
        <w:pStyle w:val="ListParagraph"/>
        <w:numPr>
          <w:ilvl w:val="1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Healthy eating</w:t>
      </w:r>
    </w:p>
    <w:p w14:paraId="614D14C6" w14:textId="77777777" w:rsidR="007B254A" w:rsidRPr="00CC2D5A" w:rsidRDefault="007B254A" w:rsidP="007B254A">
      <w:pPr>
        <w:pStyle w:val="ListParagraph"/>
        <w:numPr>
          <w:ilvl w:val="1"/>
          <w:numId w:val="24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 xml:space="preserve">Families choosing to breastfeed </w:t>
      </w:r>
    </w:p>
    <w:p w14:paraId="40E2D158" w14:textId="77777777" w:rsidR="00CC2D5A" w:rsidRPr="00CC2D5A" w:rsidRDefault="00CC2D5A" w:rsidP="00CC2D5A">
      <w:pPr>
        <w:pStyle w:val="ListParagraph"/>
        <w:ind w:left="1440"/>
        <w:rPr>
          <w:rFonts w:asciiTheme="minorHAnsi" w:hAnsiTheme="minorHAnsi" w:cstheme="minorHAnsi"/>
          <w:sz w:val="26"/>
          <w:szCs w:val="26"/>
        </w:rPr>
      </w:pPr>
    </w:p>
    <w:p w14:paraId="037DD26A" w14:textId="77777777" w:rsidR="007B254A" w:rsidRPr="00CC2D5A" w:rsidRDefault="007B254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CC2D5A">
        <w:rPr>
          <w:rFonts w:asciiTheme="minorHAnsi" w:hAnsiTheme="minorHAnsi" w:cstheme="minorHAnsi"/>
          <w:b/>
          <w:sz w:val="26"/>
          <w:szCs w:val="26"/>
        </w:rPr>
        <w:t>High quality care given and received with respect / Listen, learn and take action</w:t>
      </w:r>
    </w:p>
    <w:p w14:paraId="0C6CB184" w14:textId="77777777" w:rsidR="00CC2D5A" w:rsidRPr="00CC2D5A" w:rsidRDefault="00CC2D5A" w:rsidP="007B254A">
      <w:pPr>
        <w:pStyle w:val="ListParagraph"/>
        <w:ind w:left="0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0183E3DD" w14:textId="77777777" w:rsidR="007B254A" w:rsidRPr="00CC2D5A" w:rsidRDefault="007B254A" w:rsidP="007B254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Women and families with concerns will be supported promptly (within two working days) to resolve any issues</w:t>
      </w:r>
    </w:p>
    <w:p w14:paraId="3BC93B93" w14:textId="77777777" w:rsidR="007B254A" w:rsidRPr="00CC2D5A" w:rsidRDefault="007B254A" w:rsidP="007B254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 xml:space="preserve">There will be multiple sensitive ways of measuring women and families experience of our service.  These measures will show an increase in service user satisfaction over time </w:t>
      </w:r>
    </w:p>
    <w:p w14:paraId="31FF4946" w14:textId="77777777" w:rsidR="007B254A" w:rsidRPr="00CC2D5A" w:rsidRDefault="007B254A" w:rsidP="007B254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 xml:space="preserve">Women and families will  be able to see how their feedback has made improvements to our service </w:t>
      </w:r>
    </w:p>
    <w:p w14:paraId="29AAE3B0" w14:textId="77777777" w:rsidR="007B254A" w:rsidRPr="00CC2D5A" w:rsidRDefault="007B254A" w:rsidP="007B254A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All advice and information will be provided in the language or format of your choice / need</w:t>
      </w:r>
    </w:p>
    <w:p w14:paraId="1BEDA7F0" w14:textId="77777777" w:rsidR="007B254A" w:rsidRPr="00CC2D5A" w:rsidRDefault="007B254A" w:rsidP="007B254A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 xml:space="preserve">Women and families will be offered </w:t>
      </w:r>
      <w:r w:rsidRPr="00CC2D5A">
        <w:rPr>
          <w:rFonts w:asciiTheme="minorHAnsi" w:hAnsiTheme="minorHAnsi" w:cstheme="minorHAnsi"/>
          <w:i/>
          <w:sz w:val="26"/>
          <w:szCs w:val="26"/>
        </w:rPr>
        <w:t>debriefing</w:t>
      </w:r>
      <w:r w:rsidRPr="00CC2D5A">
        <w:rPr>
          <w:rFonts w:asciiTheme="minorHAnsi" w:hAnsiTheme="minorHAnsi" w:cstheme="minorHAnsi"/>
          <w:sz w:val="26"/>
          <w:szCs w:val="26"/>
        </w:rPr>
        <w:t xml:space="preserve"> prior to discharge from maternity services and contact details should they wish to access further information post discharge</w:t>
      </w:r>
    </w:p>
    <w:p w14:paraId="0750633B" w14:textId="77777777" w:rsidR="007B254A" w:rsidRPr="00CC2D5A" w:rsidRDefault="007B254A" w:rsidP="007B254A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All women receiving consultant led care will have an evidenced based reason for this</w:t>
      </w:r>
    </w:p>
    <w:p w14:paraId="6AEC3FC2" w14:textId="77777777" w:rsidR="00CC2D5A" w:rsidRPr="00CC2D5A" w:rsidRDefault="007B254A" w:rsidP="007B254A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asciiTheme="minorHAnsi" w:hAnsiTheme="minorHAnsi" w:cstheme="minorHAnsi"/>
          <w:sz w:val="26"/>
          <w:szCs w:val="26"/>
        </w:rPr>
        <w:t>Perinatal mental health support is core maternity care and will be reflected in our maternity notes</w:t>
      </w:r>
    </w:p>
    <w:p w14:paraId="78F643CE" w14:textId="0456D83C" w:rsidR="007B254A" w:rsidRPr="00CC2D5A" w:rsidRDefault="007B254A" w:rsidP="007B254A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sz w:val="26"/>
          <w:szCs w:val="26"/>
        </w:rPr>
      </w:pPr>
      <w:r w:rsidRPr="00CC2D5A">
        <w:rPr>
          <w:rFonts w:cstheme="minorHAnsi"/>
          <w:sz w:val="26"/>
          <w:szCs w:val="26"/>
        </w:rPr>
        <w:t>Access to specialist perinatal mental health services is seamless when required and will be monitored to ensure waiting times are reduced</w:t>
      </w:r>
    </w:p>
    <w:sectPr w:rsidR="007B254A" w:rsidRPr="00CC2D5A" w:rsidSect="00CC2D5A">
      <w:type w:val="continuous"/>
      <w:pgSz w:w="16838" w:h="11906" w:orient="landscape"/>
      <w:pgMar w:top="680" w:right="680" w:bottom="680" w:left="680" w:header="709" w:footer="0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2AA208" w14:textId="77777777" w:rsidR="009837A2" w:rsidRDefault="009837A2" w:rsidP="009837A2">
      <w:pPr>
        <w:spacing w:after="0" w:line="240" w:lineRule="auto"/>
      </w:pPr>
      <w:r>
        <w:separator/>
      </w:r>
    </w:p>
  </w:endnote>
  <w:endnote w:type="continuationSeparator" w:id="0">
    <w:p w14:paraId="1A533F43" w14:textId="77777777" w:rsidR="009837A2" w:rsidRDefault="009837A2" w:rsidP="009837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09369158"/>
      <w:docPartObj>
        <w:docPartGallery w:val="Page Numbers (Bottom of Page)"/>
        <w:docPartUnique/>
      </w:docPartObj>
    </w:sdtPr>
    <w:sdtEndPr/>
    <w:sdtContent>
      <w:p w14:paraId="18DEC447" w14:textId="0CE4F6B9" w:rsidR="009837A2" w:rsidRDefault="00E95AD8">
        <w:pPr>
          <w:pStyle w:val="Footer"/>
          <w:jc w:val="right"/>
        </w:pPr>
        <w:r w:rsidRPr="00E95AD8">
          <w:rPr>
            <w:noProof/>
            <w:lang w:eastAsia="en-GB"/>
          </w:rPr>
          <w:drawing>
            <wp:anchor distT="0" distB="0" distL="114300" distR="114300" simplePos="0" relativeHeight="251658752" behindDoc="0" locked="0" layoutInCell="1" allowOverlap="1" wp14:anchorId="0BD3D0E1" wp14:editId="5800FDAF">
              <wp:simplePos x="0" y="0"/>
              <wp:positionH relativeFrom="margin">
                <wp:posOffset>0</wp:posOffset>
              </wp:positionH>
              <wp:positionV relativeFrom="paragraph">
                <wp:posOffset>-239395</wp:posOffset>
              </wp:positionV>
              <wp:extent cx="6245860" cy="548640"/>
              <wp:effectExtent l="0" t="0" r="2540" b="3810"/>
              <wp:wrapNone/>
              <wp:docPr id="7" name="Picture 13">
                <a:extLst xmlns:a="http://schemas.openxmlformats.org/drawingml/2006/main">
                  <a:ext uri="{FF2B5EF4-FFF2-40B4-BE49-F238E27FC236}">
  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0C30C144-93BC-C14E-A3E5-3B0333168C1D}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" name="Picture 13">
                        <a:extLst>
                          <a:ext uri="{FF2B5EF4-FFF2-40B4-BE49-F238E27FC236}">
          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0C30C144-93BC-C14E-A3E5-3B0333168C1D}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 rotWithShape="1">
                      <a:blip r:embed="rId1"/>
                      <a:srcRect t="90737" b="1422"/>
                      <a:stretch/>
                    </pic:blipFill>
                    <pic:spPr>
                      <a:xfrm>
                        <a:off x="0" y="0"/>
                        <a:ext cx="6245860" cy="54864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Pr="00E95AD8">
          <w:rPr>
            <w:noProof/>
            <w:lang w:eastAsia="en-GB"/>
          </w:rPr>
          <mc:AlternateContent>
            <mc:Choice Requires="wps">
              <w:drawing>
                <wp:anchor distT="0" distB="0" distL="114300" distR="114300" simplePos="0" relativeHeight="251657728" behindDoc="0" locked="0" layoutInCell="1" allowOverlap="1" wp14:anchorId="39111A63" wp14:editId="602E0C73">
                  <wp:simplePos x="0" y="0"/>
                  <wp:positionH relativeFrom="page">
                    <wp:posOffset>0</wp:posOffset>
                  </wp:positionH>
                  <wp:positionV relativeFrom="paragraph">
                    <wp:posOffset>-239395</wp:posOffset>
                  </wp:positionV>
                  <wp:extent cx="4871864" cy="548682"/>
                  <wp:effectExtent l="0" t="0" r="5080" b="3810"/>
                  <wp:wrapNone/>
                  <wp:docPr id="35" name="Rectangle 1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E43A967E-BBD9-E647-8240-E680B4272176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4871864" cy="548682"/>
                          </a:xfrm>
                          <a:prstGeom prst="rect">
                            <a:avLst/>
                          </a:prstGeom>
                          <a:solidFill>
                            <a:srgbClr val="314065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tlCol="0" anchor="ctr"/>
                      </wps:wsp>
                    </a:graphicData>
                  </a:graphic>
                </wp:anchor>
              </w:drawing>
            </mc:Choice>
            <mc:Fallback xmlns:w16se="http://schemas.microsoft.com/office/word/2015/wordml/symex" xmlns:cx1="http://schemas.microsoft.com/office/drawing/2015/9/8/chartex" xmlns:cx="http://schemas.microsoft.com/office/drawing/2014/chartex">
              <w:pict>
                <v:rect w14:anchorId="16577618" id="Rectangle 12" o:spid="_x0000_s1026" style="position:absolute;margin-left:0;margin-top:-18.85pt;width:383.6pt;height:43.2pt;z-index:2516674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" fillcolor="#314065" stroked="f" strokeweight="1pt">
                  <w10:wrap anchorx="page"/>
                </v:rect>
              </w:pict>
            </mc:Fallback>
          </mc:AlternateContent>
        </w:r>
        <w:r w:rsidR="009837A2">
          <w:t xml:space="preserve">Page | </w:t>
        </w:r>
        <w:r w:rsidR="009837A2">
          <w:fldChar w:fldCharType="begin"/>
        </w:r>
        <w:r w:rsidR="009837A2">
          <w:instrText xml:space="preserve"> PAGE   \* MERGEFORMAT </w:instrText>
        </w:r>
        <w:r w:rsidR="009837A2">
          <w:fldChar w:fldCharType="separate"/>
        </w:r>
        <w:r w:rsidR="0032105F">
          <w:rPr>
            <w:noProof/>
          </w:rPr>
          <w:t>2</w:t>
        </w:r>
        <w:r w:rsidR="009837A2">
          <w:rPr>
            <w:noProof/>
          </w:rPr>
          <w:fldChar w:fldCharType="end"/>
        </w:r>
        <w:r w:rsidR="009837A2">
          <w:t xml:space="preserve"> </w:t>
        </w:r>
      </w:p>
    </w:sdtContent>
  </w:sdt>
  <w:p w14:paraId="351C9A41" w14:textId="77777777" w:rsidR="009837A2" w:rsidRDefault="009837A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8D9130" w14:textId="77777777" w:rsidR="009837A2" w:rsidRDefault="009837A2">
    <w:pPr>
      <w:pStyle w:val="Footer"/>
    </w:pPr>
    <w:r>
      <w:rPr>
        <w:noProof/>
        <w:lang w:eastAsia="en-GB"/>
      </w:rPr>
      <mc:AlternateContent>
        <mc:Choice Requires="wpg">
          <w:drawing>
            <wp:anchor distT="0" distB="0" distL="114300" distR="114300" simplePos="0" relativeHeight="251656704" behindDoc="0" locked="0" layoutInCell="1" allowOverlap="1" wp14:anchorId="61A0725D" wp14:editId="63504AC6">
              <wp:simplePos x="0" y="0"/>
              <wp:positionH relativeFrom="column">
                <wp:posOffset>-914400</wp:posOffset>
              </wp:positionH>
              <wp:positionV relativeFrom="paragraph">
                <wp:posOffset>-398145</wp:posOffset>
              </wp:positionV>
              <wp:extent cx="7160260" cy="548682"/>
              <wp:effectExtent l="0" t="0" r="2540" b="3810"/>
              <wp:wrapNone/>
              <wp:docPr id="34" name="Group 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160260" cy="548682"/>
                        <a:chOff x="0" y="0"/>
                        <a:chExt cx="7160260" cy="548682"/>
                      </a:xfrm>
                    </wpg:grpSpPr>
                    <wps:wsp>
                      <wps:cNvPr id="13" name="Rectangle 12">
                        <a:extLst>
                          <a:ext uri="{FF2B5EF4-FFF2-40B4-BE49-F238E27FC236}">
          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E43A967E-BBD9-E647-8240-E680B4272176}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4871864" cy="548682"/>
                        </a:xfrm>
                        <a:prstGeom prst="rect">
                          <a:avLst/>
                        </a:prstGeom>
                        <a:solidFill>
                          <a:srgbClr val="31406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3" name="Picture 13">
                          <a:extLst>
                            <a:ext uri="{FF2B5EF4-FFF2-40B4-BE49-F238E27FC236}">
            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0C30C144-93BC-C14E-A3E5-3B0333168C1D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1"/>
                        <a:srcRect t="90737" b="1422"/>
                        <a:stretch/>
                      </pic:blipFill>
                      <pic:spPr>
                        <a:xfrm>
                          <a:off x="914400" y="0"/>
                          <a:ext cx="6245860" cy="54864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group w14:anchorId="2FB28055" id="Group 34" o:spid="_x0000_s1026" style="position:absolute;margin-left:-1in;margin-top:-31.35pt;width:563.8pt;height:43.2pt;z-index:251665408" coordsize="71602,54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">
              <v:rect id="Rectangle 12" o:spid="_x0000_s1027" style="position:absolute;width:48718;height:54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otDcEA&#10;AADbAAAADwAAAGRycy9kb3ducmV2LnhtbERPTYvCMBC9L/gfwgheFk2tIFKNIrKCF2F1V7wOzdgW&#10;m0k3ibburzfCwt7m8T5nsepMLe7kfGVZwXiUgCDOra64UPD9tR3OQPiArLG2TAoe5GG17L0tMNO2&#10;5QPdj6EQMYR9hgrKEJpMSp+XZNCPbEMcuYt1BkOErpDaYRvDTS3TJJlKgxXHhhIb2pSUX483owDT&#10;cxIev6f3/awwn3nrfqYfKSo16HfrOYhAXfgX/7l3Os6fwOuXeIBc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aLQ3BAAAA2wAAAA8AAAAAAAAAAAAAAAAAmAIAAGRycy9kb3du&#10;cmV2LnhtbFBLBQYAAAAABAAEAPUAAACGAwAAAAA=&#10;" fillcolor="#314065" stroked="f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3" o:spid="_x0000_s1028" type="#_x0000_t75" style="position:absolute;left:9144;width:62458;height:548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7HyUHEAAAA2wAAAA8AAABkcnMvZG93bnJldi54bWxEj0+LwjAUxO8LfofwhL2tqRZFqlEWQVBP&#10;/imsx7fNsy3bvJQma6uf3giCx2FmfsPMl52pxJUaV1pWMBxEIIgzq0vOFaSn9dcUhPPIGivLpOBG&#10;DpaL3sccE21bPtD16HMRIOwSVFB4XydSuqwgg25ga+LgXWxj0AfZ5FI32Aa4qeQoiibSYMlhocCa&#10;VgVlf8d/o2C3Hab77Tirzr/nn1Psyzae3PdKffa77xkIT51/h1/tjVYQx/D8En6AXDw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7HyUHEAAAA2wAAAA8AAAAAAAAAAAAAAAAA&#10;nwIAAGRycy9kb3ducmV2LnhtbFBLBQYAAAAABAAEAPcAAACQAwAAAAA=&#10;">
                <v:imagedata r:id="rId2" o:title="" croptop="59465f" cropbottom="932f"/>
                <v:path arrowok="t"/>
              </v:shape>
            </v:group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1A518AD6" wp14:editId="454805B7">
              <wp:simplePos x="0" y="0"/>
              <wp:positionH relativeFrom="column">
                <wp:posOffset>1531620</wp:posOffset>
              </wp:positionH>
              <wp:positionV relativeFrom="paragraph">
                <wp:posOffset>-6924675</wp:posOffset>
              </wp:positionV>
              <wp:extent cx="10272000" cy="548680"/>
              <wp:effectExtent l="0" t="0" r="0" b="0"/>
              <wp:wrapNone/>
              <wp:docPr id="11" name="Footer Placeholder 3"/>
              <wp:cNvGraphicFramePr>
                <a:graphicFrameLocks xmlns:a="http://schemas.openxmlformats.org/drawingml/2006/main" noGrp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Grp="1"/>
                    </wps:cNvSpPr>
                    <wps:spPr>
                      <a:xfrm>
                        <a:off x="0" y="0"/>
                        <a:ext cx="10272000" cy="5486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A9E0B8" w14:textId="77777777" w:rsidR="009837A2" w:rsidRDefault="009837A2" w:rsidP="009837A2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Arial" w:hAnsi="Arial" w:cstheme="minorBidi"/>
                              <w:color w:val="FFFFFF" w:themeColor="background1"/>
                              <w:kern w:val="24"/>
                              <w:lang w:val="en-US"/>
                            </w:rPr>
                            <w:t xml:space="preserve">Collaborative IMTP Planning Event </w:t>
                          </w:r>
                        </w:p>
                      </w:txbxContent>
                    </wps:txbx>
                    <wps:bodyPr vert="horz" lIns="0" tIns="0" rIns="0" bIns="0" rtlCol="0" anchor="ctr"/>
                  </wps:wsp>
                </a:graphicData>
              </a:graphic>
            </wp:anchor>
          </w:drawing>
        </mc:Choice>
        <mc:Fallback>
          <w:pict>
            <v:rect w14:anchorId="1A518AD6" id="Footer Placeholder 3" o:spid="_x0000_s1029" style="position:absolute;margin-left:120.6pt;margin-top:-545.25pt;width:808.8pt;height:43.2pt;z-index:25165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" filled="f" stroked="f">
              <v:path arrowok="t"/>
              <o:lock v:ext="edit" grouping="t"/>
              <v:textbox inset="0,0,0,0">
                <w:txbxContent>
                  <w:p w14:paraId="0AA9E0B8" w14:textId="77777777" w:rsidR="009837A2" w:rsidRDefault="009837A2" w:rsidP="009837A2">
                    <w:pPr>
                      <w:pStyle w:val="NormalWeb"/>
                      <w:spacing w:before="0" w:beforeAutospacing="0" w:after="0" w:afterAutospacing="0"/>
                    </w:pPr>
                    <w:r>
                      <w:rPr>
                        <w:rFonts w:ascii="Arial" w:hAnsi="Arial" w:cstheme="minorBidi"/>
                        <w:color w:val="FFFFFF" w:themeColor="background1"/>
                        <w:kern w:val="24"/>
                        <w:lang w:val="en-US"/>
                      </w:rPr>
                      <w:t xml:space="preserve">Collaborative IMTP Planning Event 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544D3C" w14:textId="77777777" w:rsidR="009837A2" w:rsidRDefault="009837A2" w:rsidP="009837A2">
      <w:pPr>
        <w:spacing w:after="0" w:line="240" w:lineRule="auto"/>
      </w:pPr>
      <w:r>
        <w:separator/>
      </w:r>
    </w:p>
  </w:footnote>
  <w:footnote w:type="continuationSeparator" w:id="0">
    <w:p w14:paraId="7388FD8E" w14:textId="77777777" w:rsidR="009837A2" w:rsidRDefault="009837A2" w:rsidP="009837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99670021"/>
      <w:docPartObj>
        <w:docPartGallery w:val="Watermarks"/>
        <w:docPartUnique/>
      </w:docPartObj>
    </w:sdtPr>
    <w:sdtEndPr/>
    <w:sdtContent>
      <w:p w14:paraId="7897F2D7" w14:textId="77777777" w:rsidR="009837A2" w:rsidRDefault="0032105F">
        <w:pPr>
          <w:pStyle w:val="Header"/>
        </w:pPr>
        <w:r>
          <w:rPr>
            <w:noProof/>
            <w:lang w:val="en-US"/>
          </w:rPr>
          <w:pict w14:anchorId="3CD9D52C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6704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23EA0"/>
    <w:multiLevelType w:val="hybridMultilevel"/>
    <w:tmpl w:val="D424E016"/>
    <w:lvl w:ilvl="0" w:tplc="06100A6A">
      <w:numFmt w:val="bullet"/>
      <w:lvlText w:val="•"/>
      <w:lvlJc w:val="left"/>
      <w:pPr>
        <w:ind w:left="1080" w:hanging="72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09695E"/>
    <w:multiLevelType w:val="hybridMultilevel"/>
    <w:tmpl w:val="3626D292"/>
    <w:lvl w:ilvl="0" w:tplc="E2A2F9AE">
      <w:start w:val="1"/>
      <w:numFmt w:val="bullet"/>
      <w:pStyle w:val="NormaBullet"/>
      <w:lvlText w:val=""/>
      <w:lvlJc w:val="left"/>
      <w:pPr>
        <w:ind w:left="360" w:hanging="360"/>
      </w:pPr>
      <w:rPr>
        <w:rFonts w:ascii="Symbol" w:hAnsi="Symbol" w:hint="default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A0549"/>
    <w:multiLevelType w:val="hybridMultilevel"/>
    <w:tmpl w:val="E19477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C44BF"/>
    <w:multiLevelType w:val="hybridMultilevel"/>
    <w:tmpl w:val="07F47DD4"/>
    <w:lvl w:ilvl="0" w:tplc="9266E6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8153E8"/>
    <w:multiLevelType w:val="hybridMultilevel"/>
    <w:tmpl w:val="95ECFA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7B6E68"/>
    <w:multiLevelType w:val="hybridMultilevel"/>
    <w:tmpl w:val="B0681FF2"/>
    <w:lvl w:ilvl="0" w:tplc="9266E63E">
      <w:start w:val="1"/>
      <w:numFmt w:val="bullet"/>
      <w:lvlText w:val=""/>
      <w:lvlJc w:val="left"/>
      <w:pPr>
        <w:ind w:left="677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6" w15:restartNumberingAfterBreak="0">
    <w:nsid w:val="283C40D5"/>
    <w:multiLevelType w:val="hybridMultilevel"/>
    <w:tmpl w:val="CBEE1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AE4301"/>
    <w:multiLevelType w:val="hybridMultilevel"/>
    <w:tmpl w:val="9A9CE6AA"/>
    <w:lvl w:ilvl="0" w:tplc="06100A6A">
      <w:numFmt w:val="bullet"/>
      <w:lvlText w:val="•"/>
      <w:lvlJc w:val="left"/>
      <w:pPr>
        <w:ind w:left="720" w:hanging="72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E0E18CE"/>
    <w:multiLevelType w:val="hybridMultilevel"/>
    <w:tmpl w:val="099614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466041"/>
    <w:multiLevelType w:val="hybridMultilevel"/>
    <w:tmpl w:val="B5B0A8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8154BE"/>
    <w:multiLevelType w:val="hybridMultilevel"/>
    <w:tmpl w:val="A0102F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B42D68"/>
    <w:multiLevelType w:val="hybridMultilevel"/>
    <w:tmpl w:val="656C48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1519C5"/>
    <w:multiLevelType w:val="hybridMultilevel"/>
    <w:tmpl w:val="91EA4D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FB04CE6"/>
    <w:multiLevelType w:val="hybridMultilevel"/>
    <w:tmpl w:val="A49ED3FA"/>
    <w:lvl w:ilvl="0" w:tplc="0809000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15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22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2960" w:hanging="360"/>
      </w:pPr>
      <w:rPr>
        <w:rFonts w:ascii="Wingdings" w:hAnsi="Wingdings" w:hint="default"/>
      </w:rPr>
    </w:lvl>
  </w:abstractNum>
  <w:abstractNum w:abstractNumId="14" w15:restartNumberingAfterBreak="0">
    <w:nsid w:val="580D3DC4"/>
    <w:multiLevelType w:val="hybridMultilevel"/>
    <w:tmpl w:val="9CF83C38"/>
    <w:lvl w:ilvl="0" w:tplc="0809000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15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22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2960" w:hanging="360"/>
      </w:pPr>
      <w:rPr>
        <w:rFonts w:ascii="Wingdings" w:hAnsi="Wingdings" w:hint="default"/>
      </w:rPr>
    </w:lvl>
  </w:abstractNum>
  <w:abstractNum w:abstractNumId="15" w15:restartNumberingAfterBreak="0">
    <w:nsid w:val="580F0D12"/>
    <w:multiLevelType w:val="hybridMultilevel"/>
    <w:tmpl w:val="28BCF7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9875E1"/>
    <w:multiLevelType w:val="hybridMultilevel"/>
    <w:tmpl w:val="FAB6AD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3D7B6B"/>
    <w:multiLevelType w:val="hybridMultilevel"/>
    <w:tmpl w:val="1E3E82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7B5429"/>
    <w:multiLevelType w:val="hybridMultilevel"/>
    <w:tmpl w:val="D9EA79C8"/>
    <w:lvl w:ilvl="0" w:tplc="DE667E38">
      <w:start w:val="1"/>
      <w:numFmt w:val="bullet"/>
      <w:pStyle w:val="Normal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590D06"/>
    <w:multiLevelType w:val="hybridMultilevel"/>
    <w:tmpl w:val="F498EE8E"/>
    <w:lvl w:ilvl="0" w:tplc="9266E6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"/>
  </w:num>
  <w:num w:numId="3">
    <w:abstractNumId w:val="18"/>
  </w:num>
  <w:num w:numId="4">
    <w:abstractNumId w:val="5"/>
  </w:num>
  <w:num w:numId="5">
    <w:abstractNumId w:val="12"/>
  </w:num>
  <w:num w:numId="6">
    <w:abstractNumId w:val="6"/>
  </w:num>
  <w:num w:numId="7">
    <w:abstractNumId w:val="3"/>
  </w:num>
  <w:num w:numId="8">
    <w:abstractNumId w:val="10"/>
  </w:num>
  <w:num w:numId="9">
    <w:abstractNumId w:val="4"/>
  </w:num>
  <w:num w:numId="10">
    <w:abstractNumId w:val="8"/>
  </w:num>
  <w:num w:numId="11">
    <w:abstractNumId w:val="2"/>
  </w:num>
  <w:num w:numId="12">
    <w:abstractNumId w:val="15"/>
  </w:num>
  <w:num w:numId="13">
    <w:abstractNumId w:val="14"/>
  </w:num>
  <w:num w:numId="14">
    <w:abstractNumId w:val="13"/>
  </w:num>
  <w:num w:numId="15">
    <w:abstractNumId w:val="17"/>
  </w:num>
  <w:num w:numId="16">
    <w:abstractNumId w:val="0"/>
  </w:num>
  <w:num w:numId="17">
    <w:abstractNumId w:val="7"/>
  </w:num>
  <w:num w:numId="18">
    <w:abstractNumId w:val="11"/>
  </w:num>
  <w:num w:numId="19">
    <w:abstractNumId w:val="16"/>
  </w:num>
  <w:num w:numId="20">
    <w:abstractNumId w:val="9"/>
  </w:num>
  <w:num w:numId="21">
    <w:abstractNumId w:val="4"/>
  </w:num>
  <w:num w:numId="22">
    <w:abstractNumId w:val="8"/>
  </w:num>
  <w:num w:numId="23">
    <w:abstractNumId w:val="2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7A2"/>
    <w:rsid w:val="00021D5E"/>
    <w:rsid w:val="000C5528"/>
    <w:rsid w:val="000D1913"/>
    <w:rsid w:val="000E18EC"/>
    <w:rsid w:val="00100FA6"/>
    <w:rsid w:val="00111440"/>
    <w:rsid w:val="00124D16"/>
    <w:rsid w:val="00127CD9"/>
    <w:rsid w:val="00150CB5"/>
    <w:rsid w:val="00186916"/>
    <w:rsid w:val="0018793E"/>
    <w:rsid w:val="00197AB8"/>
    <w:rsid w:val="001D6B67"/>
    <w:rsid w:val="001E198B"/>
    <w:rsid w:val="001F0C89"/>
    <w:rsid w:val="002029C8"/>
    <w:rsid w:val="002058AC"/>
    <w:rsid w:val="00233E6A"/>
    <w:rsid w:val="00253805"/>
    <w:rsid w:val="002843E8"/>
    <w:rsid w:val="002A657D"/>
    <w:rsid w:val="002B3C2E"/>
    <w:rsid w:val="002E5940"/>
    <w:rsid w:val="00320D83"/>
    <w:rsid w:val="0032105F"/>
    <w:rsid w:val="003441F4"/>
    <w:rsid w:val="003452AE"/>
    <w:rsid w:val="00386BE1"/>
    <w:rsid w:val="003E0222"/>
    <w:rsid w:val="003E26BE"/>
    <w:rsid w:val="003F159B"/>
    <w:rsid w:val="00406D2C"/>
    <w:rsid w:val="00431E01"/>
    <w:rsid w:val="00433095"/>
    <w:rsid w:val="00473518"/>
    <w:rsid w:val="00474275"/>
    <w:rsid w:val="0048417B"/>
    <w:rsid w:val="004C2CA0"/>
    <w:rsid w:val="004D1CB3"/>
    <w:rsid w:val="004E6A79"/>
    <w:rsid w:val="00547FCE"/>
    <w:rsid w:val="00571BD3"/>
    <w:rsid w:val="005752B7"/>
    <w:rsid w:val="00594F89"/>
    <w:rsid w:val="005A0FCD"/>
    <w:rsid w:val="005C16C5"/>
    <w:rsid w:val="005C3618"/>
    <w:rsid w:val="005D6497"/>
    <w:rsid w:val="005D67FB"/>
    <w:rsid w:val="005E0570"/>
    <w:rsid w:val="00611831"/>
    <w:rsid w:val="00646D96"/>
    <w:rsid w:val="00656EA7"/>
    <w:rsid w:val="006675DB"/>
    <w:rsid w:val="006E6647"/>
    <w:rsid w:val="006E7DE9"/>
    <w:rsid w:val="00710A4E"/>
    <w:rsid w:val="007361EC"/>
    <w:rsid w:val="00744704"/>
    <w:rsid w:val="007A4D82"/>
    <w:rsid w:val="007A5C88"/>
    <w:rsid w:val="007B10F1"/>
    <w:rsid w:val="007B254A"/>
    <w:rsid w:val="008035E5"/>
    <w:rsid w:val="0080711C"/>
    <w:rsid w:val="008071B1"/>
    <w:rsid w:val="0082484D"/>
    <w:rsid w:val="00826C41"/>
    <w:rsid w:val="00845BA6"/>
    <w:rsid w:val="0085510E"/>
    <w:rsid w:val="00855176"/>
    <w:rsid w:val="0086471B"/>
    <w:rsid w:val="00923EBE"/>
    <w:rsid w:val="009261DE"/>
    <w:rsid w:val="009837A2"/>
    <w:rsid w:val="009B74FD"/>
    <w:rsid w:val="00A10CE2"/>
    <w:rsid w:val="00A13093"/>
    <w:rsid w:val="00A434A8"/>
    <w:rsid w:val="00A462CF"/>
    <w:rsid w:val="00A50C56"/>
    <w:rsid w:val="00AD3AD2"/>
    <w:rsid w:val="00AF3E5E"/>
    <w:rsid w:val="00B12C32"/>
    <w:rsid w:val="00B13565"/>
    <w:rsid w:val="00B3116C"/>
    <w:rsid w:val="00B4323F"/>
    <w:rsid w:val="00B54141"/>
    <w:rsid w:val="00B70F6E"/>
    <w:rsid w:val="00BC5405"/>
    <w:rsid w:val="00BD2F55"/>
    <w:rsid w:val="00BE4BCE"/>
    <w:rsid w:val="00C45B35"/>
    <w:rsid w:val="00C4665E"/>
    <w:rsid w:val="00C51564"/>
    <w:rsid w:val="00C572B1"/>
    <w:rsid w:val="00C8159E"/>
    <w:rsid w:val="00C947E4"/>
    <w:rsid w:val="00CA2985"/>
    <w:rsid w:val="00CB5D26"/>
    <w:rsid w:val="00CC2D5A"/>
    <w:rsid w:val="00CC69B1"/>
    <w:rsid w:val="00CD5E66"/>
    <w:rsid w:val="00CF4254"/>
    <w:rsid w:val="00D11C09"/>
    <w:rsid w:val="00D322A7"/>
    <w:rsid w:val="00D40D4B"/>
    <w:rsid w:val="00D56D65"/>
    <w:rsid w:val="00D67A23"/>
    <w:rsid w:val="00D95411"/>
    <w:rsid w:val="00E327AB"/>
    <w:rsid w:val="00E40576"/>
    <w:rsid w:val="00E7400D"/>
    <w:rsid w:val="00E80DB0"/>
    <w:rsid w:val="00E81551"/>
    <w:rsid w:val="00E95AD8"/>
    <w:rsid w:val="00EC51D9"/>
    <w:rsid w:val="00EF48CC"/>
    <w:rsid w:val="00F07D1D"/>
    <w:rsid w:val="00F17B8D"/>
    <w:rsid w:val="00F22DC8"/>
    <w:rsid w:val="00F34272"/>
    <w:rsid w:val="00F37CEE"/>
    <w:rsid w:val="00F43D2A"/>
    <w:rsid w:val="00F95C3D"/>
    <w:rsid w:val="00F973E0"/>
    <w:rsid w:val="00FB0026"/>
    <w:rsid w:val="00FD387E"/>
    <w:rsid w:val="00FD4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75D29B80"/>
  <w15:chartTrackingRefBased/>
  <w15:docId w15:val="{E5A2712B-7C03-45A8-8268-CC984C08F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37A2"/>
  </w:style>
  <w:style w:type="paragraph" w:styleId="Footer">
    <w:name w:val="footer"/>
    <w:basedOn w:val="Normal"/>
    <w:link w:val="FooterChar"/>
    <w:uiPriority w:val="99"/>
    <w:unhideWhenUsed/>
    <w:rsid w:val="00983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37A2"/>
  </w:style>
  <w:style w:type="paragraph" w:styleId="NormalWeb">
    <w:name w:val="Normal (Web)"/>
    <w:basedOn w:val="Normal"/>
    <w:uiPriority w:val="99"/>
    <w:semiHidden/>
    <w:unhideWhenUsed/>
    <w:rsid w:val="009837A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L,B"/>
    <w:basedOn w:val="Normal"/>
    <w:link w:val="ListParagraphChar"/>
    <w:uiPriority w:val="34"/>
    <w:qFormat/>
    <w:rsid w:val="000E18EC"/>
    <w:pPr>
      <w:spacing w:after="0" w:line="240" w:lineRule="auto"/>
      <w:ind w:left="720"/>
      <w:contextualSpacing/>
      <w:jc w:val="both"/>
    </w:pPr>
    <w:rPr>
      <w:rFonts w:ascii="Calibri" w:eastAsia="Times New Roman" w:hAnsi="Calibri" w:cs="Tahoma"/>
      <w:szCs w:val="24"/>
      <w:lang w:eastAsia="en-GB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34"/>
    <w:qFormat/>
    <w:locked/>
    <w:rsid w:val="000E18EC"/>
    <w:rPr>
      <w:rFonts w:ascii="Calibri" w:eastAsia="Times New Roman" w:hAnsi="Calibri" w:cs="Tahoma"/>
      <w:szCs w:val="24"/>
      <w:lang w:eastAsia="en-GB"/>
    </w:rPr>
  </w:style>
  <w:style w:type="table" w:styleId="TableGrid">
    <w:name w:val="Table Grid"/>
    <w:basedOn w:val="TableNormal"/>
    <w:uiPriority w:val="39"/>
    <w:qFormat/>
    <w:rsid w:val="000E18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basedOn w:val="DefaultParagraphFont"/>
    <w:uiPriority w:val="99"/>
    <w:rsid w:val="00D56D65"/>
    <w:rPr>
      <w:rFonts w:cs="Times New Roman"/>
      <w:color w:val="0000FF"/>
      <w:u w:val="single"/>
    </w:rPr>
  </w:style>
  <w:style w:type="paragraph" w:customStyle="1" w:styleId="Default">
    <w:name w:val="Default"/>
    <w:rsid w:val="00D56D6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NormaBullet">
    <w:name w:val="Norma (Bullet)"/>
    <w:basedOn w:val="ListParagraph"/>
    <w:qFormat/>
    <w:rsid w:val="00A462CF"/>
    <w:pPr>
      <w:numPr>
        <w:numId w:val="2"/>
      </w:numPr>
      <w:contextualSpacing w:val="0"/>
    </w:pPr>
  </w:style>
  <w:style w:type="paragraph" w:customStyle="1" w:styleId="NormalBullet">
    <w:name w:val="Normal (Bullet)"/>
    <w:basedOn w:val="ListParagraph"/>
    <w:uiPriority w:val="99"/>
    <w:qFormat/>
    <w:rsid w:val="00A462CF"/>
    <w:pPr>
      <w:numPr>
        <w:numId w:val="3"/>
      </w:numPr>
      <w:ind w:left="357" w:hanging="357"/>
    </w:pPr>
    <w:rPr>
      <w:rFonts w:cs="Times New Roman"/>
    </w:rPr>
  </w:style>
  <w:style w:type="paragraph" w:customStyle="1" w:styleId="StyleNormaBullet11pt">
    <w:name w:val="Style Norma (Bullet) + 11 pt"/>
    <w:basedOn w:val="NormaBullet"/>
    <w:rsid w:val="00A462CF"/>
  </w:style>
  <w:style w:type="character" w:styleId="FollowedHyperlink">
    <w:name w:val="FollowedHyperlink"/>
    <w:basedOn w:val="DefaultParagraphFont"/>
    <w:uiPriority w:val="99"/>
    <w:semiHidden/>
    <w:unhideWhenUsed/>
    <w:rsid w:val="00A462CF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79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79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B5D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B5D2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B5D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B5D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B5D2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0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36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emf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4A75F9-AEF5-4086-BC12-BF21F8D7E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71E379EB</Template>
  <TotalTime>0</TotalTime>
  <Pages>3</Pages>
  <Words>729</Words>
  <Characters>4158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Da119581</dc:creator>
  <cp:keywords/>
  <dc:description/>
  <cp:lastModifiedBy>Ana Llewellyn (Aneurin Bevan UHB - Maternity)</cp:lastModifiedBy>
  <cp:revision>2</cp:revision>
  <cp:lastPrinted>2020-02-27T11:48:00Z</cp:lastPrinted>
  <dcterms:created xsi:type="dcterms:W3CDTF">2020-03-11T14:36:00Z</dcterms:created>
  <dcterms:modified xsi:type="dcterms:W3CDTF">2020-03-11T14:36:00Z</dcterms:modified>
</cp:coreProperties>
</file>