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8"/>
        <w:gridCol w:w="3994"/>
        <w:gridCol w:w="3041"/>
        <w:gridCol w:w="2604"/>
        <w:gridCol w:w="3261"/>
        <w:gridCol w:w="3568"/>
        <w:gridCol w:w="2648"/>
      </w:tblGrid>
      <w:tr w:rsidR="00583650" w:rsidRPr="001743A7" w:rsidTr="00CF0FA0">
        <w:trPr>
          <w:gridAfter w:val="2"/>
          <w:wAfter w:w="6216" w:type="dxa"/>
        </w:trPr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</w:tcPr>
          <w:p w:rsidR="00085F14" w:rsidRPr="00944A78" w:rsidRDefault="00085F14" w:rsidP="00570F0A">
            <w:pPr>
              <w:pStyle w:val="Header"/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</w:pPr>
            <w:bookmarkStart w:id="0" w:name="_GoBack"/>
            <w:bookmarkEnd w:id="0"/>
          </w:p>
        </w:tc>
        <w:tc>
          <w:tcPr>
            <w:tcW w:w="12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85F14" w:rsidRPr="0019569C" w:rsidRDefault="0019569C" w:rsidP="00570F0A">
            <w:pPr>
              <w:pStyle w:val="Header"/>
              <w:ind w:left="-1808" w:firstLine="1808"/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  <w:t>Maternity improvement –</w:t>
            </w:r>
            <w:r w:rsidR="00085F14"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  <w:t>Quality of Leadership &amp; Management</w:t>
            </w:r>
            <w:r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  <w:t xml:space="preserve">( </w:t>
            </w:r>
            <w:r w:rsidRPr="0019569C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 xml:space="preserve">Last </w:t>
            </w:r>
            <w:r w:rsidR="00386B6D"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>updated by Tanya Williams 14</w:t>
            </w:r>
            <w:r>
              <w:rPr>
                <w:rFonts w:asciiTheme="minorHAnsi" w:hAnsiTheme="minorHAnsi"/>
                <w:b/>
                <w:color w:val="44546A" w:themeColor="text2"/>
                <w:sz w:val="22"/>
                <w:szCs w:val="22"/>
              </w:rPr>
              <w:t>.02.2020)</w:t>
            </w:r>
          </w:p>
          <w:p w:rsidR="00085F14" w:rsidRPr="001743A7" w:rsidRDefault="00085F14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</w:tr>
      <w:tr w:rsidR="00A51913" w:rsidRPr="001743A7" w:rsidTr="00E5414A">
        <w:tc>
          <w:tcPr>
            <w:tcW w:w="1818" w:type="dxa"/>
            <w:tcBorders>
              <w:top w:val="nil"/>
            </w:tcBorders>
            <w:shd w:val="clear" w:color="auto" w:fill="1F4E79" w:themeFill="accent1" w:themeFillShade="80"/>
          </w:tcPr>
          <w:p w:rsidR="00085F14" w:rsidRDefault="00085F14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3994" w:type="dxa"/>
            <w:tcBorders>
              <w:top w:val="nil"/>
            </w:tcBorders>
            <w:shd w:val="clear" w:color="auto" w:fill="1F4E79" w:themeFill="accent1" w:themeFillShade="80"/>
          </w:tcPr>
          <w:p w:rsidR="00085F14" w:rsidRPr="001743A7" w:rsidRDefault="00085F14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Jan- Mar 2020</w:t>
            </w:r>
          </w:p>
        </w:tc>
        <w:tc>
          <w:tcPr>
            <w:tcW w:w="3041" w:type="dxa"/>
            <w:tcBorders>
              <w:top w:val="nil"/>
            </w:tcBorders>
            <w:shd w:val="clear" w:color="auto" w:fill="1F4E79" w:themeFill="accent1" w:themeFillShade="80"/>
          </w:tcPr>
          <w:p w:rsidR="00085F14" w:rsidRPr="001743A7" w:rsidRDefault="00085F14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Apr – June 2020</w:t>
            </w:r>
          </w:p>
        </w:tc>
        <w:tc>
          <w:tcPr>
            <w:tcW w:w="2604" w:type="dxa"/>
            <w:tcBorders>
              <w:top w:val="nil"/>
            </w:tcBorders>
            <w:shd w:val="clear" w:color="auto" w:fill="1F4E79" w:themeFill="accent1" w:themeFillShade="80"/>
          </w:tcPr>
          <w:p w:rsidR="00085F14" w:rsidRPr="001743A7" w:rsidRDefault="00085F14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July – Sept 2020</w:t>
            </w:r>
          </w:p>
        </w:tc>
        <w:tc>
          <w:tcPr>
            <w:tcW w:w="3261" w:type="dxa"/>
            <w:tcBorders>
              <w:top w:val="nil"/>
            </w:tcBorders>
            <w:shd w:val="clear" w:color="auto" w:fill="1F4E79" w:themeFill="accent1" w:themeFillShade="80"/>
          </w:tcPr>
          <w:p w:rsidR="00085F14" w:rsidRPr="001743A7" w:rsidRDefault="00085F14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Oct – Dec 2020</w:t>
            </w:r>
          </w:p>
        </w:tc>
        <w:tc>
          <w:tcPr>
            <w:tcW w:w="3568" w:type="dxa"/>
            <w:tcBorders>
              <w:top w:val="nil"/>
            </w:tcBorders>
            <w:shd w:val="clear" w:color="auto" w:fill="1F4E79" w:themeFill="accent1" w:themeFillShade="80"/>
          </w:tcPr>
          <w:p w:rsidR="00085F14" w:rsidRPr="001743A7" w:rsidRDefault="00085F14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Jan – Mar 2021</w:t>
            </w:r>
          </w:p>
        </w:tc>
        <w:tc>
          <w:tcPr>
            <w:tcW w:w="2648" w:type="dxa"/>
            <w:tcBorders>
              <w:top w:val="nil"/>
            </w:tcBorders>
            <w:shd w:val="clear" w:color="auto" w:fill="1F4E79" w:themeFill="accent1" w:themeFillShade="80"/>
          </w:tcPr>
          <w:p w:rsidR="00085F14" w:rsidRPr="001743A7" w:rsidRDefault="00085F14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Apr – June 2021</w:t>
            </w:r>
          </w:p>
        </w:tc>
      </w:tr>
      <w:tr w:rsidR="00A51913" w:rsidRPr="00236B45" w:rsidTr="00F00602">
        <w:trPr>
          <w:trHeight w:val="3063"/>
        </w:trPr>
        <w:tc>
          <w:tcPr>
            <w:tcW w:w="1818" w:type="dxa"/>
            <w:shd w:val="clear" w:color="auto" w:fill="F2F2F2" w:themeFill="background1" w:themeFillShade="F2"/>
          </w:tcPr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Staff </w:t>
            </w:r>
            <w:r w:rsidR="005E3906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Health &amp; </w:t>
            </w: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Wellbeing</w:t>
            </w: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94" w:type="dxa"/>
            <w:shd w:val="clear" w:color="auto" w:fill="F2F2F2" w:themeFill="background1" w:themeFillShade="F2"/>
          </w:tcPr>
          <w:p w:rsidR="00085F14" w:rsidRPr="00236B45" w:rsidRDefault="00B21CE2" w:rsidP="005E3906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391D4FF" wp14:editId="6CA538BD">
                      <wp:simplePos x="0" y="0"/>
                      <wp:positionH relativeFrom="column">
                        <wp:posOffset>-60960</wp:posOffset>
                      </wp:positionH>
                      <wp:positionV relativeFrom="paragraph">
                        <wp:posOffset>763270</wp:posOffset>
                      </wp:positionV>
                      <wp:extent cx="8210550" cy="255905"/>
                      <wp:effectExtent l="0" t="0" r="0" b="0"/>
                      <wp:wrapNone/>
                      <wp:docPr id="5" name="Text Box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8210550" cy="25590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E57B2D" w:rsidRDefault="00150932" w:rsidP="00B21CE2">
                                  <w:pPr>
                                    <w:shd w:val="clear" w:color="auto" w:fill="F7CAAC" w:themeFill="accent2" w:themeFillTint="66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(A2)</w:t>
                                  </w:r>
                                  <w:r w:rsidR="00E57B2D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Development</w:t>
                                  </w:r>
                                  <w:r w:rsidR="00B21CE2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Of staff Wellbeing Plan</w:t>
                                  </w:r>
                                </w:p>
                                <w:p w:rsidR="00E57B2D" w:rsidRPr="00B90DDC" w:rsidRDefault="00E57B2D" w:rsidP="00E57B2D">
                                  <w:pPr>
                                    <w:shd w:val="clear" w:color="auto" w:fill="F7CAAC" w:themeFill="accent2" w:themeFillTint="66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391D4F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5" o:spid="_x0000_s1026" type="#_x0000_t202" style="position:absolute;margin-left:-4.8pt;margin-top:60.1pt;width:646.5pt;height:20.1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" filled="f" stroked="f" strokeweight=".5pt">
                      <v:textbox>
                        <w:txbxContent>
                          <w:p w:rsidR="00E57B2D" w:rsidRDefault="00150932" w:rsidP="00B21CE2">
                            <w:pPr>
                              <w:shd w:val="clear" w:color="auto" w:fill="F7CAAC" w:themeFill="accent2" w:themeFillTint="66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(A2)</w:t>
                            </w:r>
                            <w:r w:rsidR="00E57B2D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Development</w:t>
                            </w:r>
                            <w:r w:rsidR="00B21CE2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Of staff Wellbeing Plan</w:t>
                            </w:r>
                          </w:p>
                          <w:p w:rsidR="00E57B2D" w:rsidRPr="00B90DDC" w:rsidRDefault="00E57B2D" w:rsidP="00E57B2D">
                            <w:pPr>
                              <w:shd w:val="clear" w:color="auto" w:fill="F7CAAC" w:themeFill="accent2" w:themeFillTint="66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391D4FF" wp14:editId="6CA538BD">
                      <wp:simplePos x="0" y="0"/>
                      <wp:positionH relativeFrom="column">
                        <wp:posOffset>-60959</wp:posOffset>
                      </wp:positionH>
                      <wp:positionV relativeFrom="paragraph">
                        <wp:posOffset>1477645</wp:posOffset>
                      </wp:positionV>
                      <wp:extent cx="2552700" cy="285750"/>
                      <wp:effectExtent l="0" t="0" r="0" b="0"/>
                      <wp:wrapNone/>
                      <wp:docPr id="4" name="Text Box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52700" cy="2857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B21CE2" w:rsidRPr="00B90DDC" w:rsidRDefault="00150932" w:rsidP="00B21CE2">
                                  <w:pPr>
                                    <w:shd w:val="clear" w:color="auto" w:fill="F7CAAC" w:themeFill="accent2" w:themeFillTint="66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(A3)</w:t>
                                  </w:r>
                                  <w:r w:rsidR="00E57B2D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Staff Survey: </w:t>
                                  </w:r>
                                  <w:r w:rsidR="00B21CE2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Let’s Talk.</w:t>
                                  </w:r>
                                </w:p>
                                <w:p w:rsidR="00E57B2D" w:rsidRDefault="00E57B2D" w:rsidP="00E57B2D">
                                  <w:pPr>
                                    <w:shd w:val="clear" w:color="auto" w:fill="F7CAAC" w:themeFill="accent2" w:themeFillTint="66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91D4FF" id="Text Box 4" o:spid="_x0000_s1027" type="#_x0000_t202" style="position:absolute;margin-left:-4.8pt;margin-top:116.35pt;width:201pt;height:22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" filled="f" stroked="f" strokeweight=".5pt">
                      <v:textbox>
                        <w:txbxContent>
                          <w:p w:rsidR="00B21CE2" w:rsidRPr="00B90DDC" w:rsidRDefault="00150932" w:rsidP="00B21CE2">
                            <w:pPr>
                              <w:shd w:val="clear" w:color="auto" w:fill="F7CAAC" w:themeFill="accent2" w:themeFillTint="66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(A3)</w:t>
                            </w:r>
                            <w:r w:rsidR="00E57B2D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Staff Survey: </w:t>
                            </w:r>
                            <w:r w:rsidR="00B21CE2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Let’s Talk.</w:t>
                            </w:r>
                          </w:p>
                          <w:p w:rsidR="00E57B2D" w:rsidRDefault="00E57B2D" w:rsidP="00E57B2D">
                            <w:pPr>
                              <w:shd w:val="clear" w:color="auto" w:fill="F7CAAC" w:themeFill="accent2" w:themeFillTint="66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E3906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A8FB353" wp14:editId="35DF3A10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47625</wp:posOffset>
                      </wp:positionV>
                      <wp:extent cx="1828800" cy="1828800"/>
                      <wp:effectExtent l="0" t="0" r="0" b="5715"/>
                      <wp:wrapSquare wrapText="bothSides"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5E3906" w:rsidRDefault="00150932" w:rsidP="00E57B2D">
                                  <w:pPr>
                                    <w:shd w:val="clear" w:color="auto" w:fill="F7CAAC" w:themeFill="accent2" w:themeFillTint="66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(A1)</w:t>
                                  </w:r>
                                  <w:r w:rsidR="005E3906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Develop plan</w:t>
                                  </w:r>
                                </w:p>
                                <w:p w:rsidR="005E3906" w:rsidRDefault="005E3906" w:rsidP="00E57B2D">
                                  <w:pPr>
                                    <w:shd w:val="clear" w:color="auto" w:fill="F7CAAC" w:themeFill="accent2" w:themeFillTint="66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around</w:t>
                                  </w:r>
                                </w:p>
                                <w:p w:rsidR="005E3906" w:rsidRDefault="005E3906" w:rsidP="00E57B2D">
                                  <w:pPr>
                                    <w:shd w:val="clear" w:color="auto" w:fill="F7CAAC" w:themeFill="accent2" w:themeFillTint="66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reduction of</w:t>
                                  </w:r>
                                </w:p>
                                <w:p w:rsidR="005E3906" w:rsidRPr="00B90DDC" w:rsidRDefault="005E3906" w:rsidP="00E57B2D">
                                  <w:pPr>
                                    <w:shd w:val="clear" w:color="auto" w:fill="F7CAAC" w:themeFill="accent2" w:themeFillTint="66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sickness rates.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A8FB353" id="Text Box 1" o:spid="_x0000_s1028" type="#_x0000_t202" style="position:absolute;margin-left:-5.15pt;margin-top:3.75pt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" filled="f" stroked="f" strokeweight=".5pt">
                      <v:textbox style="mso-fit-shape-to-text:t">
                        <w:txbxContent>
                          <w:p w:rsidR="005E3906" w:rsidRDefault="00150932" w:rsidP="00E57B2D">
                            <w:pPr>
                              <w:shd w:val="clear" w:color="auto" w:fill="F7CAAC" w:themeFill="accent2" w:themeFillTint="66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(A1)</w:t>
                            </w:r>
                            <w:r w:rsidR="005E3906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Develop plan</w:t>
                            </w:r>
                          </w:p>
                          <w:p w:rsidR="005E3906" w:rsidRDefault="005E3906" w:rsidP="00E57B2D">
                            <w:pPr>
                              <w:shd w:val="clear" w:color="auto" w:fill="F7CAAC" w:themeFill="accent2" w:themeFillTint="66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around</w:t>
                            </w:r>
                          </w:p>
                          <w:p w:rsidR="005E3906" w:rsidRDefault="005E3906" w:rsidP="00E57B2D">
                            <w:pPr>
                              <w:shd w:val="clear" w:color="auto" w:fill="F7CAAC" w:themeFill="accent2" w:themeFillTint="66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reduction of</w:t>
                            </w:r>
                          </w:p>
                          <w:p w:rsidR="005E3906" w:rsidRPr="00B90DDC" w:rsidRDefault="005E3906" w:rsidP="00E57B2D">
                            <w:pPr>
                              <w:shd w:val="clear" w:color="auto" w:fill="F7CAAC" w:themeFill="accent2" w:themeFillTint="66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sickness rates.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</w:tc>
        <w:tc>
          <w:tcPr>
            <w:tcW w:w="3041" w:type="dxa"/>
            <w:shd w:val="clear" w:color="auto" w:fill="F2F2F2" w:themeFill="background1" w:themeFillShade="F2"/>
          </w:tcPr>
          <w:p w:rsidR="006479CE" w:rsidRDefault="006479CE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7808" behindDoc="0" locked="0" layoutInCell="1" allowOverlap="1" wp14:anchorId="1A83F467" wp14:editId="5343DEA5">
                      <wp:simplePos x="0" y="0"/>
                      <wp:positionH relativeFrom="column">
                        <wp:posOffset>-1610360</wp:posOffset>
                      </wp:positionH>
                      <wp:positionV relativeFrom="paragraph">
                        <wp:posOffset>31115</wp:posOffset>
                      </wp:positionV>
                      <wp:extent cx="1476375" cy="752475"/>
                      <wp:effectExtent l="0" t="0" r="0" b="0"/>
                      <wp:wrapNone/>
                      <wp:docPr id="59" name="Text Box 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76375" cy="7524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6479CE" w:rsidRPr="006479CE" w:rsidRDefault="006479CE" w:rsidP="006479CE">
                                  <w:pPr>
                                    <w:shd w:val="clear" w:color="auto" w:fill="BDD6EE" w:themeFill="accent1" w:themeFillTint="66"/>
                                    <w:rPr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 w:rsidRPr="006479CE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Action plan in development/ agreement of completion date to be discussed on 20</w:t>
                                  </w:r>
                                  <w:r w:rsidRPr="006479CE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  <w:vertAlign w:val="superscript"/>
                                    </w:rPr>
                                    <w:t>th</w:t>
                                  </w:r>
                                  <w:r w:rsidRPr="006479CE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 Feb 2020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83F467" id="Text Box 59" o:spid="_x0000_s1029" type="#_x0000_t202" style="position:absolute;margin-left:-126.8pt;margin-top:2.45pt;width:116.25pt;height:59.2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" filled="f" stroked="f" strokeweight=".5pt">
                      <v:textbox>
                        <w:txbxContent>
                          <w:p w:rsidR="006479CE" w:rsidRPr="006479CE" w:rsidRDefault="006479CE" w:rsidP="006479CE">
                            <w:pPr>
                              <w:shd w:val="clear" w:color="auto" w:fill="BDD6EE" w:themeFill="accent1" w:themeFillTint="66"/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79CE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>Action plan in development/ agreement of completion date to be discussed on 20</w:t>
                            </w:r>
                            <w:r w:rsidRPr="006479CE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th</w:t>
                            </w:r>
                            <w:r w:rsidRPr="006479CE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Feb 2020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6479CE" w:rsidRPr="006479CE" w:rsidRDefault="006479CE" w:rsidP="006479CE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479CE" w:rsidRPr="006479CE" w:rsidRDefault="006479CE" w:rsidP="006479CE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85F14" w:rsidRDefault="00085F14" w:rsidP="006479CE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  <w:p w:rsidR="006479CE" w:rsidRDefault="006479CE" w:rsidP="006479CE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  <w:p w:rsidR="006479CE" w:rsidRPr="006479CE" w:rsidRDefault="00B21CE2" w:rsidP="006479CE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5941E3B" wp14:editId="4E58A176">
                      <wp:simplePos x="0" y="0"/>
                      <wp:positionH relativeFrom="column">
                        <wp:posOffset>-129540</wp:posOffset>
                      </wp:positionH>
                      <wp:positionV relativeFrom="paragraph">
                        <wp:posOffset>445135</wp:posOffset>
                      </wp:positionV>
                      <wp:extent cx="1123950" cy="1828800"/>
                      <wp:effectExtent l="0" t="0" r="0" b="5715"/>
                      <wp:wrapNone/>
                      <wp:docPr id="6" name="Text Box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2395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E57B2D" w:rsidRPr="00B90DDC" w:rsidRDefault="00E5414A" w:rsidP="00E5414A">
                                  <w:pPr>
                                    <w:shd w:val="clear" w:color="auto" w:fill="BDD6EE" w:themeFill="accent1" w:themeFillTint="66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Phase </w:t>
                                  </w:r>
                                  <w:r w:rsidRPr="009F538C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1 Dec 2019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– Phase 2 </w:t>
                                  </w:r>
                                  <w:r w:rsidRPr="009F538C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Feb 2020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– Phase </w:t>
                                  </w:r>
                                  <w:r w:rsidRPr="009F538C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3 April 2020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.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75941E3B" id="Text Box 6" o:spid="_x0000_s1030" type="#_x0000_t202" style="position:absolute;left:0;text-align:left;margin-left:-10.2pt;margin-top:35.05pt;width:88.5pt;height:2in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" filled="f" stroked="f" strokeweight=".5pt">
                      <v:textbox style="mso-fit-shape-to-text:t">
                        <w:txbxContent>
                          <w:p w:rsidR="00E57B2D" w:rsidRPr="00B90DDC" w:rsidRDefault="00E5414A" w:rsidP="00E5414A">
                            <w:pPr>
                              <w:shd w:val="clear" w:color="auto" w:fill="BDD6EE" w:themeFill="accent1" w:themeFillTint="66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Phase </w:t>
                            </w:r>
                            <w:r w:rsidRPr="009F538C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1 Dec 2019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– Phase 2 </w:t>
                            </w:r>
                            <w:r w:rsidRPr="009F538C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Feb 2020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– Phase </w:t>
                            </w:r>
                            <w:r w:rsidRPr="009F538C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3 April 2020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.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604" w:type="dxa"/>
            <w:shd w:val="clear" w:color="auto" w:fill="F2F2F2" w:themeFill="background1" w:themeFillShade="F2"/>
          </w:tcPr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F2F2F2" w:themeFill="background1" w:themeFillShade="F2"/>
          </w:tcPr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568" w:type="dxa"/>
            <w:shd w:val="clear" w:color="auto" w:fill="F2F2F2" w:themeFill="background1" w:themeFillShade="F2"/>
          </w:tcPr>
          <w:p w:rsidR="00085F14" w:rsidRPr="00236B45" w:rsidRDefault="00B21CE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9856" behindDoc="0" locked="0" layoutInCell="1" allowOverlap="1" wp14:anchorId="2C822A79" wp14:editId="18A41C15">
                      <wp:simplePos x="0" y="0"/>
                      <wp:positionH relativeFrom="column">
                        <wp:posOffset>1672591</wp:posOffset>
                      </wp:positionH>
                      <wp:positionV relativeFrom="paragraph">
                        <wp:posOffset>763270</wp:posOffset>
                      </wp:positionV>
                      <wp:extent cx="2247900" cy="255905"/>
                      <wp:effectExtent l="0" t="0" r="0" b="0"/>
                      <wp:wrapNone/>
                      <wp:docPr id="60" name="Text Box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47900" cy="25590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6479CE" w:rsidRDefault="006479CE" w:rsidP="006479CE">
                                  <w:pPr>
                                    <w:shd w:val="clear" w:color="auto" w:fill="BF8F00" w:themeFill="accent4" w:themeFillShade="BF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Ongoing Monitoring to be developed </w:t>
                                  </w:r>
                                </w:p>
                                <w:p w:rsidR="006479CE" w:rsidRPr="00B90DDC" w:rsidRDefault="006479CE" w:rsidP="006479CE">
                                  <w:pPr>
                                    <w:shd w:val="clear" w:color="auto" w:fill="F7CAAC" w:themeFill="accent2" w:themeFillTint="66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822A79" id="Text Box 60" o:spid="_x0000_s1031" type="#_x0000_t202" style="position:absolute;margin-left:131.7pt;margin-top:60.1pt;width:177pt;height:20.1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" filled="f" stroked="f" strokeweight=".5pt">
                      <v:textbox>
                        <w:txbxContent>
                          <w:p w:rsidR="006479CE" w:rsidRDefault="006479CE" w:rsidP="006479CE">
                            <w:pPr>
                              <w:shd w:val="clear" w:color="auto" w:fill="BF8F00" w:themeFill="accent4" w:themeFillShade="BF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Ongoing Monitoring to be developed </w:t>
                            </w:r>
                          </w:p>
                          <w:p w:rsidR="006479CE" w:rsidRPr="00B90DDC" w:rsidRDefault="006479CE" w:rsidP="006479CE">
                            <w:pPr>
                              <w:shd w:val="clear" w:color="auto" w:fill="F7CAAC" w:themeFill="accent2" w:themeFillTint="66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5941E3B" wp14:editId="4E58A176">
                      <wp:simplePos x="0" y="0"/>
                      <wp:positionH relativeFrom="column">
                        <wp:posOffset>-118110</wp:posOffset>
                      </wp:positionH>
                      <wp:positionV relativeFrom="paragraph">
                        <wp:posOffset>763270</wp:posOffset>
                      </wp:positionV>
                      <wp:extent cx="1914525" cy="866775"/>
                      <wp:effectExtent l="0" t="0" r="0" b="0"/>
                      <wp:wrapNone/>
                      <wp:docPr id="7" name="Text Box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14525" cy="8667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E57B2D" w:rsidRPr="00B90DDC" w:rsidRDefault="00E5414A" w:rsidP="00E5414A">
                                  <w:pPr>
                                    <w:shd w:val="clear" w:color="auto" w:fill="BDD6EE" w:themeFill="accent1" w:themeFillTint="66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Obtaining baseline </w:t>
                                  </w:r>
                                  <w:r w:rsidRPr="00FC58E6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March 2020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– analysis of results and focus groups with staff </w:t>
                                  </w:r>
                                  <w:r w:rsidRPr="00FC58E6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April 2020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. Implementation phase </w:t>
                                  </w:r>
                                  <w:r w:rsidRPr="009F538C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January 2021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41E3B" id="Text Box 7" o:spid="_x0000_s1032" type="#_x0000_t202" style="position:absolute;margin-left:-9.3pt;margin-top:60.1pt;width:150.75pt;height:68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" filled="f" stroked="f" strokeweight=".5pt">
                      <v:textbox>
                        <w:txbxContent>
                          <w:p w:rsidR="00E57B2D" w:rsidRPr="00B90DDC" w:rsidRDefault="00E5414A" w:rsidP="00E5414A">
                            <w:pPr>
                              <w:shd w:val="clear" w:color="auto" w:fill="BDD6EE" w:themeFill="accent1" w:themeFillTint="66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Obtaining baseline </w:t>
                            </w:r>
                            <w:r w:rsidRPr="00FC58E6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March 2020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– analysis of results and focus groups with staff </w:t>
                            </w:r>
                            <w:r w:rsidRPr="00FC58E6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April 2020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. Implementation phase </w:t>
                            </w:r>
                            <w:r w:rsidRPr="009F538C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January 2021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648" w:type="dxa"/>
            <w:shd w:val="clear" w:color="auto" w:fill="F2F2F2" w:themeFill="background1" w:themeFillShade="F2"/>
          </w:tcPr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913" w:rsidRPr="00236B45" w:rsidTr="00E5414A">
        <w:trPr>
          <w:trHeight w:val="7751"/>
        </w:trPr>
        <w:tc>
          <w:tcPr>
            <w:tcW w:w="1818" w:type="dxa"/>
            <w:shd w:val="clear" w:color="auto" w:fill="F2F2F2" w:themeFill="background1" w:themeFillShade="F2"/>
          </w:tcPr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Workforce planning</w:t>
            </w: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94" w:type="dxa"/>
            <w:shd w:val="clear" w:color="auto" w:fill="F2F2F2" w:themeFill="background1" w:themeFillShade="F2"/>
          </w:tcPr>
          <w:p w:rsidR="00A51913" w:rsidRDefault="00432AB7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2CB3988C" wp14:editId="00F002E3">
                      <wp:simplePos x="0" y="0"/>
                      <wp:positionH relativeFrom="column">
                        <wp:posOffset>1463040</wp:posOffset>
                      </wp:positionH>
                      <wp:positionV relativeFrom="paragraph">
                        <wp:posOffset>107315</wp:posOffset>
                      </wp:positionV>
                      <wp:extent cx="1809750" cy="930275"/>
                      <wp:effectExtent l="0" t="0" r="0" b="3175"/>
                      <wp:wrapNone/>
                      <wp:docPr id="9" name="Text Box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09750" cy="9302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432AB7" w:rsidRDefault="00432AB7" w:rsidP="00E57B2D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Progress around recruitment of consultants taken place. Birthrate+ and </w:t>
                                  </w:r>
                                </w:p>
                                <w:p w:rsidR="00E57B2D" w:rsidRPr="006479CE" w:rsidRDefault="00F00602" w:rsidP="00432AB7">
                                  <w:pPr>
                                    <w:shd w:val="clear" w:color="auto" w:fill="BDD6EE" w:themeFill="accent1" w:themeFillTint="66"/>
                                    <w:rPr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 w:rsidRPr="006479CE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Action plan in development/ agreement of completion date to </w:t>
                                  </w:r>
                                  <w:r w:rsidR="006479CE" w:rsidRPr="006479CE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be discussed</w:t>
                                  </w:r>
                                  <w:r w:rsidRPr="006479CE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 on </w:t>
                                  </w:r>
                                  <w:r w:rsidR="00843E9A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March </w:t>
                                  </w:r>
                                  <w:r w:rsidR="00583650" w:rsidRPr="006479CE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 2020</w:t>
                                  </w:r>
                                  <w:r w:rsidR="00E57B2D" w:rsidRPr="006479CE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B3988C" id="Text Box 9" o:spid="_x0000_s1033" type="#_x0000_t202" style="position:absolute;margin-left:115.2pt;margin-top:8.45pt;width:142.5pt;height:73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" filled="f" stroked="f" strokeweight=".5pt">
                      <v:textbox>
                        <w:txbxContent>
                          <w:p w:rsidR="00432AB7" w:rsidRDefault="00432AB7" w:rsidP="00E57B2D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Progress around recruitment of consultants taken place. Birthrate+ and </w:t>
                            </w:r>
                          </w:p>
                          <w:p w:rsidR="00E57B2D" w:rsidRPr="006479CE" w:rsidRDefault="00F00602" w:rsidP="00432AB7">
                            <w:pPr>
                              <w:shd w:val="clear" w:color="auto" w:fill="BDD6EE" w:themeFill="accent1" w:themeFillTint="66"/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6479CE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Action plan in development/ agreement of completion date to </w:t>
                            </w:r>
                            <w:r w:rsidR="006479CE" w:rsidRPr="006479CE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>be discussed</w:t>
                            </w:r>
                            <w:r w:rsidRPr="006479CE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on </w:t>
                            </w:r>
                            <w:r w:rsidR="00843E9A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March </w:t>
                            </w:r>
                            <w:r w:rsidR="00583650" w:rsidRPr="006479CE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2020</w:t>
                            </w:r>
                            <w:r w:rsidR="00E57B2D" w:rsidRPr="006479CE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57B2D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7059531E" wp14:editId="2DD698C4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162560</wp:posOffset>
                      </wp:positionV>
                      <wp:extent cx="1828800" cy="1828800"/>
                      <wp:effectExtent l="0" t="0" r="0" b="5715"/>
                      <wp:wrapSquare wrapText="bothSides"/>
                      <wp:docPr id="8" name="Text Box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E57B2D" w:rsidRDefault="00150932" w:rsidP="00E57B2D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(B1)</w:t>
                                  </w:r>
                                  <w:r w:rsidR="00E57B2D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Longer term workforce </w:t>
                                  </w:r>
                                </w:p>
                                <w:p w:rsidR="00E57B2D" w:rsidRDefault="006479CE" w:rsidP="00E57B2D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Plans</w:t>
                                  </w:r>
                                  <w:r w:rsidR="00E57B2D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to be developed </w:t>
                                  </w:r>
                                </w:p>
                                <w:p w:rsidR="00E57B2D" w:rsidRDefault="006479CE" w:rsidP="00E57B2D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To</w:t>
                                  </w:r>
                                  <w:r w:rsidR="00E57B2D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recruit and </w:t>
                                  </w:r>
                                </w:p>
                                <w:p w:rsidR="007A0CC0" w:rsidRDefault="006479CE" w:rsidP="00E57B2D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Retain</w:t>
                                  </w:r>
                                  <w:r w:rsidR="007A0CC0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permanent staff</w:t>
                                  </w:r>
                                </w:p>
                                <w:p w:rsidR="00E57B2D" w:rsidRPr="007A0CC0" w:rsidRDefault="007A0CC0" w:rsidP="00E57B2D">
                                  <w:pPr>
                                    <w:shd w:val="clear" w:color="auto" w:fill="F7CAAC" w:themeFill="accent2" w:themeFillTint="66"/>
                                    <w:rPr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7A0CC0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Rec 7.57 </w:t>
                                  </w:r>
                                  <w:r w:rsidR="00E57B2D" w:rsidRPr="007A0CC0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059531E" id="Text Box 8" o:spid="_x0000_s1034" type="#_x0000_t202" style="position:absolute;margin-left:-.15pt;margin-top:12.8pt;width:2in;height:2in;z-index:25167155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" filled="f" stroked="f" strokeweight=".5pt">
                      <v:textbox style="mso-fit-shape-to-text:t">
                        <w:txbxContent>
                          <w:p w:rsidR="00E57B2D" w:rsidRDefault="00150932" w:rsidP="00E57B2D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(B1)</w:t>
                            </w:r>
                            <w:r w:rsidR="00E57B2D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Longer term workforce </w:t>
                            </w:r>
                          </w:p>
                          <w:p w:rsidR="00E57B2D" w:rsidRDefault="006479CE" w:rsidP="00E57B2D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Plans</w:t>
                            </w:r>
                            <w:r w:rsidR="00E57B2D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to be developed </w:t>
                            </w:r>
                          </w:p>
                          <w:p w:rsidR="00E57B2D" w:rsidRDefault="006479CE" w:rsidP="00E57B2D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To</w:t>
                            </w:r>
                            <w:r w:rsidR="00E57B2D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recruit and </w:t>
                            </w:r>
                          </w:p>
                          <w:p w:rsidR="007A0CC0" w:rsidRDefault="006479CE" w:rsidP="00E57B2D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Retain</w:t>
                            </w:r>
                            <w:r w:rsidR="007A0CC0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permanent staff</w:t>
                            </w:r>
                          </w:p>
                          <w:p w:rsidR="00E57B2D" w:rsidRPr="007A0CC0" w:rsidRDefault="007A0CC0" w:rsidP="00E57B2D">
                            <w:pPr>
                              <w:shd w:val="clear" w:color="auto" w:fill="F7CAAC" w:themeFill="accent2" w:themeFillTint="66"/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7A0CC0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Rec 7.57 </w:t>
                            </w:r>
                            <w:r w:rsidR="00E57B2D" w:rsidRPr="007A0CC0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A5599" w:rsidP="00A51913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2743EECB" wp14:editId="742CBA3C">
                      <wp:simplePos x="0" y="0"/>
                      <wp:positionH relativeFrom="column">
                        <wp:posOffset>-52527</wp:posOffset>
                      </wp:positionH>
                      <wp:positionV relativeFrom="paragraph">
                        <wp:posOffset>96753</wp:posOffset>
                      </wp:positionV>
                      <wp:extent cx="1828800" cy="1828800"/>
                      <wp:effectExtent l="0" t="0" r="0" b="5715"/>
                      <wp:wrapSquare wrapText="bothSides"/>
                      <wp:docPr id="17" name="Text Box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D16F5" w:rsidRDefault="00150932" w:rsidP="007A0CC0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(B5)</w:t>
                                  </w:r>
                                  <w:r w:rsidR="001D16F5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Plan to ensure consultant cover </w:t>
                                  </w:r>
                                </w:p>
                                <w:p w:rsidR="001D16F5" w:rsidRDefault="001D16F5" w:rsidP="007A0CC0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Is achieved in all clinical areas.</w:t>
                                  </w:r>
                                </w:p>
                                <w:p w:rsidR="007A0CC0" w:rsidRPr="001D16F5" w:rsidRDefault="001D16F5" w:rsidP="007A0CC0">
                                  <w:pPr>
                                    <w:shd w:val="clear" w:color="auto" w:fill="F7CAAC" w:themeFill="accent2" w:themeFillTint="66"/>
                                    <w:rPr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1D16F5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Rec 7.32</w:t>
                                  </w:r>
                                  <w:r w:rsidR="007A0CC0" w:rsidRPr="001D16F5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743EECB" id="Text Box 17" o:spid="_x0000_s1035" type="#_x0000_t202" style="position:absolute;margin-left:-4.15pt;margin-top:7.6pt;width:2in;height:2in;z-index:25168998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" filled="f" stroked="f" strokeweight=".5pt">
                      <v:textbox style="mso-fit-shape-to-text:t">
                        <w:txbxContent>
                          <w:p w:rsidR="001D16F5" w:rsidRDefault="00150932" w:rsidP="007A0CC0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(B5)</w:t>
                            </w:r>
                            <w:r w:rsidR="001D16F5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Plan to ensure consultant cover </w:t>
                            </w:r>
                          </w:p>
                          <w:p w:rsidR="001D16F5" w:rsidRDefault="001D16F5" w:rsidP="007A0CC0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Is achieved in all clinical areas.</w:t>
                            </w:r>
                          </w:p>
                          <w:p w:rsidR="007A0CC0" w:rsidRPr="001D16F5" w:rsidRDefault="001D16F5" w:rsidP="007A0CC0">
                            <w:pPr>
                              <w:shd w:val="clear" w:color="auto" w:fill="F7CAAC" w:themeFill="accent2" w:themeFillTint="66"/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1D16F5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Rec 7.32</w:t>
                            </w:r>
                            <w:r w:rsidR="007A0CC0" w:rsidRPr="001D16F5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843E9A" w:rsidP="00A51913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2743EECB" wp14:editId="742CBA3C">
                      <wp:simplePos x="0" y="0"/>
                      <wp:positionH relativeFrom="column">
                        <wp:posOffset>-5634</wp:posOffset>
                      </wp:positionH>
                      <wp:positionV relativeFrom="paragraph">
                        <wp:posOffset>157033</wp:posOffset>
                      </wp:positionV>
                      <wp:extent cx="1828800" cy="1828800"/>
                      <wp:effectExtent l="0" t="0" r="0" b="5715"/>
                      <wp:wrapSquare wrapText="bothSides"/>
                      <wp:docPr id="16" name="Text Box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8F19A4" w:rsidRDefault="00150932" w:rsidP="007A0CC0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(B6)</w:t>
                                  </w:r>
                                  <w:r w:rsidR="001D16F5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Cohesive methods</w:t>
                                  </w:r>
                                  <w:r w:rsidR="008F19A4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of consultant</w:t>
                                  </w:r>
                                </w:p>
                                <w:p w:rsidR="008F19A4" w:rsidRDefault="008F19A4" w:rsidP="007A0CC0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Cover is achieved in all clinical areas.</w:t>
                                  </w:r>
                                </w:p>
                                <w:p w:rsidR="007A0CC0" w:rsidRPr="008F19A4" w:rsidRDefault="007205C2" w:rsidP="007A0CC0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Rec 7.18</w:t>
                                  </w:r>
                                  <w:r w:rsidR="008F19A4" w:rsidRPr="008F19A4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="001D16F5" w:rsidRPr="008F19A4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="007A0CC0" w:rsidRPr="008F19A4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743EECB" id="Text Box 16" o:spid="_x0000_s1036" type="#_x0000_t202" style="position:absolute;margin-left:-.45pt;margin-top:12.35pt;width:2in;height:2in;z-index:2516879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" filled="f" stroked="f" strokeweight=".5pt">
                      <v:textbox style="mso-fit-shape-to-text:t">
                        <w:txbxContent>
                          <w:p w:rsidR="008F19A4" w:rsidRDefault="00150932" w:rsidP="007A0CC0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(B6)</w:t>
                            </w:r>
                            <w:r w:rsidR="001D16F5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Cohesive methods</w:t>
                            </w:r>
                            <w:r w:rsidR="008F19A4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of consultant</w:t>
                            </w:r>
                          </w:p>
                          <w:p w:rsidR="008F19A4" w:rsidRDefault="008F19A4" w:rsidP="007A0CC0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Cover is achieved in all clinical areas.</w:t>
                            </w:r>
                          </w:p>
                          <w:p w:rsidR="007A0CC0" w:rsidRPr="008F19A4" w:rsidRDefault="007205C2" w:rsidP="007A0CC0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Rec 7.18</w:t>
                            </w:r>
                            <w:r w:rsidR="008F19A4" w:rsidRPr="008F19A4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1D16F5" w:rsidRPr="008F19A4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7A0CC0" w:rsidRPr="008F19A4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843E9A" w:rsidP="00A51913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7CC40DB9" wp14:editId="084F7A6E">
                      <wp:simplePos x="0" y="0"/>
                      <wp:positionH relativeFrom="column">
                        <wp:posOffset>483</wp:posOffset>
                      </wp:positionH>
                      <wp:positionV relativeFrom="paragraph">
                        <wp:posOffset>124575</wp:posOffset>
                      </wp:positionV>
                      <wp:extent cx="6105525" cy="558621"/>
                      <wp:effectExtent l="0" t="0" r="0" b="0"/>
                      <wp:wrapNone/>
                      <wp:docPr id="22" name="Text Box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105525" cy="558621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A51913" w:rsidRPr="008F19A4" w:rsidRDefault="00150932" w:rsidP="00A51913">
                                  <w:pPr>
                                    <w:shd w:val="clear" w:color="auto" w:fill="F7CAAC" w:themeFill="accent2" w:themeFillTint="66"/>
                                    <w:jc w:val="center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(B7)</w:t>
                                  </w:r>
                                  <w:r w:rsidR="008F19A4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Working practice for Gynaecology Services. </w:t>
                                  </w:r>
                                  <w:r w:rsidR="00A51913" w:rsidRPr="008F19A4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Rec 7.39</w:t>
                                  </w:r>
                                </w:p>
                                <w:p w:rsidR="008F19A4" w:rsidRDefault="008F19A4" w:rsidP="008F19A4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C40DB9" id="Text Box 22" o:spid="_x0000_s1037" type="#_x0000_t202" style="position:absolute;margin-left:.05pt;margin-top:9.8pt;width:480.75pt;height:44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" filled="f" stroked="f" strokeweight=".5pt">
                      <v:textbox>
                        <w:txbxContent>
                          <w:p w:rsidR="00A51913" w:rsidRPr="008F19A4" w:rsidRDefault="00150932" w:rsidP="00A51913">
                            <w:pPr>
                              <w:shd w:val="clear" w:color="auto" w:fill="F7CAAC" w:themeFill="accent2" w:themeFillTint="66"/>
                              <w:jc w:val="center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(B7)</w:t>
                            </w:r>
                            <w:r w:rsidR="008F19A4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Working practice for Gynaecology Services. </w:t>
                            </w:r>
                            <w:r w:rsidR="00A51913" w:rsidRPr="008F19A4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Rec 7.39</w:t>
                            </w:r>
                          </w:p>
                          <w:p w:rsidR="008F19A4" w:rsidRDefault="008F19A4" w:rsidP="008F19A4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51913" w:rsidRPr="00A51913" w:rsidRDefault="00A51913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85F14" w:rsidRPr="00A51913" w:rsidRDefault="00085F14" w:rsidP="00A51913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041" w:type="dxa"/>
            <w:shd w:val="clear" w:color="auto" w:fill="F2F2F2" w:themeFill="background1" w:themeFillShade="F2"/>
          </w:tcPr>
          <w:p w:rsidR="00085F14" w:rsidRPr="00236B45" w:rsidRDefault="00843E9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0D5A4EE5" wp14:editId="5C916D19">
                      <wp:simplePos x="0" y="0"/>
                      <wp:positionH relativeFrom="column">
                        <wp:posOffset>-337579</wp:posOffset>
                      </wp:positionH>
                      <wp:positionV relativeFrom="paragraph">
                        <wp:posOffset>2977425</wp:posOffset>
                      </wp:positionV>
                      <wp:extent cx="1800225" cy="647700"/>
                      <wp:effectExtent l="0" t="0" r="0" b="0"/>
                      <wp:wrapNone/>
                      <wp:docPr id="20" name="Text Box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00225" cy="6477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21A01" w:rsidRPr="00221A01" w:rsidRDefault="00221A01" w:rsidP="00501B67">
                                  <w:pPr>
                                    <w:shd w:val="clear" w:color="auto" w:fill="BDD6EE" w:themeFill="accent1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 w:rsidRPr="00221A01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Multidisciplinary working 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d</w:t>
                                  </w:r>
                                  <w:r w:rsidRPr="00221A01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iscussions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 taking place. </w:t>
                                  </w:r>
                                </w:p>
                                <w:p w:rsidR="008F19A4" w:rsidRPr="00221A01" w:rsidRDefault="00221A01" w:rsidP="00501B67">
                                  <w:pPr>
                                    <w:shd w:val="clear" w:color="auto" w:fill="BDD6EE" w:themeFill="accent1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 w:rsidRPr="00221A01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 w:rsidR="008F19A4" w:rsidRPr="00221A01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Completion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 w:rsidR="008F19A4" w:rsidRPr="00221A01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Date</w:t>
                                  </w:r>
                                </w:p>
                                <w:p w:rsidR="008F19A4" w:rsidRPr="00B90DDC" w:rsidRDefault="008F19A4" w:rsidP="00501B67">
                                  <w:pPr>
                                    <w:shd w:val="clear" w:color="auto" w:fill="BDD6EE" w:themeFill="accent1" w:themeFillTint="66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TBC </w:t>
                                  </w:r>
                                  <w:r w:rsidR="00501B67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at </w:t>
                                  </w:r>
                                  <w:r w:rsidR="00843E9A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March </w:t>
                                  </w:r>
                                  <w:r w:rsidR="00501B67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QL&amp;M meeting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5A4EE5" id="Text Box 20" o:spid="_x0000_s1038" type="#_x0000_t202" style="position:absolute;margin-left:-26.6pt;margin-top:234.45pt;width:141.75pt;height:51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" filled="f" stroked="f" strokeweight=".5pt">
                      <v:textbox>
                        <w:txbxContent>
                          <w:p w:rsidR="00221A01" w:rsidRPr="00221A01" w:rsidRDefault="00221A01" w:rsidP="00501B67">
                            <w:pPr>
                              <w:shd w:val="clear" w:color="auto" w:fill="BDD6EE" w:themeFill="accent1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21A01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Multidisciplinary working 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>d</w:t>
                            </w:r>
                            <w:r w:rsidRPr="00221A01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>iscussions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taking place. </w:t>
                            </w:r>
                          </w:p>
                          <w:p w:rsidR="008F19A4" w:rsidRPr="00221A01" w:rsidRDefault="00221A01" w:rsidP="00501B67">
                            <w:pPr>
                              <w:shd w:val="clear" w:color="auto" w:fill="BDD6EE" w:themeFill="accent1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21A01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8F19A4" w:rsidRPr="00221A01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>Completion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8F19A4" w:rsidRPr="00221A01">
                              <w:rPr>
                                <w:rFonts w:asciiTheme="minorHAnsi" w:hAnsiTheme="minorHAnsi"/>
                                <w:color w:val="000000" w:themeColor="text1"/>
                                <w:sz w:val="18"/>
                                <w:szCs w:val="18"/>
                              </w:rPr>
                              <w:t>Date</w:t>
                            </w:r>
                          </w:p>
                          <w:p w:rsidR="008F19A4" w:rsidRPr="00B90DDC" w:rsidRDefault="008F19A4" w:rsidP="00501B67">
                            <w:pPr>
                              <w:shd w:val="clear" w:color="auto" w:fill="BDD6EE" w:themeFill="accent1" w:themeFillTint="66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TBC </w:t>
                            </w:r>
                            <w:r w:rsidR="00501B67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at </w:t>
                            </w:r>
                            <w:r w:rsidR="00843E9A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March </w:t>
                            </w:r>
                            <w:r w:rsidR="00501B67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QL&amp;M meeting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A5599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4339D2CC" wp14:editId="1C58A924">
                      <wp:simplePos x="0" y="0"/>
                      <wp:positionH relativeFrom="column">
                        <wp:posOffset>-491052</wp:posOffset>
                      </wp:positionH>
                      <wp:positionV relativeFrom="paragraph">
                        <wp:posOffset>1662841</wp:posOffset>
                      </wp:positionV>
                      <wp:extent cx="2362200" cy="1828800"/>
                      <wp:effectExtent l="0" t="0" r="0" b="0"/>
                      <wp:wrapNone/>
                      <wp:docPr id="19" name="Text Box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3622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D16F5" w:rsidRPr="00B90DDC" w:rsidRDefault="00291D1A" w:rsidP="00291D1A">
                                  <w:pPr>
                                    <w:shd w:val="clear" w:color="auto" w:fill="BDD6EE" w:themeFill="accent1" w:themeFillTint="66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Initial progress made by increasing cover from 40 -60 hours and consultant job plans outlining responsibilities. </w:t>
                                  </w:r>
                                  <w:r w:rsidR="001D16F5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339D2CC" id="Text Box 19" o:spid="_x0000_s1039" type="#_x0000_t202" style="position:absolute;margin-left:-38.65pt;margin-top:130.95pt;width:186pt;height:2in;z-index:2516920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" filled="f" stroked="f" strokeweight=".5pt">
                      <v:textbox style="mso-fit-shape-to-text:t">
                        <w:txbxContent>
                          <w:p w:rsidR="001D16F5" w:rsidRPr="00B90DDC" w:rsidRDefault="00291D1A" w:rsidP="00291D1A">
                            <w:pPr>
                              <w:shd w:val="clear" w:color="auto" w:fill="BDD6EE" w:themeFill="accent1" w:themeFillTint="66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Initial progress made by increasing cover from 40 -60 hours and consultant job plans outlining responsibilities. </w:t>
                            </w:r>
                            <w:r w:rsidR="001D16F5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604" w:type="dxa"/>
            <w:shd w:val="clear" w:color="auto" w:fill="F2F2F2" w:themeFill="background1" w:themeFillShade="F2"/>
          </w:tcPr>
          <w:p w:rsidR="00085F14" w:rsidRPr="00236B45" w:rsidRDefault="00AA5599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3952" behindDoc="0" locked="0" layoutInCell="1" allowOverlap="1" wp14:anchorId="6C604311" wp14:editId="43F9DEE2">
                      <wp:simplePos x="0" y="0"/>
                      <wp:positionH relativeFrom="column">
                        <wp:posOffset>-49289</wp:posOffset>
                      </wp:positionH>
                      <wp:positionV relativeFrom="paragraph">
                        <wp:posOffset>1773922</wp:posOffset>
                      </wp:positionV>
                      <wp:extent cx="7534141" cy="566670"/>
                      <wp:effectExtent l="0" t="0" r="0" b="5080"/>
                      <wp:wrapNone/>
                      <wp:docPr id="62" name="Text Box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534141" cy="56667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91D1A" w:rsidRPr="001D16F5" w:rsidRDefault="00291D1A" w:rsidP="00A51913">
                                  <w:pPr>
                                    <w:shd w:val="clear" w:color="auto" w:fill="BF8F00" w:themeFill="accent4" w:themeFillShade="BF"/>
                                    <w:jc w:val="center"/>
                                    <w:rPr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Future monitoring plan to be agreed at Feb </w:t>
                                  </w:r>
                                  <w:r w:rsidR="00926050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2020 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QL&amp;M meeting.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604311" id="Text Box 62" o:spid="_x0000_s1040" type="#_x0000_t202" style="position:absolute;margin-left:-3.9pt;margin-top:139.7pt;width:593.25pt;height:44.6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" filled="f" stroked="f" strokeweight=".5pt">
                      <v:textbox>
                        <w:txbxContent>
                          <w:p w:rsidR="00291D1A" w:rsidRPr="001D16F5" w:rsidRDefault="00291D1A" w:rsidP="00A51913">
                            <w:pPr>
                              <w:shd w:val="clear" w:color="auto" w:fill="BF8F00" w:themeFill="accent4" w:themeFillShade="BF"/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Future monitoring plan to be agreed at Feb </w:t>
                            </w:r>
                            <w:r w:rsidR="00926050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2020 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QL&amp;M meeting.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261" w:type="dxa"/>
            <w:shd w:val="clear" w:color="auto" w:fill="F2F2F2" w:themeFill="background1" w:themeFillShade="F2"/>
          </w:tcPr>
          <w:p w:rsidR="00085F14" w:rsidRPr="00236B45" w:rsidRDefault="00B21CE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03CB3C7D" wp14:editId="26DC4CDF">
                      <wp:simplePos x="0" y="0"/>
                      <wp:positionH relativeFrom="column">
                        <wp:posOffset>220014</wp:posOffset>
                      </wp:positionH>
                      <wp:positionV relativeFrom="paragraph">
                        <wp:posOffset>3934218</wp:posOffset>
                      </wp:positionV>
                      <wp:extent cx="933450" cy="571500"/>
                      <wp:effectExtent l="0" t="0" r="0" b="0"/>
                      <wp:wrapNone/>
                      <wp:docPr id="24" name="Text Box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33450" cy="5715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8F19A4" w:rsidRDefault="00501B67" w:rsidP="00501B67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Completion date </w:t>
                                  </w:r>
                                  <w:r w:rsidRPr="009F538C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October 2020</w:t>
                                  </w:r>
                                </w:p>
                                <w:p w:rsidR="008F19A4" w:rsidRPr="00B90DDC" w:rsidRDefault="008F19A4" w:rsidP="00501B67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CB3C7D" id="Text Box 24" o:spid="_x0000_s1041" type="#_x0000_t202" style="position:absolute;margin-left:17.3pt;margin-top:309.8pt;width:73.5pt;height:4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" filled="f" stroked="f" strokeweight=".5pt">
                      <v:textbox>
                        <w:txbxContent>
                          <w:p w:rsidR="008F19A4" w:rsidRDefault="00501B67" w:rsidP="00501B67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Completion date </w:t>
                            </w:r>
                            <w:r w:rsidRPr="009F538C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October 2020</w:t>
                            </w:r>
                          </w:p>
                          <w:p w:rsidR="008F19A4" w:rsidRPr="00B90DDC" w:rsidRDefault="008F19A4" w:rsidP="00501B67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568" w:type="dxa"/>
            <w:shd w:val="clear" w:color="auto" w:fill="F2F2F2" w:themeFill="background1" w:themeFillShade="F2"/>
          </w:tcPr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648" w:type="dxa"/>
            <w:shd w:val="clear" w:color="auto" w:fill="F2F2F2" w:themeFill="background1" w:themeFillShade="F2"/>
          </w:tcPr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913" w:rsidRPr="00236B45" w:rsidTr="00ED1423">
        <w:trPr>
          <w:trHeight w:val="8494"/>
        </w:trPr>
        <w:tc>
          <w:tcPr>
            <w:tcW w:w="1818" w:type="dxa"/>
            <w:shd w:val="clear" w:color="auto" w:fill="F2F2F2" w:themeFill="background1" w:themeFillShade="F2"/>
          </w:tcPr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lastRenderedPageBreak/>
              <w:t>Skilled Workforce</w:t>
            </w: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843E9A" w:rsidRDefault="00843E9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85F14" w:rsidRPr="00ED1423" w:rsidRDefault="00085F14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994" w:type="dxa"/>
            <w:shd w:val="clear" w:color="auto" w:fill="F2F2F2" w:themeFill="background1" w:themeFillShade="F2"/>
          </w:tcPr>
          <w:p w:rsidR="008F19A4" w:rsidRDefault="00843E9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70F13509" wp14:editId="708C99F2">
                      <wp:simplePos x="0" y="0"/>
                      <wp:positionH relativeFrom="column">
                        <wp:posOffset>1344822</wp:posOffset>
                      </wp:positionH>
                      <wp:positionV relativeFrom="paragraph">
                        <wp:posOffset>12843</wp:posOffset>
                      </wp:positionV>
                      <wp:extent cx="2324100" cy="1828800"/>
                      <wp:effectExtent l="0" t="0" r="0" b="0"/>
                      <wp:wrapNone/>
                      <wp:docPr id="28" name="Text Box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3241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8F19A4" w:rsidRPr="00B90DDC" w:rsidRDefault="00A464F3" w:rsidP="008F19A4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Progress being made with induction Programme which include session on risk management. Discussion around mandatory training to take place at QL&amp;M </w:t>
                                  </w:r>
                                  <w:r w:rsid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meeting 12</w:t>
                                  </w:r>
                                  <w:r w:rsidR="00ED1423" w:rsidRP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March 2020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70F13509" id="Text Box 28" o:spid="_x0000_s1042" type="#_x0000_t202" style="position:absolute;margin-left:105.9pt;margin-top:1pt;width:183pt;height:2in;z-index:251706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" filled="f" stroked="f" strokeweight=".5pt">
                      <v:textbox style="mso-fit-shape-to-text:t">
                        <w:txbxContent>
                          <w:p w:rsidR="008F19A4" w:rsidRPr="00B90DDC" w:rsidRDefault="00A464F3" w:rsidP="008F19A4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Progress being made with induction Programme which include session on risk management. Discussion around mandatory training to take place at QL&amp;M </w:t>
                            </w:r>
                            <w:r w:rsid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meeting 12</w:t>
                            </w:r>
                            <w:r w:rsidR="00ED1423" w:rsidRP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March 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4A593546" wp14:editId="5B5D9AE4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50111</wp:posOffset>
                      </wp:positionV>
                      <wp:extent cx="1398270" cy="1828800"/>
                      <wp:effectExtent l="0" t="0" r="0" b="3175"/>
                      <wp:wrapSquare wrapText="bothSides"/>
                      <wp:docPr id="27" name="Text Box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9827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8F19A4" w:rsidRDefault="00150932" w:rsidP="008F19A4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(C2)</w:t>
                                  </w:r>
                                  <w:r w:rsidR="008F19A4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Risk management training and accountability </w:t>
                                  </w:r>
                                </w:p>
                                <w:p w:rsidR="008F19A4" w:rsidRPr="008F19A4" w:rsidRDefault="008F19A4" w:rsidP="008F19A4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8F19A4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Rec 7.15   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A593546" id="Text Box 27" o:spid="_x0000_s1043" type="#_x0000_t202" style="position:absolute;margin-left:-3.65pt;margin-top:3.95pt;width:110.1pt;height:2in;z-index:2517043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" filled="f" stroked="f" strokeweight=".5pt">
                      <v:textbox style="mso-fit-shape-to-text:t">
                        <w:txbxContent>
                          <w:p w:rsidR="008F19A4" w:rsidRDefault="00150932" w:rsidP="008F19A4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(C2)</w:t>
                            </w:r>
                            <w:r w:rsidR="008F19A4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Risk management training and accountability </w:t>
                            </w:r>
                          </w:p>
                          <w:p w:rsidR="008F19A4" w:rsidRPr="008F19A4" w:rsidRDefault="008F19A4" w:rsidP="008F19A4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F19A4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Rec 7.15    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:rsidR="00ED1423" w:rsidRDefault="00ED1423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4672" behindDoc="0" locked="0" layoutInCell="1" allowOverlap="1" wp14:anchorId="42D1BCE2" wp14:editId="03480777">
                      <wp:simplePos x="0" y="0"/>
                      <wp:positionH relativeFrom="column">
                        <wp:posOffset>-2781</wp:posOffset>
                      </wp:positionH>
                      <wp:positionV relativeFrom="paragraph">
                        <wp:posOffset>4275544</wp:posOffset>
                      </wp:positionV>
                      <wp:extent cx="1398270" cy="1828800"/>
                      <wp:effectExtent l="0" t="0" r="0" b="3175"/>
                      <wp:wrapSquare wrapText="bothSides"/>
                      <wp:docPr id="3" name="Text Box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9827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ED1423" w:rsidRPr="005446FF" w:rsidRDefault="00ED1423" w:rsidP="00ED1423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Ensure training is provided for all SAS staff </w:t>
                                  </w:r>
                                  <w:r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Rec 7.17</w:t>
                                  </w:r>
                                  <w:r w:rsidRPr="005446FF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2D1BCE2" id="Text Box 3" o:spid="_x0000_s1044" type="#_x0000_t202" style="position:absolute;margin-left:-.2pt;margin-top:336.65pt;width:110.1pt;height:2in;z-index:2518046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" filled="f" stroked="f" strokeweight=".5pt">
                      <v:textbox style="mso-fit-shape-to-text:t">
                        <w:txbxContent>
                          <w:p w:rsidR="00ED1423" w:rsidRPr="005446FF" w:rsidRDefault="00ED1423" w:rsidP="00ED1423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Ensure training is provided for all SAS staff </w:t>
                            </w:r>
                            <w:r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Rec 7.17</w:t>
                            </w:r>
                            <w:r w:rsidRPr="005446FF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80096" behindDoc="0" locked="0" layoutInCell="1" allowOverlap="1" wp14:anchorId="405420BB" wp14:editId="76786B8A">
                      <wp:simplePos x="0" y="0"/>
                      <wp:positionH relativeFrom="column">
                        <wp:posOffset>1419225</wp:posOffset>
                      </wp:positionH>
                      <wp:positionV relativeFrom="paragraph">
                        <wp:posOffset>3370348</wp:posOffset>
                      </wp:positionV>
                      <wp:extent cx="3228975" cy="723900"/>
                      <wp:effectExtent l="0" t="0" r="0" b="0"/>
                      <wp:wrapNone/>
                      <wp:docPr id="65" name="Text Box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228975" cy="7239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DC6572" w:rsidRDefault="00DC6572" w:rsidP="00DC6572">
                                  <w:pPr>
                                    <w:shd w:val="clear" w:color="auto" w:fill="BDD6EE" w:themeFill="accent1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Completion date June 2020 as agreed by IMSOP 6 monthly follow-up. </w:t>
                                  </w:r>
                                </w:p>
                                <w:p w:rsidR="00DC6572" w:rsidRPr="00B90DDC" w:rsidRDefault="00DC6572" w:rsidP="00DC6572">
                                  <w:pPr>
                                    <w:shd w:val="clear" w:color="auto" w:fill="BDD6EE" w:themeFill="accent1" w:themeFillTint="66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Action plan currently being developed by CD. Date of co</w:t>
                                  </w:r>
                                  <w:r w:rsid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mpletion to be discussed at 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QL&amp;M meeting</w:t>
                                  </w:r>
                                  <w:r w:rsid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12</w:t>
                                  </w:r>
                                  <w:r w:rsidR="00ED1423" w:rsidRP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March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5420BB" id="Text Box 65" o:spid="_x0000_s1045" type="#_x0000_t202" style="position:absolute;margin-left:111.75pt;margin-top:265.4pt;width:254.25pt;height:57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" filled="f" stroked="f" strokeweight=".5pt">
                      <v:textbox>
                        <w:txbxContent>
                          <w:p w:rsidR="00DC6572" w:rsidRDefault="00DC6572" w:rsidP="00DC6572">
                            <w:pPr>
                              <w:shd w:val="clear" w:color="auto" w:fill="BDD6EE" w:themeFill="accent1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Completion date June 2020 as agreed by IMSOP 6 monthly follow-up. </w:t>
                            </w:r>
                          </w:p>
                          <w:p w:rsidR="00DC6572" w:rsidRPr="00B90DDC" w:rsidRDefault="00DC6572" w:rsidP="00DC6572">
                            <w:pPr>
                              <w:shd w:val="clear" w:color="auto" w:fill="BDD6EE" w:themeFill="accent1" w:themeFillTint="66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Action plan currently being developed by CD. Date of co</w:t>
                            </w:r>
                            <w:r w:rsid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mpletion to be discussed at 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QL&amp;M meeting</w:t>
                            </w:r>
                            <w:r w:rsid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12</w:t>
                            </w:r>
                            <w:r w:rsidR="00ED1423" w:rsidRP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March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47CB91E3" wp14:editId="67A8914C">
                      <wp:simplePos x="0" y="0"/>
                      <wp:positionH relativeFrom="column">
                        <wp:posOffset>-56319</wp:posOffset>
                      </wp:positionH>
                      <wp:positionV relativeFrom="paragraph">
                        <wp:posOffset>3397196</wp:posOffset>
                      </wp:positionV>
                      <wp:extent cx="1398270" cy="1828800"/>
                      <wp:effectExtent l="0" t="0" r="0" b="3175"/>
                      <wp:wrapSquare wrapText="bothSides"/>
                      <wp:docPr id="36" name="Text Box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9827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5446FF" w:rsidRDefault="00335F9B" w:rsidP="005446FF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(C7)</w:t>
                                  </w:r>
                                  <w:r w:rsidR="005446FF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Attendance must be monitored and reviewed at appraisal </w:t>
                                  </w:r>
                                </w:p>
                                <w:p w:rsidR="005446FF" w:rsidRPr="005446FF" w:rsidRDefault="005446FF" w:rsidP="005446FF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5446FF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Rec 7.37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7CB91E3" id="Text Box 36" o:spid="_x0000_s1046" type="#_x0000_t202" style="position:absolute;margin-left:-4.45pt;margin-top:267.5pt;width:110.1pt;height:2in;z-index:251726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" filled="f" stroked="f" strokeweight=".5pt">
                      <v:textbox style="mso-fit-shape-to-text:t">
                        <w:txbxContent>
                          <w:p w:rsidR="005446FF" w:rsidRDefault="00335F9B" w:rsidP="005446FF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(C7)</w:t>
                            </w:r>
                            <w:r w:rsidR="005446FF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Attendance must be monitored and reviewed at appraisal </w:t>
                            </w:r>
                          </w:p>
                          <w:p w:rsidR="005446FF" w:rsidRPr="005446FF" w:rsidRDefault="005446FF" w:rsidP="005446FF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5446FF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Rec 7.37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19E760DE" wp14:editId="5C7BF57F">
                      <wp:simplePos x="0" y="0"/>
                      <wp:positionH relativeFrom="column">
                        <wp:posOffset>-51435</wp:posOffset>
                      </wp:positionH>
                      <wp:positionV relativeFrom="paragraph">
                        <wp:posOffset>2235200</wp:posOffset>
                      </wp:positionV>
                      <wp:extent cx="1398270" cy="639445"/>
                      <wp:effectExtent l="0" t="0" r="0" b="0"/>
                      <wp:wrapSquare wrapText="bothSides"/>
                      <wp:docPr id="35" name="Text Box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98270" cy="63944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5446FF" w:rsidRDefault="00150932" w:rsidP="005446FF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(C6)</w:t>
                                  </w:r>
                                  <w:r w:rsidR="005446FF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Training needs analysis </w:t>
                                  </w:r>
                                </w:p>
                                <w:p w:rsidR="005446FF" w:rsidRPr="005446FF" w:rsidRDefault="005446FF" w:rsidP="005446FF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5446FF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Rec 7.35     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E760DE" id="Text Box 35" o:spid="_x0000_s1047" type="#_x0000_t202" style="position:absolute;margin-left:-4.05pt;margin-top:176pt;width:110.1pt;height:50.3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" filled="f" stroked="f" strokeweight=".5pt">
                      <v:textbox>
                        <w:txbxContent>
                          <w:p w:rsidR="005446FF" w:rsidRDefault="00150932" w:rsidP="005446FF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(C6)</w:t>
                            </w:r>
                            <w:r w:rsidR="005446FF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Training needs analysis </w:t>
                            </w:r>
                          </w:p>
                          <w:p w:rsidR="005446FF" w:rsidRPr="005446FF" w:rsidRDefault="005446FF" w:rsidP="005446FF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5446FF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Rec 7.35      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843E9A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67A6E579" wp14:editId="08BE3D0F">
                      <wp:simplePos x="0" y="0"/>
                      <wp:positionH relativeFrom="column">
                        <wp:posOffset>1342005</wp:posOffset>
                      </wp:positionH>
                      <wp:positionV relativeFrom="paragraph">
                        <wp:posOffset>2236648</wp:posOffset>
                      </wp:positionV>
                      <wp:extent cx="2686050" cy="1828800"/>
                      <wp:effectExtent l="0" t="0" r="0" b="5715"/>
                      <wp:wrapNone/>
                      <wp:docPr id="33" name="Text Box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8605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5446FF" w:rsidRDefault="005446FF" w:rsidP="002B2650">
                                  <w:pPr>
                                    <w:shd w:val="clear" w:color="auto" w:fill="BDD6EE" w:themeFill="accent1" w:themeFillTint="66"/>
                                    <w:jc w:val="both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Completion</w:t>
                                  </w:r>
                                </w:p>
                                <w:p w:rsidR="002B2650" w:rsidRDefault="005446FF" w:rsidP="002B2650">
                                  <w:pPr>
                                    <w:shd w:val="clear" w:color="auto" w:fill="BDD6EE" w:themeFill="accent1" w:themeFillTint="66"/>
                                    <w:jc w:val="both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 w:rsidR="002B2650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ate </w:t>
                                  </w:r>
                                  <w:r w:rsidR="00097B78" w:rsidRPr="009F538C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March 2020</w:t>
                                  </w:r>
                                  <w:r w:rsidR="002B2650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– (Further discussion</w:t>
                                  </w:r>
                                </w:p>
                                <w:p w:rsidR="002B2650" w:rsidRDefault="002B2650" w:rsidP="002B2650">
                                  <w:pPr>
                                    <w:shd w:val="clear" w:color="auto" w:fill="BDD6EE" w:themeFill="accent1" w:themeFillTint="66"/>
                                    <w:jc w:val="both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around development of action plan</w:t>
                                  </w:r>
                                </w:p>
                                <w:p w:rsidR="005446FF" w:rsidRPr="00B90DDC" w:rsidRDefault="002B2650" w:rsidP="002B2650">
                                  <w:pPr>
                                    <w:shd w:val="clear" w:color="auto" w:fill="BDD6EE" w:themeFill="accent1" w:themeFillTint="66"/>
                                    <w:jc w:val="both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to ensure mandatory training is on </w:t>
                                  </w:r>
                                  <w:r w:rsidR="00F77E20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schedule)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67A6E579" id="Text Box 33" o:spid="_x0000_s1048" type="#_x0000_t202" style="position:absolute;margin-left:105.65pt;margin-top:176.1pt;width:211.5pt;height:2in;z-index:2517207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" filled="f" stroked="f" strokeweight=".5pt">
                      <v:textbox style="mso-fit-shape-to-text:t">
                        <w:txbxContent>
                          <w:p w:rsidR="005446FF" w:rsidRDefault="005446FF" w:rsidP="002B2650">
                            <w:pPr>
                              <w:shd w:val="clear" w:color="auto" w:fill="BDD6EE" w:themeFill="accent1" w:themeFillTint="66"/>
                              <w:jc w:val="both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Completion</w:t>
                            </w:r>
                          </w:p>
                          <w:p w:rsidR="002B2650" w:rsidRDefault="005446FF" w:rsidP="002B2650">
                            <w:pPr>
                              <w:shd w:val="clear" w:color="auto" w:fill="BDD6EE" w:themeFill="accent1" w:themeFillTint="66"/>
                              <w:jc w:val="both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D</w:t>
                            </w:r>
                            <w:r w:rsidR="002B2650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ate </w:t>
                            </w:r>
                            <w:r w:rsidR="00097B78" w:rsidRPr="009F538C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March 2020</w:t>
                            </w:r>
                            <w:r w:rsidR="002B2650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– (Further discussion</w:t>
                            </w:r>
                          </w:p>
                          <w:p w:rsidR="002B2650" w:rsidRDefault="002B2650" w:rsidP="002B2650">
                            <w:pPr>
                              <w:shd w:val="clear" w:color="auto" w:fill="BDD6EE" w:themeFill="accent1" w:themeFillTint="66"/>
                              <w:jc w:val="both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around development of action plan</w:t>
                            </w:r>
                          </w:p>
                          <w:p w:rsidR="005446FF" w:rsidRPr="00B90DDC" w:rsidRDefault="002B2650" w:rsidP="002B2650">
                            <w:pPr>
                              <w:shd w:val="clear" w:color="auto" w:fill="BDD6EE" w:themeFill="accent1" w:themeFillTint="66"/>
                              <w:jc w:val="both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to ensure mandatory training is on </w:t>
                            </w:r>
                            <w:r w:rsidR="00F77E20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schedule)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630AC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04697A18" wp14:editId="5D7DAF5A">
                      <wp:simplePos x="0" y="0"/>
                      <wp:positionH relativeFrom="column">
                        <wp:posOffset>-55880</wp:posOffset>
                      </wp:positionH>
                      <wp:positionV relativeFrom="paragraph">
                        <wp:posOffset>732790</wp:posOffset>
                      </wp:positionV>
                      <wp:extent cx="1398270" cy="1828800"/>
                      <wp:effectExtent l="0" t="0" r="0" b="3175"/>
                      <wp:wrapSquare wrapText="bothSides"/>
                      <wp:docPr id="29" name="Text Box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9827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5446FF" w:rsidRDefault="00150932" w:rsidP="008F19A4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(C3)</w:t>
                                  </w:r>
                                  <w:r w:rsidR="005446FF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Development of plan to ensure consultant appraisal includes reflection on SI’s </w:t>
                                  </w:r>
                                </w:p>
                                <w:p w:rsidR="008F19A4" w:rsidRPr="005446FF" w:rsidRDefault="005446FF" w:rsidP="008F19A4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5446FF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Rec 7.22</w:t>
                                  </w:r>
                                  <w:r w:rsidR="008F19A4" w:rsidRPr="005446FF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04697A18" id="Text Box 29" o:spid="_x0000_s1049" type="#_x0000_t202" style="position:absolute;margin-left:-4.4pt;margin-top:57.7pt;width:110.1pt;height:2in;z-index:2517084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" filled="f" stroked="f" strokeweight=".5pt">
                      <v:textbox style="mso-fit-shape-to-text:t">
                        <w:txbxContent>
                          <w:p w:rsidR="005446FF" w:rsidRDefault="00150932" w:rsidP="008F19A4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(C3)</w:t>
                            </w:r>
                            <w:r w:rsidR="005446FF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Development of plan to ensure consultant appraisal includes reflection on SI’s </w:t>
                            </w:r>
                          </w:p>
                          <w:p w:rsidR="008F19A4" w:rsidRPr="005446FF" w:rsidRDefault="005446FF" w:rsidP="008F19A4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5446FF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Rec 7.22</w:t>
                            </w:r>
                            <w:r w:rsidR="008F19A4" w:rsidRPr="005446FF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 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6720" behindDoc="0" locked="0" layoutInCell="1" allowOverlap="1" wp14:anchorId="1D65CF9E" wp14:editId="65DAB2E4">
                      <wp:simplePos x="0" y="0"/>
                      <wp:positionH relativeFrom="column">
                        <wp:posOffset>1610342</wp:posOffset>
                      </wp:positionH>
                      <wp:positionV relativeFrom="paragraph">
                        <wp:posOffset>83856</wp:posOffset>
                      </wp:positionV>
                      <wp:extent cx="2156460" cy="1618302"/>
                      <wp:effectExtent l="0" t="0" r="0" b="1270"/>
                      <wp:wrapNone/>
                      <wp:docPr id="40" name="Text Box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56460" cy="1618302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ED1423" w:rsidRPr="00B90DDC" w:rsidRDefault="00ED1423" w:rsidP="00ED1423">
                                  <w:pPr>
                                    <w:shd w:val="clear" w:color="auto" w:fill="BDD6EE" w:themeFill="accent1" w:themeFillTint="66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Discuss at QL&amp;M meeting 12</w:t>
                                  </w:r>
                                  <w:r w:rsidRP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March 2020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65CF9E" id="Text Box 40" o:spid="_x0000_s1050" type="#_x0000_t202" style="position:absolute;margin-left:126.8pt;margin-top:6.6pt;width:169.8pt;height:127.45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" filled="f" stroked="f" strokeweight=".5pt">
                      <v:textbox>
                        <w:txbxContent>
                          <w:p w:rsidR="00ED1423" w:rsidRPr="00B90DDC" w:rsidRDefault="00ED1423" w:rsidP="00ED1423">
                            <w:pPr>
                              <w:shd w:val="clear" w:color="auto" w:fill="BDD6EE" w:themeFill="accent1" w:themeFillTint="66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Discuss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at QL&amp;M meeting 12</w:t>
                            </w:r>
                            <w:r w:rsidRP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March 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8768" behindDoc="0" locked="0" layoutInCell="1" allowOverlap="1" wp14:anchorId="58626499" wp14:editId="51BA35DF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153670</wp:posOffset>
                      </wp:positionV>
                      <wp:extent cx="1398270" cy="1828800"/>
                      <wp:effectExtent l="0" t="0" r="0" b="3175"/>
                      <wp:wrapSquare wrapText="bothSides"/>
                      <wp:docPr id="43" name="Text Box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9827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ED1423" w:rsidRPr="00ED1423" w:rsidRDefault="00ED1423" w:rsidP="00ED1423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Support training in clinical leadership</w:t>
                                  </w:r>
                                </w:p>
                                <w:p w:rsidR="00ED1423" w:rsidRPr="005446FF" w:rsidRDefault="00ED1423" w:rsidP="00ED1423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•The Health Board must allow adequate time and support for clinical leadership to</w:t>
                                  </w:r>
                                  <w:r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function</w:t>
                                  </w:r>
                                  <w:r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– Rec 7.44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58626499" id="Text Box 43" o:spid="_x0000_s1051" type="#_x0000_t202" style="position:absolute;margin-left:.1pt;margin-top:12.1pt;width:110.1pt;height:2in;z-index:2518087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" filled="f" stroked="f" strokeweight=".5pt">
                      <v:textbox style="mso-fit-shape-to-text:t">
                        <w:txbxContent>
                          <w:p w:rsidR="00ED1423" w:rsidRPr="00ED1423" w:rsidRDefault="00ED1423" w:rsidP="00ED1423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Support training in clinical leadership</w:t>
                            </w:r>
                          </w:p>
                          <w:p w:rsidR="00ED1423" w:rsidRPr="005446FF" w:rsidRDefault="00ED1423" w:rsidP="00ED1423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•The Health Board must allow adequate time and support for </w:t>
                            </w:r>
                            <w:r w:rsidRP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clinical leadership to</w:t>
                            </w:r>
                            <w:r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function</w:t>
                            </w:r>
                            <w:r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– Rec 7.44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85F14" w:rsidRPr="00ED1423" w:rsidRDefault="00085F14" w:rsidP="00ED142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041" w:type="dxa"/>
            <w:shd w:val="clear" w:color="auto" w:fill="F2F2F2" w:themeFill="background1" w:themeFillShade="F2"/>
          </w:tcPr>
          <w:p w:rsidR="00843E9A" w:rsidRDefault="00843E9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ED1423" w:rsidP="00843E9A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38EAFDC5" wp14:editId="2A1638BF">
                      <wp:simplePos x="0" y="0"/>
                      <wp:positionH relativeFrom="column">
                        <wp:posOffset>-1124621</wp:posOffset>
                      </wp:positionH>
                      <wp:positionV relativeFrom="paragraph">
                        <wp:posOffset>264553</wp:posOffset>
                      </wp:positionV>
                      <wp:extent cx="2056130" cy="1828800"/>
                      <wp:effectExtent l="0" t="0" r="0" b="0"/>
                      <wp:wrapNone/>
                      <wp:docPr id="30" name="Text Box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5613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5446FF" w:rsidRPr="00B90DDC" w:rsidRDefault="00493D0D" w:rsidP="005446FF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Progress</w:t>
                                  </w:r>
                                  <w:r w:rsidR="00A630AC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currently being 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led</w:t>
                                  </w:r>
                                  <w:r w:rsidR="00A630AC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by CD.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Also oversight by MD.</w:t>
                                  </w:r>
                                  <w:r w:rsidR="00A630AC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Date of completio</w:t>
                                  </w:r>
                                  <w:r w:rsid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 to be agreed at QL&amp;M meeting 12</w:t>
                                  </w:r>
                                  <w:r w:rsidR="00ED1423" w:rsidRP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="00ED142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March 2020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38EAFDC5" id="Text Box 30" o:spid="_x0000_s1052" type="#_x0000_t202" style="position:absolute;margin-left:-88.55pt;margin-top:20.85pt;width:161.9pt;height:2in;z-index:2517145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" filled="f" stroked="f" strokeweight=".5pt">
                      <v:textbox style="mso-fit-shape-to-text:t">
                        <w:txbxContent>
                          <w:p w:rsidR="005446FF" w:rsidRPr="00B90DDC" w:rsidRDefault="00493D0D" w:rsidP="005446FF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Progress</w:t>
                            </w:r>
                            <w:r w:rsidR="00A630AC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currently being 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led</w:t>
                            </w:r>
                            <w:r w:rsidR="00A630AC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by CD.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Also oversight by MD.</w:t>
                            </w:r>
                            <w:r w:rsidR="00A630AC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Date of completio</w:t>
                            </w:r>
                            <w:r w:rsid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n to be agreed at QL&amp;M meeting 12</w:t>
                            </w:r>
                            <w:r w:rsidR="00ED1423" w:rsidRP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="00ED1423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March 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843E9A" w:rsidRPr="00843E9A" w:rsidRDefault="00843E9A" w:rsidP="00843E9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85F14" w:rsidRPr="00ED1423" w:rsidRDefault="00085F14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604" w:type="dxa"/>
            <w:shd w:val="clear" w:color="auto" w:fill="F2F2F2" w:themeFill="background1" w:themeFillShade="F2"/>
          </w:tcPr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F2F2F2" w:themeFill="background1" w:themeFillShade="F2"/>
          </w:tcPr>
          <w:p w:rsidR="00ED1423" w:rsidRDefault="00ED1423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D1423" w:rsidRPr="00ED1423" w:rsidRDefault="00ED1423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85F14" w:rsidRPr="00ED1423" w:rsidRDefault="00085F14" w:rsidP="00ED1423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568" w:type="dxa"/>
            <w:shd w:val="clear" w:color="auto" w:fill="F2F2F2" w:themeFill="background1" w:themeFillShade="F2"/>
          </w:tcPr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648" w:type="dxa"/>
            <w:shd w:val="clear" w:color="auto" w:fill="F2F2F2" w:themeFill="background1" w:themeFillShade="F2"/>
          </w:tcPr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913" w:rsidRPr="00236B45" w:rsidTr="00ED1423">
        <w:trPr>
          <w:trHeight w:val="2258"/>
        </w:trPr>
        <w:tc>
          <w:tcPr>
            <w:tcW w:w="1818" w:type="dxa"/>
            <w:shd w:val="clear" w:color="auto" w:fill="F2F2F2" w:themeFill="background1" w:themeFillShade="F2"/>
          </w:tcPr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Values &amp; Behaviour</w:t>
            </w: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085F14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94" w:type="dxa"/>
            <w:shd w:val="clear" w:color="auto" w:fill="F2F2F2" w:themeFill="background1" w:themeFillShade="F2"/>
          </w:tcPr>
          <w:p w:rsidR="00085F14" w:rsidRPr="00236B45" w:rsidRDefault="008E6D68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45280" behindDoc="0" locked="0" layoutInCell="1" allowOverlap="1" wp14:anchorId="46CA900F" wp14:editId="64055AFA">
                      <wp:simplePos x="0" y="0"/>
                      <wp:positionH relativeFrom="column">
                        <wp:posOffset>5396865</wp:posOffset>
                      </wp:positionH>
                      <wp:positionV relativeFrom="paragraph">
                        <wp:posOffset>187960</wp:posOffset>
                      </wp:positionV>
                      <wp:extent cx="1466850" cy="1828800"/>
                      <wp:effectExtent l="0" t="0" r="0" b="0"/>
                      <wp:wrapNone/>
                      <wp:docPr id="48" name="Text Box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6685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8E6D68" w:rsidRPr="00B90DDC" w:rsidRDefault="00B35417" w:rsidP="008E6D68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Completion date </w:t>
                                  </w:r>
                                  <w:r w:rsidRPr="00A51913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October 2020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6CA900F" id="Text Box 48" o:spid="_x0000_s1053" type="#_x0000_t202" style="position:absolute;margin-left:424.95pt;margin-top:14.8pt;width:115.5pt;height:2in;z-index:2517452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" filled="f" stroked="f" strokeweight=".5pt">
                      <v:textbox style="mso-fit-shape-to-text:t">
                        <w:txbxContent>
                          <w:p w:rsidR="008E6D68" w:rsidRPr="00B90DDC" w:rsidRDefault="00B35417" w:rsidP="008E6D68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Completion date </w:t>
                            </w:r>
                            <w:r w:rsidRPr="00A51913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October 2020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041" w:type="dxa"/>
            <w:shd w:val="clear" w:color="auto" w:fill="F2F2F2" w:themeFill="background1" w:themeFillShade="F2"/>
          </w:tcPr>
          <w:p w:rsidR="00085F14" w:rsidRPr="00236B45" w:rsidRDefault="00A51913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43232" behindDoc="0" locked="0" layoutInCell="1" allowOverlap="1" wp14:anchorId="1420D085" wp14:editId="49EC2EDF">
                      <wp:simplePos x="0" y="0"/>
                      <wp:positionH relativeFrom="column">
                        <wp:posOffset>-2530475</wp:posOffset>
                      </wp:positionH>
                      <wp:positionV relativeFrom="paragraph">
                        <wp:posOffset>187960</wp:posOffset>
                      </wp:positionV>
                      <wp:extent cx="5514975" cy="1828800"/>
                      <wp:effectExtent l="0" t="0" r="0" b="0"/>
                      <wp:wrapNone/>
                      <wp:docPr id="47" name="Text Box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514975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8E6D68" w:rsidRDefault="00335F9B" w:rsidP="008E6D68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(D1)</w:t>
                                  </w:r>
                                  <w:r w:rsidR="008E6D68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Evaluation of the impact of the OD Programme outcomes. </w:t>
                                  </w:r>
                                </w:p>
                                <w:p w:rsidR="008E6D68" w:rsidRPr="008E6D68" w:rsidRDefault="008E6D68" w:rsidP="008E6D68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8E6D68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Rec 7.42 &amp; Rec 7.56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1420D085" id="Text Box 47" o:spid="_x0000_s1054" type="#_x0000_t202" style="position:absolute;margin-left:-199.25pt;margin-top:14.8pt;width:434.25pt;height:2in;z-index:2517432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" filled="f" stroked="f" strokeweight=".5pt">
                      <v:textbox style="mso-fit-shape-to-text:t">
                        <w:txbxContent>
                          <w:p w:rsidR="008E6D68" w:rsidRDefault="00335F9B" w:rsidP="008E6D68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(D1)</w:t>
                            </w:r>
                            <w:r w:rsidR="008E6D68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Evaluation of the impact of the OD Programme outcomes. </w:t>
                            </w:r>
                          </w:p>
                          <w:p w:rsidR="008E6D68" w:rsidRPr="008E6D68" w:rsidRDefault="008E6D68" w:rsidP="008E6D68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E6D68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Rec 7.42 &amp; Rec 7.56 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604" w:type="dxa"/>
            <w:shd w:val="clear" w:color="auto" w:fill="F2F2F2" w:themeFill="background1" w:themeFillShade="F2"/>
          </w:tcPr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F2F2F2" w:themeFill="background1" w:themeFillShade="F2"/>
          </w:tcPr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568" w:type="dxa"/>
            <w:shd w:val="clear" w:color="auto" w:fill="F2F2F2" w:themeFill="background1" w:themeFillShade="F2"/>
          </w:tcPr>
          <w:p w:rsidR="00085F14" w:rsidRPr="00236B45" w:rsidRDefault="00A51913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86240" behindDoc="0" locked="0" layoutInCell="1" allowOverlap="1" wp14:anchorId="1B81F6BF" wp14:editId="63E3AC5D">
                      <wp:simplePos x="0" y="0"/>
                      <wp:positionH relativeFrom="column">
                        <wp:posOffset>-1432560</wp:posOffset>
                      </wp:positionH>
                      <wp:positionV relativeFrom="paragraph">
                        <wp:posOffset>187960</wp:posOffset>
                      </wp:positionV>
                      <wp:extent cx="5229225" cy="1828800"/>
                      <wp:effectExtent l="0" t="0" r="0" b="0"/>
                      <wp:wrapNone/>
                      <wp:docPr id="68" name="Text Box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229225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B35417" w:rsidRPr="00B90DDC" w:rsidRDefault="00D67942" w:rsidP="00A51913">
                                  <w:pPr>
                                    <w:shd w:val="clear" w:color="auto" w:fill="BF8F00" w:themeFill="accent4" w:themeFillShade="BF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Further </w:t>
                                  </w:r>
                                  <w:r w:rsidR="00B35417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Action plan development to ensure sustainability of OD Programme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outcomes post October completion.</w:t>
                                  </w:r>
                                  <w:r w:rsidR="00B35417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 w:rsidR="00B35417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Being discussed at QL&amp;M)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1B81F6BF" id="Text Box 68" o:spid="_x0000_s1055" type="#_x0000_t202" style="position:absolute;margin-left:-112.8pt;margin-top:14.8pt;width:411.75pt;height:2in;z-index:251786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" filled="f" stroked="f" strokeweight=".5pt">
                      <v:textbox style="mso-fit-shape-to-text:t">
                        <w:txbxContent>
                          <w:p w:rsidR="00B35417" w:rsidRPr="00B90DDC" w:rsidRDefault="00D67942" w:rsidP="00A51913">
                            <w:pPr>
                              <w:shd w:val="clear" w:color="auto" w:fill="BF8F00" w:themeFill="accent4" w:themeFillShade="BF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Further </w:t>
                            </w:r>
                            <w:r w:rsidR="00B35417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Action plan development to ensure sustainability of OD Programme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outcomes post October completion.</w:t>
                            </w:r>
                            <w:r w:rsidR="00B35417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</w:t>
                            </w:r>
                            <w:r w:rsidR="00B35417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Being discussed at QL&amp;M) 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648" w:type="dxa"/>
            <w:shd w:val="clear" w:color="auto" w:fill="F2F2F2" w:themeFill="background1" w:themeFillShade="F2"/>
          </w:tcPr>
          <w:p w:rsidR="00085F14" w:rsidRPr="00236B45" w:rsidRDefault="00085F14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913" w:rsidRPr="00236B45" w:rsidTr="00E5414A">
        <w:trPr>
          <w:trHeight w:val="2819"/>
        </w:trPr>
        <w:tc>
          <w:tcPr>
            <w:tcW w:w="1818" w:type="dxa"/>
            <w:shd w:val="clear" w:color="auto" w:fill="F2F2F2" w:themeFill="background1" w:themeFillShade="F2"/>
          </w:tcPr>
          <w:p w:rsidR="00150932" w:rsidRDefault="0015093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lastRenderedPageBreak/>
              <w:t xml:space="preserve">Leadership &amp; Oversight </w:t>
            </w:r>
          </w:p>
        </w:tc>
        <w:tc>
          <w:tcPr>
            <w:tcW w:w="3994" w:type="dxa"/>
            <w:shd w:val="clear" w:color="auto" w:fill="F2F2F2" w:themeFill="background1" w:themeFillShade="F2"/>
          </w:tcPr>
          <w:p w:rsidR="00150932" w:rsidRDefault="00ED1423" w:rsidP="00570F0A">
            <w:pPr>
              <w:rPr>
                <w:noProof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5760" behindDoc="0" locked="0" layoutInCell="1" allowOverlap="1" wp14:anchorId="720AEA67" wp14:editId="27CF6482">
                      <wp:simplePos x="0" y="0"/>
                      <wp:positionH relativeFrom="column">
                        <wp:posOffset>1430020</wp:posOffset>
                      </wp:positionH>
                      <wp:positionV relativeFrom="paragraph">
                        <wp:posOffset>1773591</wp:posOffset>
                      </wp:positionV>
                      <wp:extent cx="2733675" cy="1828800"/>
                      <wp:effectExtent l="0" t="0" r="0" b="0"/>
                      <wp:wrapNone/>
                      <wp:docPr id="58" name="Text Box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33675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5B59BF" w:rsidRPr="00B90DDC" w:rsidRDefault="00856BAF" w:rsidP="00856BAF">
                                  <w:pPr>
                                    <w:shd w:val="clear" w:color="auto" w:fill="BDD6EE" w:themeFill="accent1" w:themeFillTint="66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CD aligned with mentor and buddy. Completion of recommendation agreed at Feb QL&amp;M meeting. </w:t>
                                  </w:r>
                                  <w:r w:rsidR="005B59BF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720AEA67" id="Text Box 58" o:spid="_x0000_s1056" type="#_x0000_t202" style="position:absolute;margin-left:112.6pt;margin-top:139.65pt;width:215.25pt;height:2in;z-index:2517657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" filled="f" stroked="f" strokeweight=".5pt">
                      <v:textbox style="mso-fit-shape-to-text:t">
                        <w:txbxContent>
                          <w:p w:rsidR="005B59BF" w:rsidRPr="00B90DDC" w:rsidRDefault="00856BAF" w:rsidP="00856BAF">
                            <w:pPr>
                              <w:shd w:val="clear" w:color="auto" w:fill="BDD6EE" w:themeFill="accent1" w:themeFillTint="66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CD aligned with mentor and buddy. Completion of recommendation agreed at Feb QL&amp;M meeting. </w:t>
                            </w:r>
                            <w:r w:rsidR="005B59BF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3712" behindDoc="0" locked="0" layoutInCell="1" allowOverlap="1" wp14:anchorId="73721E42" wp14:editId="7BFFB07A">
                      <wp:simplePos x="0" y="0"/>
                      <wp:positionH relativeFrom="column">
                        <wp:posOffset>31285</wp:posOffset>
                      </wp:positionH>
                      <wp:positionV relativeFrom="paragraph">
                        <wp:posOffset>1778036</wp:posOffset>
                      </wp:positionV>
                      <wp:extent cx="1398270" cy="1828800"/>
                      <wp:effectExtent l="0" t="0" r="0" b="3175"/>
                      <wp:wrapSquare wrapText="bothSides"/>
                      <wp:docPr id="57" name="Text Box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9827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335F9B" w:rsidRDefault="00335F9B" w:rsidP="00335F9B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 w:rsidR="005B59BF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E5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)</w:t>
                                  </w:r>
                                  <w:r w:rsidR="005B59BF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Sustaining support to the CD </w:t>
                                  </w:r>
                                </w:p>
                                <w:p w:rsidR="00335F9B" w:rsidRPr="00150932" w:rsidRDefault="005B59BF" w:rsidP="00335F9B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Rec 7.45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73721E42" id="Text Box 57" o:spid="_x0000_s1057" type="#_x0000_t202" style="position:absolute;margin-left:2.45pt;margin-top:140pt;width:110.1pt;height:2in;z-index:2517637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" filled="f" stroked="f" strokeweight=".5pt">
                      <v:textbox style="mso-fit-shape-to-text:t">
                        <w:txbxContent>
                          <w:p w:rsidR="00335F9B" w:rsidRDefault="00335F9B" w:rsidP="00335F9B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</w:t>
                            </w:r>
                            <w:r w:rsidR="005B59BF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E5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)</w:t>
                            </w:r>
                            <w:r w:rsidR="005B59BF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Sustaining support to the CD </w:t>
                            </w:r>
                          </w:p>
                          <w:p w:rsidR="00335F9B" w:rsidRPr="00150932" w:rsidRDefault="005B59BF" w:rsidP="00335F9B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Rec 7.45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1664" behindDoc="0" locked="0" layoutInCell="1" allowOverlap="1" wp14:anchorId="4CD3BEE5" wp14:editId="724F4555">
                      <wp:simplePos x="0" y="0"/>
                      <wp:positionH relativeFrom="column">
                        <wp:posOffset>1423670</wp:posOffset>
                      </wp:positionH>
                      <wp:positionV relativeFrom="paragraph">
                        <wp:posOffset>858431</wp:posOffset>
                      </wp:positionV>
                      <wp:extent cx="1828800" cy="1828800"/>
                      <wp:effectExtent l="0" t="0" r="0" b="5715"/>
                      <wp:wrapSquare wrapText="bothSides"/>
                      <wp:docPr id="56" name="Text Box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50932" w:rsidRDefault="00150932" w:rsidP="00150932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Completion</w:t>
                                  </w:r>
                                </w:p>
                                <w:p w:rsidR="00150932" w:rsidRDefault="00150932" w:rsidP="00150932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Date</w:t>
                                  </w:r>
                                </w:p>
                                <w:p w:rsidR="00150932" w:rsidRPr="00B90DDC" w:rsidRDefault="00150932" w:rsidP="00150932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TBC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CD3BEE5" id="Text Box 56" o:spid="_x0000_s1058" type="#_x0000_t202" style="position:absolute;margin-left:112.1pt;margin-top:67.6pt;width:2in;height:2in;z-index:2517616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" filled="f" stroked="f" strokeweight=".5pt">
                      <v:textbox style="mso-fit-shape-to-text:t">
                        <w:txbxContent>
                          <w:p w:rsidR="00150932" w:rsidRDefault="00150932" w:rsidP="00150932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Completion</w:t>
                            </w:r>
                          </w:p>
                          <w:p w:rsidR="00150932" w:rsidRDefault="00150932" w:rsidP="00150932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Date</w:t>
                            </w:r>
                          </w:p>
                          <w:p w:rsidR="00150932" w:rsidRPr="00B90DDC" w:rsidRDefault="00150932" w:rsidP="00150932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TBC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1424" behindDoc="0" locked="0" layoutInCell="1" allowOverlap="1" wp14:anchorId="7763AB3A" wp14:editId="45ACCD6D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859065</wp:posOffset>
                      </wp:positionV>
                      <wp:extent cx="1398270" cy="1828800"/>
                      <wp:effectExtent l="0" t="0" r="0" b="3175"/>
                      <wp:wrapSquare wrapText="bothSides"/>
                      <wp:docPr id="51" name="Text Box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9827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50932" w:rsidRDefault="00335F9B" w:rsidP="00150932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(E3)</w:t>
                                  </w:r>
                                  <w:r w:rsidR="00150932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Sustaining Medical Director </w:t>
                                  </w:r>
                                  <w:r w:rsidR="00F77E20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Oversight</w:t>
                                  </w:r>
                                  <w:r w:rsidR="00150932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:rsidR="00150932" w:rsidRPr="00150932" w:rsidRDefault="00150932" w:rsidP="00150932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150932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Rec 7.30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7763AB3A" id="Text Box 51" o:spid="_x0000_s1059" type="#_x0000_t202" style="position:absolute;margin-left:-.4pt;margin-top:67.65pt;width:110.1pt;height:2in;z-index:2517514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" filled="f" stroked="f" strokeweight=".5pt">
                      <v:textbox style="mso-fit-shape-to-text:t">
                        <w:txbxContent>
                          <w:p w:rsidR="00150932" w:rsidRDefault="00335F9B" w:rsidP="00150932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(E3)</w:t>
                            </w:r>
                            <w:r w:rsidR="00150932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Sustaining Medical Director </w:t>
                            </w:r>
                            <w:r w:rsidR="00F77E20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Oversight</w:t>
                            </w:r>
                            <w:r w:rsidR="00150932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150932" w:rsidRPr="00150932" w:rsidRDefault="00150932" w:rsidP="00150932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150932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Rec 7.30 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A51913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5520" behindDoc="0" locked="0" layoutInCell="1" allowOverlap="1" wp14:anchorId="4CD3BEE5" wp14:editId="724F4555">
                      <wp:simplePos x="0" y="0"/>
                      <wp:positionH relativeFrom="column">
                        <wp:posOffset>8606790</wp:posOffset>
                      </wp:positionH>
                      <wp:positionV relativeFrom="paragraph">
                        <wp:posOffset>191769</wp:posOffset>
                      </wp:positionV>
                      <wp:extent cx="1047750" cy="553085"/>
                      <wp:effectExtent l="0" t="0" r="0" b="0"/>
                      <wp:wrapNone/>
                      <wp:docPr id="53" name="Text Box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47750" cy="55308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50932" w:rsidRPr="00B90DDC" w:rsidRDefault="0061048A" w:rsidP="0061048A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Completion date </w:t>
                                  </w:r>
                                  <w:r w:rsidRPr="009F538C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March 2021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D3BEE5" id="Text Box 53" o:spid="_x0000_s1060" type="#_x0000_t202" style="position:absolute;margin-left:677.7pt;margin-top:15.1pt;width:82.5pt;height:43.55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" filled="f" stroked="f" strokeweight=".5pt">
                      <v:textbox>
                        <w:txbxContent>
                          <w:p w:rsidR="00150932" w:rsidRPr="00B90DDC" w:rsidRDefault="0061048A" w:rsidP="0061048A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Completion date </w:t>
                            </w:r>
                            <w:r w:rsidRPr="009F538C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March 2021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041" w:type="dxa"/>
            <w:shd w:val="clear" w:color="auto" w:fill="F2F2F2" w:themeFill="background1" w:themeFillShade="F2"/>
          </w:tcPr>
          <w:p w:rsidR="00150932" w:rsidRPr="00236B45" w:rsidRDefault="00A51913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47328" behindDoc="0" locked="0" layoutInCell="1" allowOverlap="1" wp14:anchorId="61055A0A" wp14:editId="255C1511">
                      <wp:simplePos x="0" y="0"/>
                      <wp:positionH relativeFrom="column">
                        <wp:posOffset>-2535707</wp:posOffset>
                      </wp:positionH>
                      <wp:positionV relativeFrom="paragraph">
                        <wp:posOffset>194587</wp:posOffset>
                      </wp:positionV>
                      <wp:extent cx="8696325" cy="412124"/>
                      <wp:effectExtent l="0" t="0" r="0" b="6985"/>
                      <wp:wrapNone/>
                      <wp:docPr id="49" name="Text Box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8696325" cy="412124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A51913" w:rsidRPr="008E6D68" w:rsidRDefault="00335F9B" w:rsidP="00A51913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(E1)</w:t>
                                  </w:r>
                                  <w:r w:rsidR="00150932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Develop succession planning model </w:t>
                                  </w:r>
                                  <w:r w:rsidR="00150932" w:rsidRPr="008E6D68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="00A51913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Rec 7.69 </w:t>
                                  </w:r>
                                </w:p>
                                <w:p w:rsidR="00150932" w:rsidRDefault="00150932" w:rsidP="00150932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055A0A" id="Text Box 49" o:spid="_x0000_s1061" type="#_x0000_t202" style="position:absolute;margin-left:-199.65pt;margin-top:15.3pt;width:684.75pt;height:32.4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" filled="f" stroked="f" strokeweight=".5pt">
                      <v:textbox>
                        <w:txbxContent>
                          <w:p w:rsidR="00A51913" w:rsidRPr="008E6D68" w:rsidRDefault="00335F9B" w:rsidP="00A51913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(E1)</w:t>
                            </w:r>
                            <w:r w:rsidR="00150932"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Develop succession planning model </w:t>
                            </w:r>
                            <w:r w:rsidR="00150932" w:rsidRPr="008E6D68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="00A51913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Rec 7.69 </w:t>
                            </w:r>
                          </w:p>
                          <w:p w:rsidR="00150932" w:rsidRDefault="00150932" w:rsidP="00150932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604" w:type="dxa"/>
            <w:shd w:val="clear" w:color="auto" w:fill="F2F2F2" w:themeFill="background1" w:themeFillShade="F2"/>
          </w:tcPr>
          <w:p w:rsidR="00150932" w:rsidRPr="00236B45" w:rsidRDefault="0015093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F2F2F2" w:themeFill="background1" w:themeFillShade="F2"/>
          </w:tcPr>
          <w:p w:rsidR="00150932" w:rsidRPr="00236B45" w:rsidRDefault="0015093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568" w:type="dxa"/>
            <w:shd w:val="clear" w:color="auto" w:fill="F2F2F2" w:themeFill="background1" w:themeFillShade="F2"/>
          </w:tcPr>
          <w:p w:rsidR="00150932" w:rsidRPr="00236B45" w:rsidRDefault="0015093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648" w:type="dxa"/>
            <w:shd w:val="clear" w:color="auto" w:fill="F2F2F2" w:themeFill="background1" w:themeFillShade="F2"/>
          </w:tcPr>
          <w:p w:rsidR="00150932" w:rsidRPr="00236B45" w:rsidRDefault="0015093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913" w:rsidRPr="00236B45" w:rsidTr="00D8240A">
        <w:trPr>
          <w:trHeight w:val="4674"/>
        </w:trPr>
        <w:tc>
          <w:tcPr>
            <w:tcW w:w="1818" w:type="dxa"/>
            <w:shd w:val="clear" w:color="auto" w:fill="F2F2F2" w:themeFill="background1" w:themeFillShade="F2"/>
          </w:tcPr>
          <w:p w:rsidR="00150932" w:rsidRDefault="0015093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Board </w:t>
            </w:r>
          </w:p>
        </w:tc>
        <w:tc>
          <w:tcPr>
            <w:tcW w:w="3994" w:type="dxa"/>
            <w:shd w:val="clear" w:color="auto" w:fill="F2F2F2" w:themeFill="background1" w:themeFillShade="F2"/>
          </w:tcPr>
          <w:p w:rsidR="00150932" w:rsidRDefault="000F5CFE" w:rsidP="00570F0A">
            <w:pPr>
              <w:rPr>
                <w:noProof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2624" behindDoc="0" locked="0" layoutInCell="1" allowOverlap="1" wp14:anchorId="321D325C" wp14:editId="2521B12A">
                      <wp:simplePos x="0" y="0"/>
                      <wp:positionH relativeFrom="column">
                        <wp:posOffset>1309370</wp:posOffset>
                      </wp:positionH>
                      <wp:positionV relativeFrom="paragraph">
                        <wp:posOffset>2014855</wp:posOffset>
                      </wp:positionV>
                      <wp:extent cx="1828800" cy="1828800"/>
                      <wp:effectExtent l="0" t="0" r="0" b="5715"/>
                      <wp:wrapSquare wrapText="bothSides"/>
                      <wp:docPr id="76" name="Text Box 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3144DB" w:rsidRDefault="003144DB" w:rsidP="003144DB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Completion</w:t>
                                  </w:r>
                                </w:p>
                                <w:p w:rsidR="003144DB" w:rsidRDefault="003144DB" w:rsidP="003144DB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Date </w:t>
                                  </w:r>
                                </w:p>
                                <w:p w:rsidR="003144DB" w:rsidRPr="009F538C" w:rsidRDefault="003144DB" w:rsidP="003144DB">
                                  <w:pPr>
                                    <w:shd w:val="clear" w:color="auto" w:fill="BDD6EE" w:themeFill="accent1" w:themeFillTint="66"/>
                                    <w:jc w:val="center"/>
                                    <w:rPr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TBC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21D325C" id="Text Box 76" o:spid="_x0000_s1062" type="#_x0000_t202" style="position:absolute;margin-left:103.1pt;margin-top:158.65pt;width:2in;height:2in;z-index:25180262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" filled="f" stroked="f" strokeweight=".5pt">
                      <v:textbox style="mso-fit-shape-to-text:t">
                        <w:txbxContent>
                          <w:p w:rsidR="003144DB" w:rsidRDefault="003144DB" w:rsidP="003144DB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>Completion</w:t>
                            </w:r>
                          </w:p>
                          <w:p w:rsidR="003144DB" w:rsidRDefault="003144DB" w:rsidP="003144DB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Date </w:t>
                            </w:r>
                          </w:p>
                          <w:p w:rsidR="003144DB" w:rsidRPr="009F538C" w:rsidRDefault="003144DB" w:rsidP="003144DB">
                            <w:pPr>
                              <w:shd w:val="clear" w:color="auto" w:fill="BDD6EE" w:themeFill="accent1" w:themeFillTint="66"/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TBC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8528" behindDoc="0" locked="0" layoutInCell="1" allowOverlap="1" wp14:anchorId="3DFF59A9" wp14:editId="081F768C">
                      <wp:simplePos x="0" y="0"/>
                      <wp:positionH relativeFrom="column">
                        <wp:posOffset>8890</wp:posOffset>
                      </wp:positionH>
                      <wp:positionV relativeFrom="paragraph">
                        <wp:posOffset>1556385</wp:posOffset>
                      </wp:positionV>
                      <wp:extent cx="1398270" cy="1828800"/>
                      <wp:effectExtent l="0" t="0" r="0" b="3175"/>
                      <wp:wrapSquare wrapText="bothSides"/>
                      <wp:docPr id="74" name="Text Box 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9827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D8240A" w:rsidRPr="00D8240A" w:rsidRDefault="00D8240A" w:rsidP="00D8240A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(F3) Independent Board members to challenge quality of data to which reliance is placed for assurance. </w:t>
                                  </w:r>
                                  <w:r w:rsidRPr="00D8240A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Rec 7.63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3DFF59A9" id="Text Box 74" o:spid="_x0000_s1063" type="#_x0000_t202" style="position:absolute;margin-left:.7pt;margin-top:122.55pt;width:110.1pt;height:2in;z-index:251798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" filled="f" stroked="f" strokeweight=".5pt">
                      <v:textbox style="mso-fit-shape-to-text:t">
                        <w:txbxContent>
                          <w:p w:rsidR="00D8240A" w:rsidRPr="00D8240A" w:rsidRDefault="00D8240A" w:rsidP="00D8240A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(F3) Independent Board members to challenge quality of data to which reliance is placed for assurance. </w:t>
                            </w:r>
                            <w:r w:rsidRPr="00D8240A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Rec 7.63 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A51913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6480" behindDoc="0" locked="0" layoutInCell="1" allowOverlap="1" wp14:anchorId="3DFF59A9" wp14:editId="081F768C">
                      <wp:simplePos x="0" y="0"/>
                      <wp:positionH relativeFrom="column">
                        <wp:posOffset>-3811</wp:posOffset>
                      </wp:positionH>
                      <wp:positionV relativeFrom="paragraph">
                        <wp:posOffset>741680</wp:posOffset>
                      </wp:positionV>
                      <wp:extent cx="3952875" cy="1828800"/>
                      <wp:effectExtent l="0" t="0" r="0" b="5715"/>
                      <wp:wrapNone/>
                      <wp:docPr id="73" name="Text Box 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52875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D8240A" w:rsidRDefault="00D8240A" w:rsidP="00D8240A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(F2) Investigation process undertaken by Board to investigate lack of action by Executive team and Board following receipt of consultant midwife report. </w:t>
                                  </w:r>
                                </w:p>
                                <w:p w:rsidR="00D8240A" w:rsidRPr="00D8240A" w:rsidRDefault="00D8240A" w:rsidP="00D8240A">
                                  <w:pPr>
                                    <w:shd w:val="clear" w:color="auto" w:fill="F7CAAC" w:themeFill="accent2" w:themeFillTint="66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D8240A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Rec 7.62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3DFF59A9" id="Text Box 73" o:spid="_x0000_s1064" type="#_x0000_t202" style="position:absolute;margin-left:-.3pt;margin-top:58.4pt;width:311.25pt;height:2in;z-index:251796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" filled="f" stroked="f" strokeweight=".5pt">
                      <v:textbox style="mso-fit-shape-to-text:t">
                        <w:txbxContent>
                          <w:p w:rsidR="00D8240A" w:rsidRDefault="00D8240A" w:rsidP="00D8240A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(F2) Investigation process undertaken by Board to investigate lack of action by Executive team and Board following receipt of consultant midwife report. </w:t>
                            </w:r>
                          </w:p>
                          <w:p w:rsidR="00D8240A" w:rsidRPr="00D8240A" w:rsidRDefault="00D8240A" w:rsidP="00D8240A">
                            <w:pPr>
                              <w:shd w:val="clear" w:color="auto" w:fill="F7CAAC" w:themeFill="accent2" w:themeFillTint="66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D8240A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Rec 7.62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51913"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0576" behindDoc="0" locked="0" layoutInCell="1" allowOverlap="1" wp14:anchorId="02EC9311" wp14:editId="48D29D0F">
                      <wp:simplePos x="0" y="0"/>
                      <wp:positionH relativeFrom="column">
                        <wp:posOffset>3844289</wp:posOffset>
                      </wp:positionH>
                      <wp:positionV relativeFrom="paragraph">
                        <wp:posOffset>741680</wp:posOffset>
                      </wp:positionV>
                      <wp:extent cx="1343025" cy="1828800"/>
                      <wp:effectExtent l="0" t="0" r="0" b="0"/>
                      <wp:wrapNone/>
                      <wp:docPr id="75" name="Text Box 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43025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D8240A" w:rsidRPr="009F538C" w:rsidRDefault="00D8240A" w:rsidP="00D8240A">
                                  <w:pPr>
                                    <w:shd w:val="clear" w:color="auto" w:fill="BDD6EE" w:themeFill="accent1" w:themeFillTint="66"/>
                                    <w:rPr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Meeting to discuss report </w:t>
                                  </w:r>
                                  <w:r w:rsidRPr="00D8240A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April 2019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– Independent review </w:t>
                                  </w:r>
                                  <w:r w:rsidRPr="00D8240A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Dec 2019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– recommendations received </w:t>
                                  </w:r>
                                  <w:r w:rsidRPr="00D8240A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January 2020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– Board agreed to receive update on the actions </w:t>
                                  </w:r>
                                  <w:r w:rsidRPr="00D8240A"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July 2020.</w:t>
                                  </w:r>
                                  <w:r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02EC9311" id="Text Box 75" o:spid="_x0000_s1065" type="#_x0000_t202" style="position:absolute;margin-left:302.7pt;margin-top:58.4pt;width:105.75pt;height:2in;z-index:251800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" filled="f" stroked="f" strokeweight=".5pt">
                      <v:textbox style="mso-fit-shape-to-text:t">
                        <w:txbxContent>
                          <w:p w:rsidR="00D8240A" w:rsidRPr="009F538C" w:rsidRDefault="00D8240A" w:rsidP="00D8240A">
                            <w:pPr>
                              <w:shd w:val="clear" w:color="auto" w:fill="BDD6EE" w:themeFill="accent1" w:themeFillTint="66"/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Meeting to discuss report </w:t>
                            </w:r>
                            <w:r w:rsidRPr="00D8240A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April 2019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– Independent review </w:t>
                            </w:r>
                            <w:r w:rsidRPr="00D8240A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Dec 2019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– recommendations received </w:t>
                            </w:r>
                            <w:r w:rsidRPr="00D8240A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January 2020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– Board agreed to receive update on the actions </w:t>
                            </w:r>
                            <w:r w:rsidRPr="00D8240A"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July 2020.</w:t>
                            </w:r>
                            <w:r>
                              <w:rPr>
                                <w:rFonts w:asciiTheme="minorHAnsi" w:hAnsiTheme="minorHAnsi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041" w:type="dxa"/>
            <w:shd w:val="clear" w:color="auto" w:fill="F2F2F2" w:themeFill="background1" w:themeFillShade="F2"/>
          </w:tcPr>
          <w:p w:rsidR="00150932" w:rsidRPr="00236B45" w:rsidRDefault="0015093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604" w:type="dxa"/>
            <w:shd w:val="clear" w:color="auto" w:fill="F2F2F2" w:themeFill="background1" w:themeFillShade="F2"/>
          </w:tcPr>
          <w:p w:rsidR="00150932" w:rsidRPr="00236B45" w:rsidRDefault="0015093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F2F2F2" w:themeFill="background1" w:themeFillShade="F2"/>
          </w:tcPr>
          <w:p w:rsidR="00150932" w:rsidRPr="00236B45" w:rsidRDefault="0015093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568" w:type="dxa"/>
            <w:shd w:val="clear" w:color="auto" w:fill="F2F2F2" w:themeFill="background1" w:themeFillShade="F2"/>
          </w:tcPr>
          <w:p w:rsidR="00150932" w:rsidRPr="00236B45" w:rsidRDefault="0015093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648" w:type="dxa"/>
            <w:shd w:val="clear" w:color="auto" w:fill="F2F2F2" w:themeFill="background1" w:themeFillShade="F2"/>
          </w:tcPr>
          <w:p w:rsidR="00150932" w:rsidRPr="00236B45" w:rsidRDefault="0015093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</w:tr>
    </w:tbl>
    <w:p w:rsidR="00085F14" w:rsidRPr="00236B45" w:rsidRDefault="00085F14" w:rsidP="00085F14">
      <w:pPr>
        <w:tabs>
          <w:tab w:val="left" w:pos="2280"/>
        </w:tabs>
        <w:rPr>
          <w:rFonts w:asciiTheme="minorHAnsi" w:hAnsiTheme="minorHAnsi"/>
          <w:color w:val="000000" w:themeColor="text1"/>
          <w:sz w:val="20"/>
          <w:szCs w:val="20"/>
        </w:rPr>
      </w:pPr>
    </w:p>
    <w:p w:rsidR="003647B3" w:rsidRDefault="003647B3"/>
    <w:sectPr w:rsidR="003647B3" w:rsidSect="00E57B2D">
      <w:footerReference w:type="default" r:id="rId7"/>
      <w:pgSz w:w="23814" w:h="16839" w:orient="landscape" w:code="8"/>
      <w:pgMar w:top="113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1D87" w:rsidRDefault="00641D87">
      <w:r>
        <w:separator/>
      </w:r>
    </w:p>
  </w:endnote>
  <w:endnote w:type="continuationSeparator" w:id="0">
    <w:p w:rsidR="00641D87" w:rsidRDefault="00641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0D7F" w:rsidRDefault="00085F14" w:rsidP="00010D7F">
    <w:pPr>
      <w:pStyle w:val="Footer"/>
      <w:tabs>
        <w:tab w:val="clear" w:pos="4513"/>
        <w:tab w:val="clear" w:pos="9026"/>
        <w:tab w:val="center" w:pos="6979"/>
      </w:tabs>
    </w:pP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DAE7B08" wp14:editId="49B2B6E0">
              <wp:simplePos x="0" y="0"/>
              <wp:positionH relativeFrom="column">
                <wp:posOffset>5981700</wp:posOffset>
              </wp:positionH>
              <wp:positionV relativeFrom="paragraph">
                <wp:posOffset>-19050</wp:posOffset>
              </wp:positionV>
              <wp:extent cx="1400175" cy="244475"/>
              <wp:effectExtent l="0" t="0" r="9525" b="1270"/>
              <wp:wrapNone/>
              <wp:docPr id="21" name="TextBox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0175" cy="244475"/>
                      </a:xfrm>
                      <a:prstGeom prst="rect">
                        <a:avLst/>
                      </a:prstGeom>
                      <a:solidFill>
                        <a:srgbClr val="FF0000"/>
                      </a:solidFill>
                      <a:ln>
                        <a:noFill/>
                      </a:ln>
                    </wps:spPr>
                    <wps:txbx>
                      <w:txbxContent>
                        <w:p w:rsidR="00010D7F" w:rsidRPr="00010D7F" w:rsidRDefault="00085F14" w:rsidP="00010D7F">
                          <w:pPr>
                            <w:pStyle w:val="NormalWeb"/>
                            <w:spacing w:before="0" w:beforeAutospacing="0" w:after="0" w:afterAutospacing="0"/>
                            <w:rPr>
                              <w:sz w:val="18"/>
                              <w:szCs w:val="18"/>
                            </w:rPr>
                          </w:pPr>
                          <w:r w:rsidRPr="00010D7F">
                            <w:rPr>
                              <w:rFonts w:asciiTheme="minorHAnsi" w:hAnsi="Calibri" w:cstheme="minorBidi"/>
                              <w:color w:val="1F3864" w:themeColor="accent5" w:themeShade="80"/>
                              <w:kern w:val="24"/>
                              <w:sz w:val="18"/>
                              <w:szCs w:val="18"/>
                            </w:rPr>
                            <w:t>Slippage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DAE7B08" id="_x0000_t202" coordsize="21600,21600" o:spt="202" path="m,l,21600r21600,l21600,xe">
              <v:stroke joinstyle="miter"/>
              <v:path gradientshapeok="t" o:connecttype="rect"/>
            </v:shapetype>
            <v:shape id="TextBox 20" o:spid="_x0000_s1066" type="#_x0000_t202" style="position:absolute;margin-left:471pt;margin-top:-1.5pt;width:110.25pt;height:19.2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" fillcolor="red" stroked="f">
              <v:textbox style="mso-fit-shape-to-text:t">
                <w:txbxContent>
                  <w:p w:rsidR="00010D7F" w:rsidRPr="00010D7F" w:rsidRDefault="00085F14" w:rsidP="00010D7F">
                    <w:pPr>
                      <w:pStyle w:val="NormalWeb"/>
                      <w:spacing w:before="0" w:beforeAutospacing="0" w:after="0" w:afterAutospacing="0"/>
                      <w:rPr>
                        <w:sz w:val="18"/>
                        <w:szCs w:val="18"/>
                      </w:rPr>
                    </w:pPr>
                    <w:r w:rsidRPr="00010D7F">
                      <w:rPr>
                        <w:rFonts w:asciiTheme="minorHAnsi" w:hAnsi="Calibri" w:cstheme="minorBidi"/>
                        <w:color w:val="1F3864" w:themeColor="accent5" w:themeShade="80"/>
                        <w:kern w:val="24"/>
                        <w:sz w:val="18"/>
                        <w:szCs w:val="18"/>
                      </w:rPr>
                      <w:t>Slippage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81E8876" wp14:editId="766615F1">
              <wp:simplePos x="0" y="0"/>
              <wp:positionH relativeFrom="column">
                <wp:posOffset>2171700</wp:posOffset>
              </wp:positionH>
              <wp:positionV relativeFrom="paragraph">
                <wp:posOffset>-38735</wp:posOffset>
              </wp:positionV>
              <wp:extent cx="1885950" cy="246062"/>
              <wp:effectExtent l="0" t="0" r="0" b="1270"/>
              <wp:wrapNone/>
              <wp:docPr id="38" name="TextBox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85950" cy="246062"/>
                      </a:xfrm>
                      <a:prstGeom prst="rect">
                        <a:avLst/>
                      </a:prstGeom>
                      <a:solidFill>
                        <a:srgbClr val="5B9BD5">
                          <a:lumMod val="20000"/>
                          <a:lumOff val="80000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w:rsidR="00010D7F" w:rsidRPr="00010D7F" w:rsidRDefault="00085F14" w:rsidP="00010D7F">
                          <w:pPr>
                            <w:pStyle w:val="NormalWeb"/>
                            <w:spacing w:before="0" w:beforeAutospacing="0" w:after="0" w:afterAutospacing="0"/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</w:pPr>
                          <w:r w:rsidRPr="00010D7F">
                            <w:rPr>
                              <w:rFonts w:asciiTheme="minorHAnsi" w:hAnsiTheme="minorHAnsi" w:cstheme="minorBidi"/>
                              <w:color w:val="2E74B5" w:themeColor="accent1" w:themeShade="BF"/>
                              <w:kern w:val="24"/>
                              <w:sz w:val="18"/>
                              <w:szCs w:val="18"/>
                            </w:rPr>
                            <w:t>Completion of Recommendation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681E8876" id="TextBox 37" o:spid="_x0000_s1067" type="#_x0000_t202" style="position:absolute;margin-left:171pt;margin-top:-3.05pt;width:148.5pt;height:19.3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" fillcolor="#deebf7" stroked="f">
              <v:textbox style="mso-fit-shape-to-text:t">
                <w:txbxContent>
                  <w:p w:rsidR="00010D7F" w:rsidRPr="00010D7F" w:rsidRDefault="00085F14" w:rsidP="00010D7F">
                    <w:pPr>
                      <w:pStyle w:val="NormalWeb"/>
                      <w:spacing w:before="0" w:beforeAutospacing="0" w:after="0" w:afterAutospacing="0"/>
                      <w:rPr>
                        <w:rFonts w:asciiTheme="minorHAnsi" w:hAnsiTheme="minorHAnsi"/>
                        <w:sz w:val="18"/>
                        <w:szCs w:val="18"/>
                      </w:rPr>
                    </w:pPr>
                    <w:r w:rsidRPr="00010D7F">
                      <w:rPr>
                        <w:rFonts w:asciiTheme="minorHAnsi" w:hAnsiTheme="minorHAnsi" w:cstheme="minorBidi"/>
                        <w:color w:val="2E74B5" w:themeColor="accent1" w:themeShade="BF"/>
                        <w:kern w:val="24"/>
                        <w:sz w:val="18"/>
                        <w:szCs w:val="18"/>
                      </w:rPr>
                      <w:t>Completion of Recommendation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564C127" wp14:editId="4552BFB9">
              <wp:simplePos x="0" y="0"/>
              <wp:positionH relativeFrom="column">
                <wp:posOffset>952500</wp:posOffset>
              </wp:positionH>
              <wp:positionV relativeFrom="paragraph">
                <wp:posOffset>-19685</wp:posOffset>
              </wp:positionV>
              <wp:extent cx="1143000" cy="230188"/>
              <wp:effectExtent l="0" t="0" r="0" b="0"/>
              <wp:wrapNone/>
              <wp:docPr id="23" name="TextBox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43000" cy="230188"/>
                      </a:xfrm>
                      <a:prstGeom prst="rect">
                        <a:avLst/>
                      </a:prstGeom>
                      <a:solidFill>
                        <a:srgbClr val="ED7D31">
                          <a:lumMod val="20000"/>
                          <a:lumOff val="80000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w:rsidR="00010D7F" w:rsidRPr="00010D7F" w:rsidRDefault="00085F14" w:rsidP="00010D7F">
                          <w:pPr>
                            <w:pStyle w:val="NormalWeb"/>
                            <w:spacing w:before="0" w:beforeAutospacing="0" w:after="0" w:afterAutospacing="0"/>
                            <w:rPr>
                              <w:rFonts w:asciiTheme="minorHAnsi" w:hAnsiTheme="minorHAnsi"/>
                            </w:rPr>
                          </w:pPr>
                          <w:r w:rsidRPr="00010D7F">
                            <w:rPr>
                              <w:rFonts w:asciiTheme="minorHAnsi" w:hAnsiTheme="minorHAnsi" w:cstheme="minorBidi"/>
                              <w:color w:val="000000" w:themeColor="text1"/>
                              <w:kern w:val="24"/>
                              <w:sz w:val="18"/>
                              <w:szCs w:val="18"/>
                            </w:rPr>
                            <w:t>Key Activity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4564C127" id="TextBox 22" o:spid="_x0000_s1068" type="#_x0000_t202" style="position:absolute;margin-left:75pt;margin-top:-1.55pt;width:90pt;height:18.1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" fillcolor="#fbe5d6" stroked="f">
              <v:textbox style="mso-fit-shape-to-text:t">
                <w:txbxContent>
                  <w:p w:rsidR="00010D7F" w:rsidRPr="00010D7F" w:rsidRDefault="00085F14" w:rsidP="00010D7F">
                    <w:pPr>
                      <w:pStyle w:val="NormalWeb"/>
                      <w:spacing w:before="0" w:beforeAutospacing="0" w:after="0" w:afterAutospacing="0"/>
                      <w:rPr>
                        <w:rFonts w:asciiTheme="minorHAnsi" w:hAnsiTheme="minorHAnsi"/>
                      </w:rPr>
                    </w:pPr>
                    <w:r w:rsidRPr="00010D7F">
                      <w:rPr>
                        <w:rFonts w:asciiTheme="minorHAnsi" w:hAnsiTheme="minorHAnsi" w:cstheme="minorBidi"/>
                        <w:color w:val="000000" w:themeColor="text1"/>
                        <w:kern w:val="24"/>
                        <w:sz w:val="18"/>
                        <w:szCs w:val="18"/>
                      </w:rPr>
                      <w:t>Key Activity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color w:val="2E74B5" w:themeColor="accent1" w:themeShade="BF"/>
        <w:sz w:val="18"/>
        <w:szCs w:val="18"/>
      </w:rPr>
      <w:t>Identifier key:</w:t>
    </w:r>
    <w:r w:rsidRPr="00010D7F">
      <w:t xml:space="preserve"> </w:t>
    </w:r>
    <w:r>
      <w:tab/>
    </w:r>
    <w:r>
      <w:rPr>
        <w:noProof/>
        <w:lang w:val="en-GB" w:eastAsia="en-GB"/>
      </w:rPr>
      <w:t xml:space="preserve">                              </w:t>
    </w:r>
    <w:r w:rsidRPr="00010D7F">
      <w:rPr>
        <w:rFonts w:asciiTheme="minorHAnsi" w:hAnsiTheme="minorHAnsi"/>
        <w:noProof/>
        <w:sz w:val="18"/>
        <w:szCs w:val="18"/>
        <w:lang w:val="en-GB" w:eastAsia="en-GB"/>
      </w:rPr>
      <w:drawing>
        <wp:inline distT="0" distB="0" distL="0" distR="0" wp14:anchorId="1291EBC9" wp14:editId="030F2DC1">
          <wp:extent cx="1666875" cy="280670"/>
          <wp:effectExtent l="0" t="0" r="9525" b="508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66875" cy="2806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val="en-GB" w:eastAsia="en-GB"/>
      </w:rPr>
      <w:t xml:space="preserve">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1D87" w:rsidRDefault="00641D87">
      <w:r>
        <w:separator/>
      </w:r>
    </w:p>
  </w:footnote>
  <w:footnote w:type="continuationSeparator" w:id="0">
    <w:p w:rsidR="00641D87" w:rsidRDefault="00641D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5F14"/>
    <w:rsid w:val="00003071"/>
    <w:rsid w:val="00032DA5"/>
    <w:rsid w:val="00085F14"/>
    <w:rsid w:val="0009562D"/>
    <w:rsid w:val="00097B78"/>
    <w:rsid w:val="000C089A"/>
    <w:rsid w:val="000F5CFE"/>
    <w:rsid w:val="00117C0E"/>
    <w:rsid w:val="00131B1B"/>
    <w:rsid w:val="00150932"/>
    <w:rsid w:val="0019569C"/>
    <w:rsid w:val="001D16F5"/>
    <w:rsid w:val="00221A01"/>
    <w:rsid w:val="00291D1A"/>
    <w:rsid w:val="002B2650"/>
    <w:rsid w:val="003144DB"/>
    <w:rsid w:val="00335F9B"/>
    <w:rsid w:val="00340BDA"/>
    <w:rsid w:val="00364552"/>
    <w:rsid w:val="003647B3"/>
    <w:rsid w:val="00386B6D"/>
    <w:rsid w:val="00416847"/>
    <w:rsid w:val="00432AB7"/>
    <w:rsid w:val="00493D0D"/>
    <w:rsid w:val="004A6B10"/>
    <w:rsid w:val="00501B67"/>
    <w:rsid w:val="005446FF"/>
    <w:rsid w:val="00583650"/>
    <w:rsid w:val="005B59BF"/>
    <w:rsid w:val="005E3906"/>
    <w:rsid w:val="0061048A"/>
    <w:rsid w:val="00641D87"/>
    <w:rsid w:val="006479CE"/>
    <w:rsid w:val="007205C2"/>
    <w:rsid w:val="007A0CC0"/>
    <w:rsid w:val="008032E3"/>
    <w:rsid w:val="00843E9A"/>
    <w:rsid w:val="00856BAF"/>
    <w:rsid w:val="008D649D"/>
    <w:rsid w:val="008E6D68"/>
    <w:rsid w:val="008F19A4"/>
    <w:rsid w:val="00907446"/>
    <w:rsid w:val="00926050"/>
    <w:rsid w:val="009F538C"/>
    <w:rsid w:val="009F667C"/>
    <w:rsid w:val="00A464F3"/>
    <w:rsid w:val="00A51913"/>
    <w:rsid w:val="00A630AC"/>
    <w:rsid w:val="00AA5599"/>
    <w:rsid w:val="00B00B0A"/>
    <w:rsid w:val="00B21CE2"/>
    <w:rsid w:val="00B32960"/>
    <w:rsid w:val="00B35417"/>
    <w:rsid w:val="00CF0FA0"/>
    <w:rsid w:val="00CF74A1"/>
    <w:rsid w:val="00D27C5A"/>
    <w:rsid w:val="00D67942"/>
    <w:rsid w:val="00D8240A"/>
    <w:rsid w:val="00DC4FE7"/>
    <w:rsid w:val="00DC6572"/>
    <w:rsid w:val="00E5414A"/>
    <w:rsid w:val="00E57B2D"/>
    <w:rsid w:val="00E66A0C"/>
    <w:rsid w:val="00EB721E"/>
    <w:rsid w:val="00ED1423"/>
    <w:rsid w:val="00F00602"/>
    <w:rsid w:val="00F77E20"/>
    <w:rsid w:val="00FB200A"/>
    <w:rsid w:val="00FC5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5BD5235-2BE7-4269-8AA4-F7D6D61D1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5F14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085F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085F1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085F14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rsid w:val="00085F1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085F14"/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085F14"/>
    <w:pPr>
      <w:spacing w:before="100" w:beforeAutospacing="1" w:after="100" w:afterAutospacing="1"/>
    </w:pPr>
    <w:rPr>
      <w:rFonts w:eastAsiaTheme="minorEastAsia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39A19D-098A-46A5-9077-15C9E8D0A0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402A38C7</Template>
  <TotalTime>0</TotalTime>
  <Pages>3</Pages>
  <Words>46</Words>
  <Characters>550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Doughton (CTUHB - Maternity Services)</dc:creator>
  <cp:keywords/>
  <dc:description/>
  <cp:lastModifiedBy>Ana Llewellyn (Aneurin Bevan UHB - Maternity)</cp:lastModifiedBy>
  <cp:revision>2</cp:revision>
  <dcterms:created xsi:type="dcterms:W3CDTF">2020-03-11T12:25:00Z</dcterms:created>
  <dcterms:modified xsi:type="dcterms:W3CDTF">2020-03-11T12:25:00Z</dcterms:modified>
</cp:coreProperties>
</file>