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545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844"/>
        <w:gridCol w:w="3407"/>
        <w:gridCol w:w="1838"/>
        <w:gridCol w:w="1842"/>
        <w:gridCol w:w="2410"/>
        <w:gridCol w:w="1843"/>
        <w:gridCol w:w="2268"/>
      </w:tblGrid>
      <w:tr w:rsidR="004F22DA" w:rsidRPr="00010D7F" w:rsidTr="007226F7">
        <w:trPr>
          <w:tblHeader/>
        </w:trPr>
        <w:tc>
          <w:tcPr>
            <w:tcW w:w="1545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F22DA" w:rsidRPr="00944A78" w:rsidRDefault="004F22DA" w:rsidP="004F22DA">
            <w:pPr>
              <w:pStyle w:val="Header"/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</w:pPr>
            <w:r w:rsidRPr="00944A78"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  <w:t>Maternity improvement – Safe &amp; Effective Care</w:t>
            </w:r>
          </w:p>
          <w:p w:rsidR="004F22DA" w:rsidRPr="001743A7" w:rsidRDefault="004F22D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</w:tr>
      <w:tr w:rsidR="00010D7F" w:rsidRPr="00010D7F" w:rsidTr="007226F7">
        <w:trPr>
          <w:tblHeader/>
        </w:trPr>
        <w:tc>
          <w:tcPr>
            <w:tcW w:w="1844" w:type="dxa"/>
            <w:tcBorders>
              <w:top w:val="nil"/>
            </w:tcBorders>
            <w:shd w:val="clear" w:color="auto" w:fill="1F4E79" w:themeFill="accent1" w:themeFillShade="80"/>
          </w:tcPr>
          <w:p w:rsidR="00010D7F" w:rsidRPr="001743A7" w:rsidRDefault="00010D7F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3407" w:type="dxa"/>
            <w:tcBorders>
              <w:top w:val="nil"/>
            </w:tcBorders>
            <w:shd w:val="clear" w:color="auto" w:fill="1F4E79" w:themeFill="accent1" w:themeFillShade="80"/>
          </w:tcPr>
          <w:p w:rsidR="00010D7F" w:rsidRPr="001743A7" w:rsidRDefault="00010D7F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1743A7"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Jan-Mar 2020</w:t>
            </w:r>
          </w:p>
        </w:tc>
        <w:tc>
          <w:tcPr>
            <w:tcW w:w="1838" w:type="dxa"/>
            <w:tcBorders>
              <w:top w:val="nil"/>
            </w:tcBorders>
            <w:shd w:val="clear" w:color="auto" w:fill="1F4E79" w:themeFill="accent1" w:themeFillShade="80"/>
          </w:tcPr>
          <w:p w:rsidR="00010D7F" w:rsidRPr="001743A7" w:rsidRDefault="00010D7F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1743A7"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Apr – June 2020</w:t>
            </w:r>
          </w:p>
        </w:tc>
        <w:tc>
          <w:tcPr>
            <w:tcW w:w="1842" w:type="dxa"/>
            <w:tcBorders>
              <w:top w:val="nil"/>
            </w:tcBorders>
            <w:shd w:val="clear" w:color="auto" w:fill="1F4E79" w:themeFill="accent1" w:themeFillShade="80"/>
          </w:tcPr>
          <w:p w:rsidR="00010D7F" w:rsidRPr="001743A7" w:rsidRDefault="00010D7F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1743A7"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July-Sept 2020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1F4E79" w:themeFill="accent1" w:themeFillShade="80"/>
          </w:tcPr>
          <w:p w:rsidR="00010D7F" w:rsidRPr="001743A7" w:rsidRDefault="00010D7F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1743A7"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Oct – Dec 2020</w:t>
            </w:r>
          </w:p>
        </w:tc>
        <w:tc>
          <w:tcPr>
            <w:tcW w:w="1843" w:type="dxa"/>
            <w:tcBorders>
              <w:top w:val="nil"/>
            </w:tcBorders>
            <w:shd w:val="clear" w:color="auto" w:fill="1F4E79" w:themeFill="accent1" w:themeFillShade="80"/>
          </w:tcPr>
          <w:p w:rsidR="00010D7F" w:rsidRPr="001743A7" w:rsidRDefault="00010D7F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1743A7"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Jan-Mar 2021</w:t>
            </w:r>
          </w:p>
        </w:tc>
        <w:tc>
          <w:tcPr>
            <w:tcW w:w="2268" w:type="dxa"/>
            <w:tcBorders>
              <w:top w:val="nil"/>
            </w:tcBorders>
            <w:shd w:val="clear" w:color="auto" w:fill="1F4E79" w:themeFill="accent1" w:themeFillShade="80"/>
          </w:tcPr>
          <w:p w:rsidR="00010D7F" w:rsidRPr="001743A7" w:rsidRDefault="00010D7F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1743A7"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Apr-June 2021</w:t>
            </w:r>
          </w:p>
          <w:p w:rsidR="00010D7F" w:rsidRPr="001743A7" w:rsidRDefault="00010D7F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</w:tr>
      <w:tr w:rsidR="00010D7F" w:rsidRPr="00010D7F" w:rsidTr="007226F7">
        <w:tc>
          <w:tcPr>
            <w:tcW w:w="1844" w:type="dxa"/>
            <w:shd w:val="clear" w:color="auto" w:fill="F2F2F2" w:themeFill="background1" w:themeFillShade="F2"/>
          </w:tcPr>
          <w:p w:rsid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  <w:r w:rsidRPr="00010D7F">
              <w:rPr>
                <w:rFonts w:asciiTheme="minorHAnsi" w:hAnsiTheme="minorHAnsi"/>
                <w:sz w:val="20"/>
                <w:szCs w:val="20"/>
              </w:rPr>
              <w:t>Putting things Right</w:t>
            </w: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Pr="00010D7F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407" w:type="dxa"/>
            <w:shd w:val="clear" w:color="auto" w:fill="F2F2F2" w:themeFill="background1" w:themeFillShade="F2"/>
          </w:tcPr>
          <w:p w:rsidR="00EC0DAE" w:rsidRDefault="007226F7">
            <w:pPr>
              <w:rPr>
                <w:rFonts w:asciiTheme="minorHAnsi" w:hAnsiTheme="minorHAnsi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12FE1E9" wp14:editId="67D221C7">
                      <wp:simplePos x="0" y="0"/>
                      <wp:positionH relativeFrom="column">
                        <wp:posOffset>727710</wp:posOffset>
                      </wp:positionH>
                      <wp:positionV relativeFrom="paragraph">
                        <wp:posOffset>64135</wp:posOffset>
                      </wp:positionV>
                      <wp:extent cx="1143000" cy="778510"/>
                      <wp:effectExtent l="0" t="0" r="0" b="2540"/>
                      <wp:wrapNone/>
                      <wp:docPr id="35" name="TextBox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43000" cy="7785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EC0DAE" w:rsidRDefault="000E559A" w:rsidP="00EC0DAE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Process implemented in line with PTR – ongoing monitoring required </w:t>
                                  </w:r>
                                </w:p>
                                <w:p w:rsidR="000E559A" w:rsidRPr="0037104A" w:rsidRDefault="000E559A" w:rsidP="00EC0DAE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November 2019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12FE1E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Box 34" o:spid="_x0000_s1026" type="#_x0000_t202" style="position:absolute;margin-left:57.3pt;margin-top:5.05pt;width:90pt;height:6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" fillcolor="#deeaf6 [660]" stroked="f">
                      <v:textbox>
                        <w:txbxContent>
                          <w:p w:rsidR="00EC0DAE" w:rsidRDefault="000E559A" w:rsidP="00EC0DA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Process implemented in line with PTR – ongoing monitoring required </w:t>
                            </w:r>
                          </w:p>
                          <w:p w:rsidR="000E559A" w:rsidRPr="0037104A" w:rsidRDefault="000E559A" w:rsidP="00EC0DA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November 2019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15FBDE9" wp14:editId="21055954">
                      <wp:simplePos x="0" y="0"/>
                      <wp:positionH relativeFrom="column">
                        <wp:posOffset>-62864</wp:posOffset>
                      </wp:positionH>
                      <wp:positionV relativeFrom="paragraph">
                        <wp:posOffset>6985</wp:posOffset>
                      </wp:positionV>
                      <wp:extent cx="647700" cy="461645"/>
                      <wp:effectExtent l="0" t="0" r="0" b="2540"/>
                      <wp:wrapNone/>
                      <wp:docPr id="32" name="TextBox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47700" cy="4616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EC0DAE" w:rsidRDefault="00EC0DAE" w:rsidP="00EC0DAE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Improv</w:t>
                                  </w:r>
                                  <w:r w:rsidR="004B0D17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e PTR Systems and processes  7.51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w14:anchorId="115FBDE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Box 31" o:spid="_x0000_s1027" type="#_x0000_t202" style="position:absolute;margin-left:-4.95pt;margin-top:.55pt;width:51pt;height:36.3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" fillcolor="#fbe4d5 [661]" stroked="f">
                      <v:textbox style="mso-fit-shape-to-text:t">
                        <w:txbxContent>
                          <w:p w:rsidR="00EC0DAE" w:rsidRDefault="00EC0DAE" w:rsidP="00EC0DAE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Improv</w:t>
                            </w:r>
                            <w:r w:rsidR="004B0D17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e PTR Systems and processes  7.51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EC0DAE" w:rsidRPr="00EC0DAE" w:rsidRDefault="00EC0DAE" w:rsidP="00EC0DAE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C0DAE" w:rsidRPr="00EC0DAE" w:rsidRDefault="00EC0DAE" w:rsidP="00EC0DAE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C0DAE" w:rsidRPr="00EC0DAE" w:rsidRDefault="00EC0DAE" w:rsidP="007226F7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:rsidR="00010D7F" w:rsidRDefault="00010D7F" w:rsidP="00EC0DAE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  <w:p w:rsidR="000F62ED" w:rsidRDefault="000F62ED" w:rsidP="00EC0DAE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  <w:p w:rsidR="000F62ED" w:rsidRDefault="000F62ED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C0DAE" w:rsidRDefault="007226F7" w:rsidP="000F62ED">
            <w:pPr>
              <w:rPr>
                <w:rFonts w:asciiTheme="minorHAnsi" w:hAnsiTheme="minorHAnsi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0960A23" wp14:editId="68B04680">
                      <wp:simplePos x="0" y="0"/>
                      <wp:positionH relativeFrom="column">
                        <wp:posOffset>-62865</wp:posOffset>
                      </wp:positionH>
                      <wp:positionV relativeFrom="paragraph">
                        <wp:posOffset>169545</wp:posOffset>
                      </wp:positionV>
                      <wp:extent cx="1104900" cy="1114425"/>
                      <wp:effectExtent l="0" t="0" r="0" b="9525"/>
                      <wp:wrapNone/>
                      <wp:docPr id="33" name="Text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04900" cy="11144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EC0DAE" w:rsidRPr="000F3002" w:rsidRDefault="003B7195" w:rsidP="00EC0DAE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</w:pPr>
                                  <w:r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Ensure a system for identifying, grading</w:t>
                                  </w:r>
                                  <w:r w:rsidR="007226F7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, </w:t>
                                  </w:r>
                                  <w:r w:rsidR="007226F7"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investigating</w:t>
                                  </w:r>
                                  <w:r w:rsidR="007226F7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&amp; reporting, sharing learning </w:t>
                                  </w:r>
                                  <w:r w:rsidR="00132311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from </w:t>
                                  </w:r>
                                  <w:r w:rsidR="00132311"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SI’s</w:t>
                                  </w:r>
                                  <w:r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6F6BC6"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7.19 (</w:t>
                                  </w:r>
                                  <w:r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DU Rec)</w:t>
                                  </w:r>
                                  <w:r w:rsidR="007226F7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7.21, 7.23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960A23" id="TextBox 32" o:spid="_x0000_s1028" type="#_x0000_t202" style="position:absolute;margin-left:-4.95pt;margin-top:13.35pt;width:87pt;height:87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" fillcolor="#fbe4d5 [661]" stroked="f">
                      <v:textbox>
                        <w:txbxContent>
                          <w:p w:rsidR="00EC0DAE" w:rsidRPr="000F3002" w:rsidRDefault="003B7195" w:rsidP="00EC0DAE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</w:pPr>
                            <w:r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Ensure a system for identifying, grading</w:t>
                            </w:r>
                            <w:r w:rsidR="007226F7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7226F7"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investigating</w:t>
                            </w:r>
                            <w:r w:rsidR="007226F7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&amp; reporting, sharing learning </w:t>
                            </w:r>
                            <w:r w:rsidR="00132311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from </w:t>
                            </w:r>
                            <w:r w:rsidR="00132311"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SI’s</w:t>
                            </w:r>
                            <w:r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6F6BC6"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7.19 (</w:t>
                            </w:r>
                            <w:r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DU Rec)</w:t>
                            </w:r>
                            <w:r w:rsidR="007226F7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7.21, 7.23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C01AF4" w:rsidRDefault="00132311" w:rsidP="000F62ED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5EB74504" wp14:editId="37DFA290">
                      <wp:simplePos x="0" y="0"/>
                      <wp:positionH relativeFrom="column">
                        <wp:posOffset>1089660</wp:posOffset>
                      </wp:positionH>
                      <wp:positionV relativeFrom="paragraph">
                        <wp:posOffset>90805</wp:posOffset>
                      </wp:positionV>
                      <wp:extent cx="885825" cy="1733550"/>
                      <wp:effectExtent l="0" t="0" r="9525" b="0"/>
                      <wp:wrapNone/>
                      <wp:docPr id="18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885825" cy="1733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7226F7" w:rsidRPr="0037104A" w:rsidRDefault="000E559A" w:rsidP="007226F7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Managed in line with PTR, </w:t>
                                  </w:r>
                                  <w:r w:rsidR="007226F7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Flow charts clearly setting out process for SI’s, concerns, Claims will be developed by 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Feb 2020 – ongoing monitoring required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B74504" id="TextBox 25" o:spid="_x0000_s1029" type="#_x0000_t202" style="position:absolute;margin-left:85.8pt;margin-top:7.15pt;width:69.75pt;height:136.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" fillcolor="#deebf7" stroked="f">
                      <v:textbox>
                        <w:txbxContent>
                          <w:p w:rsidR="007226F7" w:rsidRPr="0037104A" w:rsidRDefault="000E559A" w:rsidP="007226F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Managed in line with PTR, </w:t>
                            </w:r>
                            <w:r w:rsidR="007226F7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Flow charts clearly setting out process for SI’s, concerns, Claims will be developed by 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Feb 2020 – ongoing monitoring required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C01AF4" w:rsidRDefault="00C01AF4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C01AF4" w:rsidRDefault="00C01AF4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C01AF4" w:rsidRDefault="00C01AF4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C01AF4" w:rsidRDefault="00C01AF4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B7195" w:rsidRDefault="003B7195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B7195" w:rsidRDefault="003B7195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B7195" w:rsidRDefault="003B7195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B7195" w:rsidRDefault="003B7195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859A1" w:rsidRDefault="007859A1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859A1" w:rsidRDefault="007859A1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859A1" w:rsidRDefault="007859A1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226F7" w:rsidRDefault="000E559A" w:rsidP="000F62ED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4F79B1A9" wp14:editId="0AA170E9">
                      <wp:simplePos x="0" y="0"/>
                      <wp:positionH relativeFrom="column">
                        <wp:posOffset>860425</wp:posOffset>
                      </wp:positionH>
                      <wp:positionV relativeFrom="paragraph">
                        <wp:posOffset>154305</wp:posOffset>
                      </wp:positionV>
                      <wp:extent cx="1114425" cy="460375"/>
                      <wp:effectExtent l="0" t="0" r="9525" b="5715"/>
                      <wp:wrapNone/>
                      <wp:docPr id="1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14425" cy="4603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E559A" w:rsidRDefault="000E559A" w:rsidP="000E559A">
                                  <w:pPr>
                                    <w:pStyle w:val="NormalWeb"/>
                                    <w:jc w:val="center"/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Monthly r</w:t>
                                  </w:r>
                                  <w:r w:rsidRPr="000E559A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egular sharing of learning events for staff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 </w:t>
                                  </w:r>
                                </w:p>
                                <w:p w:rsidR="00B4008C" w:rsidRPr="0037104A" w:rsidRDefault="000E559A" w:rsidP="000E559A">
                                  <w:pPr>
                                    <w:pStyle w:val="NormalWeb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0E559A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Staff attendance at incident meetings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F79B1A9" id="_x0000_s1030" type="#_x0000_t202" style="position:absolute;margin-left:67.75pt;margin-top:12.15pt;width:87.75pt;height:36.25pt;z-index:251726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" fillcolor="#deebf7" stroked="f">
                      <v:textbox style="mso-fit-shape-to-text:t">
                        <w:txbxContent>
                          <w:p w:rsidR="000E559A" w:rsidRDefault="000E559A" w:rsidP="000E559A">
                            <w:pPr>
                              <w:pStyle w:val="NormalWeb"/>
                              <w:jc w:val="center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Monthly r</w:t>
                            </w:r>
                            <w:r w:rsidRPr="000E559A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egular</w:t>
                            </w:r>
                            <w:r w:rsidRPr="000E559A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sharing of learning events for staff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 </w:t>
                            </w:r>
                          </w:p>
                          <w:p w:rsidR="00B4008C" w:rsidRPr="0037104A" w:rsidRDefault="000E559A" w:rsidP="000E559A">
                            <w:pPr>
                              <w:pStyle w:val="NormalWeb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0E559A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Staff attendance at incident meetings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253605F6" wp14:editId="248F80A4">
                      <wp:simplePos x="0" y="0"/>
                      <wp:positionH relativeFrom="column">
                        <wp:posOffset>-62865</wp:posOffset>
                      </wp:positionH>
                      <wp:positionV relativeFrom="paragraph">
                        <wp:posOffset>154305</wp:posOffset>
                      </wp:positionV>
                      <wp:extent cx="790575" cy="461963"/>
                      <wp:effectExtent l="0" t="0" r="9525" b="2540"/>
                      <wp:wrapNone/>
                      <wp:docPr id="4" name="TextBox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90575" cy="461963"/>
                              </a:xfrm>
                              <a:prstGeom prst="rect">
                                <a:avLst/>
                              </a:prstGeom>
                              <a:solidFill>
                                <a:srgbClr val="ED7D31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3B7195" w:rsidRPr="000F3002" w:rsidRDefault="003B7195" w:rsidP="003B7195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rFonts w:asciiTheme="minorHAnsi" w:hAnsiTheme="minorHAnsi"/>
                                      <w:sz w:val="16"/>
                                      <w:szCs w:val="16"/>
                                    </w:rPr>
                                  </w:pPr>
                                  <w:r w:rsidRPr="000F3002">
                                    <w:rPr>
                                      <w:rFonts w:asciiTheme="minorHAnsi" w:hAnsiTheme="minorHAnsi"/>
                                      <w:sz w:val="16"/>
                                      <w:szCs w:val="16"/>
                                    </w:rPr>
                                    <w:t xml:space="preserve">Actively seek to remove the blame culture to allow staff to </w:t>
                                  </w:r>
                                  <w:r w:rsidR="000F3002" w:rsidRPr="000F3002">
                                    <w:rPr>
                                      <w:rFonts w:asciiTheme="minorHAnsi" w:hAnsiTheme="minorHAnsi"/>
                                      <w:sz w:val="16"/>
                                      <w:szCs w:val="16"/>
                                    </w:rPr>
                                    <w:t>report &amp; learn SI’s 7.20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253605F6" id="_x0000_s1031" type="#_x0000_t202" style="position:absolute;margin-left:-4.95pt;margin-top:12.15pt;width:62.25pt;height:36.4pt;z-index:251710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" fillcolor="#fbe5d6" stroked="f">
                      <v:textbox style="mso-fit-shape-to-text:t">
                        <w:txbxContent>
                          <w:p w:rsidR="003B7195" w:rsidRPr="000F3002" w:rsidRDefault="003B7195" w:rsidP="003B719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Theme="minorHAnsi"/>
                                <w:sz w:val="16"/>
                                <w:szCs w:val="16"/>
                              </w:rPr>
                            </w:pPr>
                            <w:r w:rsidRPr="000F3002">
                              <w:rPr>
                                <w:rFonts w:asciiTheme="minorHAnsi" w:hAnsiTheme="minorHAnsi"/>
                                <w:sz w:val="16"/>
                                <w:szCs w:val="16"/>
                              </w:rPr>
                              <w:t xml:space="preserve">Actively seek to remove the blame culture to allow staff to </w:t>
                            </w:r>
                            <w:r w:rsidR="000F3002" w:rsidRPr="000F3002">
                              <w:rPr>
                                <w:rFonts w:asciiTheme="minorHAnsi" w:hAnsiTheme="minorHAnsi"/>
                                <w:sz w:val="16"/>
                                <w:szCs w:val="16"/>
                              </w:rPr>
                              <w:t>report &amp; learn SI’s 7.20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7226F7" w:rsidRDefault="007226F7" w:rsidP="00B4008C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  <w:p w:rsidR="007226F7" w:rsidRDefault="007226F7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226F7" w:rsidRDefault="007226F7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E559A" w:rsidRDefault="000E559A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E559A" w:rsidRDefault="000E559A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E559A" w:rsidRDefault="000E559A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E559A" w:rsidRDefault="000E559A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E559A" w:rsidRDefault="000E559A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E559A" w:rsidRDefault="000E559A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E559A" w:rsidRDefault="000E559A" w:rsidP="000F62ED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3C7A7936" wp14:editId="4188DBAB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128270</wp:posOffset>
                      </wp:positionV>
                      <wp:extent cx="7686675" cy="338138"/>
                      <wp:effectExtent l="0" t="0" r="9525" b="0"/>
                      <wp:wrapNone/>
                      <wp:docPr id="19" name="TextBox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686675" cy="338138"/>
                              </a:xfrm>
                              <a:prstGeom prst="rect">
                                <a:avLst/>
                              </a:prstGeom>
                              <a:solidFill>
                                <a:srgbClr val="ED7D31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7859A1" w:rsidRPr="000F3002" w:rsidRDefault="000E559A" w:rsidP="007859A1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Review, triage and l</w:t>
                                  </w:r>
                                  <w:r w:rsidR="007859A1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earn from Clinical Reviews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– commencing January 2020 – targeted completion date April 2021 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C7A7936" id="TextBox 23" o:spid="_x0000_s1032" type="#_x0000_t202" style="position:absolute;margin-left:-3.45pt;margin-top:10.1pt;width:605.25pt;height:26.65pt;z-index:2517207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" fillcolor="#fbe5d6" stroked="f">
                      <v:textbox style="mso-fit-shape-to-text:t">
                        <w:txbxContent>
                          <w:p w:rsidR="007859A1" w:rsidRPr="000F3002" w:rsidRDefault="000E559A" w:rsidP="007859A1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Review, triage and l</w:t>
                            </w:r>
                            <w:r w:rsidR="007859A1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earn from Clinical Reviews</w:t>
                            </w:r>
                            <w:r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– commencing January 2020 – targeted completion date April 2021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E559A" w:rsidRDefault="000E559A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226F7" w:rsidRDefault="007226F7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226F7" w:rsidRDefault="007226F7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859A1" w:rsidRPr="000F62ED" w:rsidRDefault="007859A1" w:rsidP="000F62ED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38" w:type="dxa"/>
            <w:shd w:val="clear" w:color="auto" w:fill="F2F2F2" w:themeFill="background1" w:themeFillShade="F2"/>
          </w:tcPr>
          <w:p w:rsidR="0037104A" w:rsidRDefault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7104A" w:rsidRPr="0037104A" w:rsidRDefault="0037104A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4008C" w:rsidRDefault="00B4008C" w:rsidP="0037104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4008C" w:rsidRPr="00B4008C" w:rsidRDefault="00B4008C" w:rsidP="00B4008C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4008C" w:rsidRPr="00B4008C" w:rsidRDefault="00B4008C" w:rsidP="00B4008C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4008C" w:rsidRDefault="00265860" w:rsidP="00B4008C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3CF9B4C5" wp14:editId="5298CD85">
                      <wp:simplePos x="0" y="0"/>
                      <wp:positionH relativeFrom="column">
                        <wp:posOffset>-54610</wp:posOffset>
                      </wp:positionH>
                      <wp:positionV relativeFrom="paragraph">
                        <wp:posOffset>64135</wp:posOffset>
                      </wp:positionV>
                      <wp:extent cx="6429375" cy="245745"/>
                      <wp:effectExtent l="0" t="0" r="9525" b="1270"/>
                      <wp:wrapNone/>
                      <wp:docPr id="3" name="TextBox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429375" cy="245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>
                                  <a:lumMod val="75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B4008C" w:rsidRDefault="00B4008C" w:rsidP="00B4008C">
                                  <w:pPr>
                                    <w:pStyle w:val="NormalWeb"/>
                                    <w:spacing w:before="0" w:beforeAutospacing="0" w:after="0" w:afterAutospacing="0"/>
                                    <w:ind w:right="123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Ongoing Monitoring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CF9B4C5" id="TextBox 24" o:spid="_x0000_s1033" type="#_x0000_t202" style="position:absolute;margin-left:-4.3pt;margin-top:5.05pt;width:506.25pt;height:19.35pt;z-index:251728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" fillcolor="#bf9000" stroked="f">
                      <v:textbox style="mso-fit-shape-to-text:t">
                        <w:txbxContent>
                          <w:p w:rsidR="00B4008C" w:rsidRDefault="00B4008C" w:rsidP="00B4008C">
                            <w:pPr>
                              <w:pStyle w:val="NormalWeb"/>
                              <w:spacing w:before="0" w:beforeAutospacing="0" w:after="0" w:afterAutospacing="0"/>
                              <w:ind w:right="1230"/>
                            </w:pPr>
                            <w:bookmarkStart w:id="1" w:name="_GoBack"/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Ongoing Monitoring</w:t>
                            </w:r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10D7F" w:rsidRPr="00B4008C" w:rsidRDefault="00010D7F" w:rsidP="00B4008C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F2F2F2" w:themeFill="background1" w:themeFillShade="F2"/>
          </w:tcPr>
          <w:p w:rsidR="00010D7F" w:rsidRPr="00010D7F" w:rsidRDefault="00B4008C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5A7C782A" wp14:editId="741AD5BF">
                      <wp:simplePos x="0" y="0"/>
                      <wp:positionH relativeFrom="column">
                        <wp:posOffset>-1221740</wp:posOffset>
                      </wp:positionH>
                      <wp:positionV relativeFrom="paragraph">
                        <wp:posOffset>64135</wp:posOffset>
                      </wp:positionV>
                      <wp:extent cx="6419850" cy="2781300"/>
                      <wp:effectExtent l="0" t="0" r="0" b="0"/>
                      <wp:wrapNone/>
                      <wp:docPr id="20" name="TextBox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419850" cy="2781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>
                                  <a:lumMod val="75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B4008C" w:rsidRDefault="00B4008C" w:rsidP="0037104A">
                                  <w:pPr>
                                    <w:pStyle w:val="NormalWeb"/>
                                    <w:spacing w:before="0" w:beforeAutospacing="0" w:after="0" w:afterAutospacing="0"/>
                                    <w:ind w:right="1230"/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B4008C" w:rsidRDefault="00B4008C" w:rsidP="0037104A">
                                  <w:pPr>
                                    <w:pStyle w:val="NormalWeb"/>
                                    <w:spacing w:before="0" w:beforeAutospacing="0" w:after="0" w:afterAutospacing="0"/>
                                    <w:ind w:right="1230"/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B4008C" w:rsidRDefault="00B4008C" w:rsidP="0037104A">
                                  <w:pPr>
                                    <w:pStyle w:val="NormalWeb"/>
                                    <w:spacing w:before="0" w:beforeAutospacing="0" w:after="0" w:afterAutospacing="0"/>
                                    <w:ind w:right="1230"/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7226F7" w:rsidRPr="00B4008C" w:rsidRDefault="0037104A" w:rsidP="0037104A">
                                  <w:pPr>
                                    <w:pStyle w:val="NormalWeb"/>
                                    <w:spacing w:before="0" w:beforeAutospacing="0" w:after="0" w:afterAutospacing="0"/>
                                    <w:ind w:right="1230"/>
                                    <w:rPr>
                                      <w:rFonts w:asciiTheme="minorHAnsi" w:hAnsi="Calibri" w:cstheme="minorBidi"/>
                                      <w:b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</w:pPr>
                                  <w:r w:rsidRPr="00B4008C">
                                    <w:rPr>
                                      <w:rFonts w:asciiTheme="minorHAnsi" w:hAnsi="Calibri" w:cstheme="minorBidi"/>
                                      <w:b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Ongoing Monitoring</w:t>
                                  </w:r>
                                  <w:r w:rsidR="007226F7" w:rsidRPr="00B4008C">
                                    <w:rPr>
                                      <w:rFonts w:asciiTheme="minorHAnsi" w:hAnsi="Calibri" w:cstheme="minorBidi"/>
                                      <w:b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 through:</w:t>
                                  </w:r>
                                </w:p>
                                <w:p w:rsidR="007226F7" w:rsidRDefault="007226F7" w:rsidP="0037104A">
                                  <w:pPr>
                                    <w:pStyle w:val="NormalWeb"/>
                                    <w:spacing w:before="0" w:beforeAutospacing="0" w:after="0" w:afterAutospacing="0"/>
                                    <w:ind w:right="1230"/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B4008C" w:rsidRDefault="007226F7" w:rsidP="007226F7">
                                  <w:pPr>
                                    <w:pStyle w:val="NormalWeb"/>
                                    <w:numPr>
                                      <w:ilvl w:val="0"/>
                                      <w:numId w:val="1"/>
                                    </w:numPr>
                                    <w:spacing w:before="0" w:beforeAutospacing="0" w:after="0" w:afterAutospacing="0"/>
                                    <w:ind w:right="1230"/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weekly </w:t>
                                  </w:r>
                                  <w:r w:rsidR="00B4008C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concerns/SI’s 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reporting </w:t>
                                  </w:r>
                                </w:p>
                                <w:p w:rsidR="00B4008C" w:rsidRDefault="00265860" w:rsidP="007226F7">
                                  <w:pPr>
                                    <w:pStyle w:val="NormalWeb"/>
                                    <w:numPr>
                                      <w:ilvl w:val="0"/>
                                      <w:numId w:val="1"/>
                                    </w:numPr>
                                    <w:spacing w:before="0" w:beforeAutospacing="0" w:after="0" w:afterAutospacing="0"/>
                                    <w:ind w:right="1230"/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Compliance against </w:t>
                                  </w:r>
                                  <w:r w:rsidR="00B4008C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PTR monitoring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 undertaken weekly</w:t>
                                  </w:r>
                                  <w:r w:rsidR="00B4008C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 via Corporate Concerns Team</w:t>
                                  </w:r>
                                </w:p>
                                <w:p w:rsidR="007226F7" w:rsidRDefault="00B4008C" w:rsidP="007226F7">
                                  <w:pPr>
                                    <w:pStyle w:val="NormalWeb"/>
                                    <w:numPr>
                                      <w:ilvl w:val="0"/>
                                      <w:numId w:val="1"/>
                                    </w:numPr>
                                    <w:spacing w:before="0" w:beforeAutospacing="0" w:after="0" w:afterAutospacing="0"/>
                                    <w:ind w:right="1230"/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Scrutiny by Executive Team, HOM, MIB</w:t>
                                  </w:r>
                                  <w:r w:rsidR="007226F7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, </w:t>
                                  </w:r>
                                </w:p>
                                <w:p w:rsidR="007226F7" w:rsidRDefault="00B4008C" w:rsidP="007226F7">
                                  <w:pPr>
                                    <w:pStyle w:val="NormalWeb"/>
                                    <w:numPr>
                                      <w:ilvl w:val="0"/>
                                      <w:numId w:val="1"/>
                                    </w:numPr>
                                    <w:spacing w:before="0" w:beforeAutospacing="0" w:after="0" w:afterAutospacing="0"/>
                                    <w:ind w:right="1230"/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Progress monitored and scrutinised at Directorate Governance  &amp; Quality &amp; Safety Forum</w:t>
                                  </w:r>
                                  <w:r w:rsidR="007226F7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:rsidR="0037104A" w:rsidRPr="00B4008C" w:rsidRDefault="00265860" w:rsidP="007226F7">
                                  <w:pPr>
                                    <w:pStyle w:val="NormalWeb"/>
                                    <w:numPr>
                                      <w:ilvl w:val="0"/>
                                      <w:numId w:val="1"/>
                                    </w:numPr>
                                    <w:spacing w:before="0" w:beforeAutospacing="0" w:after="0" w:afterAutospacing="0"/>
                                    <w:ind w:right="123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 w:rsidR="007226F7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imeliness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 of SI/complaints</w:t>
                                  </w:r>
                                  <w:r w:rsidR="007226F7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 reviews and escalation</w:t>
                                  </w:r>
                                </w:p>
                                <w:p w:rsidR="00B4008C" w:rsidRDefault="00B4008C" w:rsidP="00265860">
                                  <w:pPr>
                                    <w:pStyle w:val="NormalWeb"/>
                                    <w:spacing w:before="0" w:beforeAutospacing="0" w:after="0" w:afterAutospacing="0"/>
                                    <w:ind w:left="360" w:right="1230"/>
                                  </w:pP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7C782A" id="_x0000_s1034" type="#_x0000_t202" style="position:absolute;margin-left:-96.2pt;margin-top:5.05pt;width:505.5pt;height:219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" fillcolor="#bf9000" stroked="f">
                      <v:textbox>
                        <w:txbxContent>
                          <w:p w:rsidR="00B4008C" w:rsidRDefault="00B4008C" w:rsidP="0037104A">
                            <w:pPr>
                              <w:pStyle w:val="NormalWeb"/>
                              <w:spacing w:before="0" w:beforeAutospacing="0" w:after="0" w:afterAutospacing="0"/>
                              <w:ind w:right="1230"/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</w:pPr>
                          </w:p>
                          <w:p w:rsidR="00B4008C" w:rsidRDefault="00B4008C" w:rsidP="0037104A">
                            <w:pPr>
                              <w:pStyle w:val="NormalWeb"/>
                              <w:spacing w:before="0" w:beforeAutospacing="0" w:after="0" w:afterAutospacing="0"/>
                              <w:ind w:right="1230"/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</w:pPr>
                          </w:p>
                          <w:p w:rsidR="00B4008C" w:rsidRDefault="00B4008C" w:rsidP="0037104A">
                            <w:pPr>
                              <w:pStyle w:val="NormalWeb"/>
                              <w:spacing w:before="0" w:beforeAutospacing="0" w:after="0" w:afterAutospacing="0"/>
                              <w:ind w:right="1230"/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</w:pPr>
                          </w:p>
                          <w:p w:rsidR="007226F7" w:rsidRPr="00B4008C" w:rsidRDefault="0037104A" w:rsidP="0037104A">
                            <w:pPr>
                              <w:pStyle w:val="NormalWeb"/>
                              <w:spacing w:before="0" w:beforeAutospacing="0" w:after="0" w:afterAutospacing="0"/>
                              <w:ind w:right="1230"/>
                              <w:rPr>
                                <w:rFonts w:asciiTheme="minorHAnsi" w:hAnsi="Calibri" w:cstheme="minorBidi"/>
                                <w:b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4008C">
                              <w:rPr>
                                <w:rFonts w:asciiTheme="minorHAnsi" w:hAnsi="Calibri" w:cstheme="minorBidi"/>
                                <w:b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Ongoing Monitoring</w:t>
                            </w:r>
                            <w:r w:rsidR="007226F7" w:rsidRPr="00B4008C">
                              <w:rPr>
                                <w:rFonts w:asciiTheme="minorHAnsi" w:hAnsi="Calibri" w:cstheme="minorBidi"/>
                                <w:b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 through:</w:t>
                            </w:r>
                          </w:p>
                          <w:p w:rsidR="007226F7" w:rsidRDefault="007226F7" w:rsidP="0037104A">
                            <w:pPr>
                              <w:pStyle w:val="NormalWeb"/>
                              <w:spacing w:before="0" w:beforeAutospacing="0" w:after="0" w:afterAutospacing="0"/>
                              <w:ind w:right="1230"/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</w:pPr>
                          </w:p>
                          <w:p w:rsidR="00B4008C" w:rsidRDefault="007226F7" w:rsidP="007226F7">
                            <w:pPr>
                              <w:pStyle w:val="NormalWeb"/>
                              <w:numPr>
                                <w:ilvl w:val="0"/>
                                <w:numId w:val="1"/>
                              </w:numPr>
                              <w:spacing w:before="0" w:beforeAutospacing="0" w:after="0" w:afterAutospacing="0"/>
                              <w:ind w:right="1230"/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weekly </w:t>
                            </w:r>
                            <w:r w:rsidR="00B4008C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concerns/SI’s </w:t>
                            </w: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reporting </w:t>
                            </w:r>
                          </w:p>
                          <w:p w:rsidR="00B4008C" w:rsidRDefault="00265860" w:rsidP="007226F7">
                            <w:pPr>
                              <w:pStyle w:val="NormalWeb"/>
                              <w:numPr>
                                <w:ilvl w:val="0"/>
                                <w:numId w:val="1"/>
                              </w:numPr>
                              <w:spacing w:before="0" w:beforeAutospacing="0" w:after="0" w:afterAutospacing="0"/>
                              <w:ind w:right="1230"/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Compliance against </w:t>
                            </w:r>
                            <w:r w:rsidR="00B4008C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PTR monitoring</w:t>
                            </w: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 undertaken weekly</w:t>
                            </w:r>
                            <w:r w:rsidR="00B4008C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 via Corporate Concerns Team</w:t>
                            </w:r>
                          </w:p>
                          <w:p w:rsidR="007226F7" w:rsidRDefault="00B4008C" w:rsidP="007226F7">
                            <w:pPr>
                              <w:pStyle w:val="NormalWeb"/>
                              <w:numPr>
                                <w:ilvl w:val="0"/>
                                <w:numId w:val="1"/>
                              </w:numPr>
                              <w:spacing w:before="0" w:beforeAutospacing="0" w:after="0" w:afterAutospacing="0"/>
                              <w:ind w:right="1230"/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Scrutiny by Executive Team, HOM, MIB</w:t>
                            </w:r>
                            <w:r w:rsidR="007226F7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, </w:t>
                            </w:r>
                          </w:p>
                          <w:p w:rsidR="007226F7" w:rsidRDefault="00B4008C" w:rsidP="007226F7">
                            <w:pPr>
                              <w:pStyle w:val="NormalWeb"/>
                              <w:numPr>
                                <w:ilvl w:val="0"/>
                                <w:numId w:val="1"/>
                              </w:numPr>
                              <w:spacing w:before="0" w:beforeAutospacing="0" w:after="0" w:afterAutospacing="0"/>
                              <w:ind w:right="1230"/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Progress monitored and scrutinised at Directorate Governance  &amp; Quality &amp; Safety Forum</w:t>
                            </w:r>
                            <w:r w:rsidR="007226F7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37104A" w:rsidRPr="00B4008C" w:rsidRDefault="00265860" w:rsidP="007226F7">
                            <w:pPr>
                              <w:pStyle w:val="NormalWeb"/>
                              <w:numPr>
                                <w:ilvl w:val="0"/>
                                <w:numId w:val="1"/>
                              </w:numPr>
                              <w:spacing w:before="0" w:beforeAutospacing="0" w:after="0" w:afterAutospacing="0"/>
                              <w:ind w:right="1230"/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T</w:t>
                            </w:r>
                            <w:r w:rsidR="007226F7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imeliness</w:t>
                            </w: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 of SI/complaints</w:t>
                            </w:r>
                            <w:r w:rsidR="007226F7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 reviews and escalation</w:t>
                            </w:r>
                          </w:p>
                          <w:p w:rsidR="00B4008C" w:rsidRDefault="00B4008C" w:rsidP="00265860">
                            <w:pPr>
                              <w:pStyle w:val="NormalWeb"/>
                              <w:spacing w:before="0" w:beforeAutospacing="0" w:after="0" w:afterAutospacing="0"/>
                              <w:ind w:left="360" w:right="1230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10D7F" w:rsidRPr="00010D7F" w:rsidTr="004B0D17">
        <w:trPr>
          <w:trHeight w:val="3693"/>
        </w:trPr>
        <w:tc>
          <w:tcPr>
            <w:tcW w:w="1844" w:type="dxa"/>
            <w:shd w:val="clear" w:color="auto" w:fill="F2F2F2" w:themeFill="background1" w:themeFillShade="F2"/>
          </w:tcPr>
          <w:p w:rsid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  <w:r w:rsidRPr="00010D7F">
              <w:rPr>
                <w:rFonts w:asciiTheme="minorHAnsi" w:hAnsiTheme="minorHAnsi"/>
                <w:sz w:val="20"/>
                <w:szCs w:val="20"/>
              </w:rPr>
              <w:t>Quality improvement</w:t>
            </w: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B5F04" w:rsidRDefault="00BB5F0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B5F04" w:rsidRDefault="00BB5F0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B5F04" w:rsidRDefault="00BB5F0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B5F04" w:rsidRDefault="00BB5F0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B5F04" w:rsidRDefault="00BB5F0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BB5F04" w:rsidRPr="00010D7F" w:rsidRDefault="00BB5F04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407" w:type="dxa"/>
            <w:shd w:val="clear" w:color="auto" w:fill="F2F2F2" w:themeFill="background1" w:themeFillShade="F2"/>
          </w:tcPr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7D5EFA" w:rsidP="00944A78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C5916AB" wp14:editId="50C76587">
                      <wp:simplePos x="0" y="0"/>
                      <wp:positionH relativeFrom="column">
                        <wp:posOffset>1356360</wp:posOffset>
                      </wp:positionH>
                      <wp:positionV relativeFrom="paragraph">
                        <wp:posOffset>125095</wp:posOffset>
                      </wp:positionV>
                      <wp:extent cx="704850" cy="1028700"/>
                      <wp:effectExtent l="0" t="0" r="0" b="0"/>
                      <wp:wrapNone/>
                      <wp:docPr id="26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04850" cy="1028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944A78" w:rsidRPr="0037104A" w:rsidRDefault="00944A78" w:rsidP="00944A78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37104A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Completion date </w:t>
                                  </w:r>
                                </w:p>
                                <w:p w:rsidR="00944A78" w:rsidRPr="0037104A" w:rsidRDefault="009D3FD7" w:rsidP="00944A78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May 2020</w:t>
                                  </w:r>
                                  <w:r w:rsidR="007D5EFA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dedicated Pharmacy lead appointed 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5916AB" id="_x0000_s1035" type="#_x0000_t202" style="position:absolute;margin-left:106.8pt;margin-top:9.85pt;width:55.5pt;height:81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" fillcolor="#deeaf6 [660]" stroked="f">
                      <v:textbox>
                        <w:txbxContent>
                          <w:p w:rsidR="00944A78" w:rsidRPr="0037104A" w:rsidRDefault="00944A78" w:rsidP="00944A78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37104A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Completion date </w:t>
                            </w:r>
                          </w:p>
                          <w:p w:rsidR="00944A78" w:rsidRPr="0037104A" w:rsidRDefault="009D3FD7" w:rsidP="00944A78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May 2020</w:t>
                            </w:r>
                            <w:r w:rsidR="007D5EFA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dedicated Pharmacy lead appointed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859A1"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00BD4DE2" wp14:editId="1FD66FC6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58420</wp:posOffset>
                      </wp:positionV>
                      <wp:extent cx="1314450" cy="460375"/>
                      <wp:effectExtent l="0" t="0" r="0" b="0"/>
                      <wp:wrapNone/>
                      <wp:docPr id="6" name="TextBox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14450" cy="4603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944A78" w:rsidRDefault="00944A78" w:rsidP="00944A78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Ensure all guidelines </w:t>
                                  </w:r>
                                  <w:r w:rsidR="009D3FD7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involving the administration of medication 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are up to </w:t>
                                  </w:r>
                                  <w:r w:rsidR="007859A1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date, Pharmacy Lead </w:t>
                                  </w:r>
                                  <w:r w:rsidR="0088416F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7.2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00BD4DE2" id="TextBox 20" o:spid="_x0000_s1036" type="#_x0000_t202" style="position:absolute;margin-left:-.45pt;margin-top:4.6pt;width:103.5pt;height:36.25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" fillcolor="#fbe4d5 [661]" stroked="f">
                      <v:textbox style="mso-fit-shape-to-text:t">
                        <w:txbxContent>
                          <w:p w:rsidR="00944A78" w:rsidRDefault="00944A78" w:rsidP="00944A78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Ensure all guidelines </w:t>
                            </w:r>
                            <w:r w:rsidR="009D3FD7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involving the administration of medication </w:t>
                            </w: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are up to </w:t>
                            </w:r>
                            <w:r w:rsidR="007859A1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date, Pharmacy Lead </w:t>
                            </w:r>
                            <w:r w:rsidR="0088416F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7.2</w:t>
                            </w:r>
                            <w:r>
                              <w:rPr>
                                <w:rFonts w:ascii="Calibr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A78" w:rsidRDefault="00944A78" w:rsidP="00944A78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10D7F" w:rsidRDefault="00010D7F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BB5F04" w:rsidP="00944A78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620CEF4C" wp14:editId="25452595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169545</wp:posOffset>
                      </wp:positionV>
                      <wp:extent cx="7810500" cy="215900"/>
                      <wp:effectExtent l="0" t="0" r="0" b="0"/>
                      <wp:wrapNone/>
                      <wp:docPr id="16" name="TextBox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810500" cy="215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944A78" w:rsidRDefault="00BB5F04" w:rsidP="00944A78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Systems and processes in place </w:t>
                                  </w:r>
                                  <w:r w:rsidR="00B279C5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for d</w:t>
                                  </w:r>
                                  <w:r w:rsidR="00944A78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ata collection</w:t>
                                  </w:r>
                                  <w:r w:rsidR="00B279C5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and validation</w:t>
                                  </w:r>
                                  <w:r w:rsidR="00944A78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7.1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– 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further 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work 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required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- targeted completion date April 2021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620CEF4C" id="TextBox 15" o:spid="_x0000_s1037" type="#_x0000_t202" style="position:absolute;margin-left:-.45pt;margin-top:13.35pt;width:615pt;height:17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" fillcolor="#fbe4d5 [661]" stroked="f">
                      <v:textbox style="mso-fit-shape-to-text:t">
                        <w:txbxContent>
                          <w:p w:rsidR="00944A78" w:rsidRDefault="00BB5F04" w:rsidP="00944A78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Systems and processes in </w:t>
                            </w:r>
                            <w:proofErr w:type="gramStart"/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place </w:t>
                            </w:r>
                            <w:r w:rsidR="00B279C5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for</w:t>
                            </w:r>
                            <w:proofErr w:type="gramEnd"/>
                            <w:r w:rsidR="00B279C5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d</w:t>
                            </w:r>
                            <w:r w:rsidR="00944A78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ata collection</w:t>
                            </w:r>
                            <w:r w:rsidR="00B279C5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and validation</w:t>
                            </w:r>
                            <w:r w:rsidR="00944A78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7.1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– </w:t>
                            </w: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further 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work </w:t>
                            </w: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required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- targeted completion date April 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D5EFA" w:rsidRDefault="007D5EFA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D5EFA" w:rsidRDefault="007D5EFA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D5EFA" w:rsidRDefault="007D5EFA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B4008C" w:rsidP="00944A78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419363B3" wp14:editId="188D61CF">
                      <wp:simplePos x="0" y="0"/>
                      <wp:positionH relativeFrom="column">
                        <wp:posOffset>1356361</wp:posOffset>
                      </wp:positionH>
                      <wp:positionV relativeFrom="paragraph">
                        <wp:posOffset>24765</wp:posOffset>
                      </wp:positionV>
                      <wp:extent cx="7124700" cy="245745"/>
                      <wp:effectExtent l="0" t="0" r="0" b="1270"/>
                      <wp:wrapNone/>
                      <wp:docPr id="25" name="TextBox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124700" cy="2457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4">
                                  <a:lumMod val="75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944A78" w:rsidRDefault="00944A78" w:rsidP="00944A78">
                                  <w:pPr>
                                    <w:pStyle w:val="NormalWeb"/>
                                    <w:spacing w:before="0" w:beforeAutospacing="0" w:after="0" w:afterAutospacing="0"/>
                                    <w:ind w:right="123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Ongoing Monitoring</w:t>
                                  </w:r>
                                  <w:r w:rsidR="00BB5F04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 xml:space="preserve"> via the PTR process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19363B3" id="_x0000_s1038" type="#_x0000_t202" style="position:absolute;margin-left:106.8pt;margin-top:1.95pt;width:561pt;height:19.3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" fillcolor="#bf8f00 [2407]" stroked="f">
                      <v:textbox style="mso-fit-shape-to-text:t">
                        <w:txbxContent>
                          <w:p w:rsidR="00944A78" w:rsidRDefault="00944A78" w:rsidP="00944A78">
                            <w:pPr>
                              <w:pStyle w:val="NormalWeb"/>
                              <w:spacing w:before="0" w:beforeAutospacing="0" w:after="0" w:afterAutospacing="0"/>
                              <w:ind w:right="1230"/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Ongoing Monitoring</w:t>
                            </w:r>
                            <w:r w:rsidR="00BB5F04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 xml:space="preserve"> via the PTR process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44A78"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04D818ED" wp14:editId="3E70FF50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3810</wp:posOffset>
                      </wp:positionV>
                      <wp:extent cx="1268413" cy="338138"/>
                      <wp:effectExtent l="0" t="0" r="8255" b="5080"/>
                      <wp:wrapNone/>
                      <wp:docPr id="24" name="TextBox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68413" cy="33813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944A78" w:rsidRPr="000F3002" w:rsidRDefault="00BB5F04" w:rsidP="00944A78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 w:rsidRPr="00BB5F04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De-briefing sessions are held after every incident and are facilitated by Consultants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944A78"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7.12</w:t>
                                  </w:r>
                                </w:p>
                              </w:txbxContent>
                            </wps:txbx>
                            <wps:bodyPr>
                              <a:sp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D818ED" id="_x0000_s1039" type="#_x0000_t202" style="position:absolute;margin-left:-.05pt;margin-top:.3pt;width:99.9pt;height:26.65pt;z-index:251685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" fillcolor="#fbe4d5 [661]" stroked="f">
                      <v:textbox style="mso-fit-shape-to-text:t">
                        <w:txbxContent>
                          <w:p w:rsidR="00944A78" w:rsidRPr="000F3002" w:rsidRDefault="00BB5F04" w:rsidP="00944A78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BB5F04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De-briefing sessions are held after every incident and are facilitated by Consultants</w:t>
                            </w:r>
                            <w:r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944A78"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7.12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7859A1" w:rsidRDefault="00BB5F04" w:rsidP="00944A7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4A06712E" wp14:editId="1FC3C68C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48260</wp:posOffset>
                      </wp:positionV>
                      <wp:extent cx="2457450" cy="495300"/>
                      <wp:effectExtent l="0" t="0" r="0" b="0"/>
                      <wp:wrapNone/>
                      <wp:docPr id="30" name="TextBox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57450" cy="4953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944A78" w:rsidRPr="000F3002" w:rsidRDefault="00BB5F04" w:rsidP="00BB5F04">
                                  <w:pPr>
                                    <w:pStyle w:val="NormalWeb"/>
                                  </w:pPr>
                                  <w:r w:rsidRPr="00BB5F04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Audit commenced mid-December with a focus on response times for consult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ants during emergency call outs </w:t>
                                  </w:r>
                                  <w:r w:rsidR="00944A78"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7.16</w:t>
                                  </w:r>
                                  <w:r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targeted completion date April 2021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06712E" id="TextBox 29" o:spid="_x0000_s1040" type="#_x0000_t202" style="position:absolute;left:0;text-align:left;margin-left:.3pt;margin-top:3.8pt;width:193.5pt;height:39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" fillcolor="#fbe4d5 [661]" stroked="f">
                      <v:textbox>
                        <w:txbxContent>
                          <w:p w:rsidR="00944A78" w:rsidRPr="000F3002" w:rsidRDefault="00BB5F04" w:rsidP="00BB5F04">
                            <w:pPr>
                              <w:pStyle w:val="NormalWeb"/>
                            </w:pPr>
                            <w:r w:rsidRPr="00BB5F04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Audit commenced </w:t>
                            </w:r>
                            <w:r w:rsidRPr="00BB5F04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mid-December</w:t>
                            </w:r>
                            <w:r w:rsidRPr="00BB5F04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with a focus on response times for consult</w:t>
                            </w:r>
                            <w:r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ants during emergency call outs </w:t>
                            </w:r>
                            <w:r w:rsidR="00944A78"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7.16</w:t>
                            </w:r>
                            <w:r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targeted completion date April 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A78" w:rsidRDefault="00944A78" w:rsidP="007859A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Default="00617154" w:rsidP="007859A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Default="00617154" w:rsidP="007859A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7859A1" w:rsidRDefault="004B0D17" w:rsidP="007859A1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6B3316EF" wp14:editId="2203BC99">
                      <wp:simplePos x="0" y="0"/>
                      <wp:positionH relativeFrom="column">
                        <wp:posOffset>-10567</wp:posOffset>
                      </wp:positionH>
                      <wp:positionV relativeFrom="paragraph">
                        <wp:posOffset>123105</wp:posOffset>
                      </wp:positionV>
                      <wp:extent cx="3001992" cy="431321"/>
                      <wp:effectExtent l="0" t="0" r="8255" b="6985"/>
                      <wp:wrapNone/>
                      <wp:docPr id="22" name="TextBox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001992" cy="431321"/>
                              </a:xfrm>
                              <a:prstGeom prst="rect">
                                <a:avLst/>
                              </a:prstGeom>
                              <a:solidFill>
                                <a:srgbClr val="ED7D31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4B0D17" w:rsidRPr="000F3002" w:rsidRDefault="004B0D17" w:rsidP="004B0D17">
                                  <w:pPr>
                                    <w:pStyle w:val="NormalWeb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Review the effectiveness of bereavement services 7.55 targeted completion date June 2020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3316EF" id="_x0000_s1041" type="#_x0000_t202" style="position:absolute;margin-left:-.85pt;margin-top:9.7pt;width:236.4pt;height:33.9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" fillcolor="#fbe5d6" stroked="f">
                      <v:textbox>
                        <w:txbxContent>
                          <w:p w:rsidR="004B0D17" w:rsidRPr="000F3002" w:rsidRDefault="004B0D17" w:rsidP="004B0D17">
                            <w:pPr>
                              <w:pStyle w:val="NormalWeb"/>
                            </w:pPr>
                            <w:r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Review the effectiveness of bereavement services 7.55 targeted completion date June 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38" w:type="dxa"/>
            <w:shd w:val="clear" w:color="auto" w:fill="F2F2F2" w:themeFill="background1" w:themeFillShade="F2"/>
          </w:tcPr>
          <w:p w:rsidR="00EC0DAE" w:rsidRDefault="00EC0DAE">
            <w:pPr>
              <w:rPr>
                <w:rFonts w:asciiTheme="minorHAnsi" w:hAnsiTheme="minorHAnsi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ACDBD12" wp14:editId="11DB1935">
                      <wp:simplePos x="0" y="0"/>
                      <wp:positionH relativeFrom="column">
                        <wp:posOffset>-6985</wp:posOffset>
                      </wp:positionH>
                      <wp:positionV relativeFrom="paragraph">
                        <wp:posOffset>3810</wp:posOffset>
                      </wp:positionV>
                      <wp:extent cx="5010150" cy="214313"/>
                      <wp:effectExtent l="0" t="0" r="0" b="0"/>
                      <wp:wrapNone/>
                      <wp:docPr id="13" name="TextBox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010150" cy="21431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EC0DAE" w:rsidRDefault="00EC0DAE" w:rsidP="00EC0DAE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Reduce Induction of Labour rates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commencing April 2020 – targeted completion date March 2021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0ACDBD12" id="TextBox 12" o:spid="_x0000_s1041" type="#_x0000_t202" style="position:absolute;margin-left:-.55pt;margin-top:.3pt;width:394.5pt;height:16.9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" fillcolor="#fbe4d5 [661]" stroked="f">
                      <v:textbox style="mso-fit-shape-to-text:t">
                        <w:txbxContent>
                          <w:p w:rsidR="00EC0DAE" w:rsidRDefault="00EC0DAE" w:rsidP="00EC0DAE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Reduce Induction of Labour rates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commencing April 2020 – targeted completion date March 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EC0DAE" w:rsidRDefault="00EC0DAE" w:rsidP="00EC0DAE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C0DAE" w:rsidRDefault="00EC0DAE" w:rsidP="00EC0DAE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C0DAE" w:rsidRPr="00EC0DAE" w:rsidRDefault="00EC0DAE" w:rsidP="00EC0DAE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EC0DAE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7D5EFA" w:rsidP="00944A78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418D30B" wp14:editId="33D8D1A9">
                      <wp:simplePos x="0" y="0"/>
                      <wp:positionH relativeFrom="column">
                        <wp:posOffset>-6985</wp:posOffset>
                      </wp:positionH>
                      <wp:positionV relativeFrom="paragraph">
                        <wp:posOffset>137796</wp:posOffset>
                      </wp:positionV>
                      <wp:extent cx="4943475" cy="266700"/>
                      <wp:effectExtent l="0" t="0" r="9525" b="0"/>
                      <wp:wrapNone/>
                      <wp:docPr id="40" name="TextBox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9434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7D5EFA" w:rsidRDefault="00944A78" w:rsidP="007D5EFA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Review effectiveness of bereavement services 7.55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- 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targeted completion date March 2021</w:t>
                                  </w:r>
                                </w:p>
                                <w:p w:rsidR="00944A78" w:rsidRPr="000F3002" w:rsidRDefault="00944A78" w:rsidP="00944A78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8D30B" id="TextBox 39" o:spid="_x0000_s1042" type="#_x0000_t202" style="position:absolute;margin-left:-.55pt;margin-top:10.85pt;width:389.25pt;height:21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" fillcolor="#fbe4d5 [661]" stroked="f">
                      <v:textbox>
                        <w:txbxContent>
                          <w:p w:rsidR="007D5EFA" w:rsidRDefault="00944A78" w:rsidP="007D5EFA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Review effectiveness of bereavement services 7.55</w:t>
                            </w:r>
                            <w:r w:rsidR="007D5EFA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- 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targeted completion date March 2021</w:t>
                            </w:r>
                          </w:p>
                          <w:p w:rsidR="00944A78" w:rsidRPr="000F3002" w:rsidRDefault="00944A78" w:rsidP="00944A78">
                            <w:pPr>
                              <w:pStyle w:val="NormalWeb"/>
                              <w:spacing w:before="0" w:beforeAutospacing="0" w:after="0" w:afterAutospacing="0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tabs>
                <w:tab w:val="right" w:pos="2478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ab/>
            </w: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10D7F" w:rsidRDefault="00010D7F" w:rsidP="00944A7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Pr="00944A78" w:rsidRDefault="00944A78" w:rsidP="00944A7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F2F2F2" w:themeFill="background1" w:themeFillShade="F2"/>
          </w:tcPr>
          <w:p w:rsidR="00617154" w:rsidRDefault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7D5EFA" w:rsidP="00617154">
            <w:pPr>
              <w:rPr>
                <w:rFonts w:asciiTheme="minorHAnsi" w:hAnsiTheme="minorHAnsi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D64F41D" wp14:editId="64F5C284">
                      <wp:simplePos x="0" y="0"/>
                      <wp:positionH relativeFrom="column">
                        <wp:posOffset>-1174115</wp:posOffset>
                      </wp:positionH>
                      <wp:positionV relativeFrom="paragraph">
                        <wp:posOffset>220346</wp:posOffset>
                      </wp:positionV>
                      <wp:extent cx="4943475" cy="209550"/>
                      <wp:effectExtent l="0" t="0" r="9525" b="0"/>
                      <wp:wrapNone/>
                      <wp:docPr id="14" name="TextBox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943475" cy="2095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7D5EFA" w:rsidRDefault="00EC0DAE" w:rsidP="007D5EFA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Reduce C Section rates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– commencing April 2020 - </w:t>
                                  </w:r>
                                  <w:r w:rsidR="007D5EFA" w:rsidRP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targeted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completion date March 2021</w:t>
                                  </w:r>
                                </w:p>
                                <w:p w:rsidR="00EC0DAE" w:rsidRDefault="00EC0DAE" w:rsidP="00EC0DAE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64F41D" id="TextBox 13" o:spid="_x0000_s1043" type="#_x0000_t202" style="position:absolute;margin-left:-92.45pt;margin-top:17.35pt;width:389.25pt;height:1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" fillcolor="#fbe4d5 [661]" stroked="f">
                      <v:textbox>
                        <w:txbxContent>
                          <w:p w:rsidR="007D5EFA" w:rsidRDefault="00EC0DAE" w:rsidP="007D5EFA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Reduce C Section rates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– commencing April 2020 - </w:t>
                            </w:r>
                            <w:r w:rsidR="007D5EFA" w:rsidRP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targeted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completion date March 2021</w:t>
                            </w:r>
                          </w:p>
                          <w:p w:rsidR="00EC0DAE" w:rsidRDefault="00EC0DAE" w:rsidP="00EC0DAE">
                            <w:pPr>
                              <w:pStyle w:val="NormalWeb"/>
                              <w:spacing w:before="0" w:beforeAutospacing="0" w:after="0" w:afterAutospacing="0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7D5EFA" w:rsidP="00617154">
            <w:pPr>
              <w:rPr>
                <w:rFonts w:asciiTheme="minorHAnsi" w:hAnsiTheme="minorHAnsi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3202C74" wp14:editId="245625D9">
                      <wp:simplePos x="0" y="0"/>
                      <wp:positionH relativeFrom="column">
                        <wp:posOffset>-1164590</wp:posOffset>
                      </wp:positionH>
                      <wp:positionV relativeFrom="paragraph">
                        <wp:posOffset>221615</wp:posOffset>
                      </wp:positionV>
                      <wp:extent cx="5000625" cy="238125"/>
                      <wp:effectExtent l="0" t="0" r="9525" b="9525"/>
                      <wp:wrapNone/>
                      <wp:docPr id="29" name="TextBox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000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7D5EFA" w:rsidRDefault="00EC0DAE" w:rsidP="007D5EFA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Baby abduction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– commencing April 2020 - 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targeted completion date April 2021</w:t>
                                  </w:r>
                                </w:p>
                                <w:p w:rsidR="00EC0DAE" w:rsidRPr="000F3002" w:rsidRDefault="00EC0DAE" w:rsidP="00EC0DAE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202C74" id="TextBox 28" o:spid="_x0000_s1044" type="#_x0000_t202" style="position:absolute;margin-left:-91.7pt;margin-top:17.45pt;width:39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" fillcolor="#fbe4d5 [661]" stroked="f">
                      <v:textbox>
                        <w:txbxContent>
                          <w:p w:rsidR="007D5EFA" w:rsidRDefault="00EC0DAE" w:rsidP="007D5EFA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Baby abduction</w:t>
                            </w:r>
                            <w:r w:rsidR="007D5EFA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– commencing April 2020 - 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targeted completion date 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April 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2021</w:t>
                            </w:r>
                          </w:p>
                          <w:p w:rsidR="00EC0DAE" w:rsidRPr="000F3002" w:rsidRDefault="00EC0DAE" w:rsidP="00EC0DAE">
                            <w:pPr>
                              <w:pStyle w:val="NormalWeb"/>
                              <w:spacing w:before="0" w:beforeAutospacing="0" w:after="0" w:afterAutospacing="0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7D5EFA" w:rsidP="00617154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DBEE963" wp14:editId="038C05E7">
                      <wp:simplePos x="0" y="0"/>
                      <wp:positionH relativeFrom="column">
                        <wp:posOffset>-1164590</wp:posOffset>
                      </wp:positionH>
                      <wp:positionV relativeFrom="paragraph">
                        <wp:posOffset>180339</wp:posOffset>
                      </wp:positionV>
                      <wp:extent cx="2800350" cy="466725"/>
                      <wp:effectExtent l="0" t="0" r="0" b="9525"/>
                      <wp:wrapNone/>
                      <wp:docPr id="17" name="TextBox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800350" cy="4667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944A78" w:rsidRDefault="00944A78" w:rsidP="00944A78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Improve breast feeding support for </w:t>
                                  </w:r>
                                  <w:r w:rsidR="007D5EF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Women – commencing April 2020 – targeted completion date Oct 2020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BEE963" id="TextBox 16" o:spid="_x0000_s1045" type="#_x0000_t202" style="position:absolute;margin-left:-91.7pt;margin-top:14.2pt;width:220.5pt;height:36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" fillcolor="#fbe4d5 [661]" stroked="f">
                      <v:textbox>
                        <w:txbxContent>
                          <w:p w:rsidR="00944A78" w:rsidRDefault="00944A78" w:rsidP="00944A78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Improve breast feeding support for </w:t>
                            </w:r>
                            <w:r w:rsidR="007D5EF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Women – commencing April 2020 – targeted completion date Oct 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10D7F" w:rsidRDefault="00010D7F" w:rsidP="00617154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:rsidR="00617154" w:rsidRDefault="00617154" w:rsidP="00617154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10D7F" w:rsidRPr="00010D7F" w:rsidTr="007226F7">
        <w:tc>
          <w:tcPr>
            <w:tcW w:w="1844" w:type="dxa"/>
            <w:shd w:val="clear" w:color="auto" w:fill="F2F2F2" w:themeFill="background1" w:themeFillShade="F2"/>
          </w:tcPr>
          <w:p w:rsid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  <w:r w:rsidRPr="00010D7F">
              <w:rPr>
                <w:rFonts w:asciiTheme="minorHAnsi" w:hAnsiTheme="minorHAnsi"/>
                <w:sz w:val="20"/>
                <w:szCs w:val="20"/>
              </w:rPr>
              <w:t>Quality Control</w:t>
            </w: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F3002" w:rsidRPr="00010D7F" w:rsidRDefault="000F3002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40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944A78" w:rsidRDefault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44A78" w:rsidRDefault="00944A78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F6BC6" w:rsidRDefault="006F6BC6" w:rsidP="00944A7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F6BC6" w:rsidRPr="006F6BC6" w:rsidRDefault="006F6BC6" w:rsidP="006F6BC6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F6BC6" w:rsidRDefault="006F6BC6" w:rsidP="006F6BC6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10D7F" w:rsidRPr="006F6BC6" w:rsidRDefault="006F6BC6" w:rsidP="006F6BC6">
            <w:pPr>
              <w:rPr>
                <w:rFonts w:asciiTheme="minorHAnsi" w:hAnsiTheme="minorHAnsi"/>
                <w:sz w:val="20"/>
                <w:szCs w:val="20"/>
              </w:rPr>
            </w:pPr>
            <w:r w:rsidRPr="00732749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0061EABA" wp14:editId="477691E6">
                      <wp:simplePos x="0" y="0"/>
                      <wp:positionH relativeFrom="column">
                        <wp:posOffset>-6985</wp:posOffset>
                      </wp:positionH>
                      <wp:positionV relativeFrom="paragraph">
                        <wp:posOffset>4445</wp:posOffset>
                      </wp:positionV>
                      <wp:extent cx="1495425" cy="461963"/>
                      <wp:effectExtent l="0" t="0" r="9525" b="0"/>
                      <wp:wrapNone/>
                      <wp:docPr id="10" name="TextBox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95425" cy="461963"/>
                              </a:xfrm>
                              <a:prstGeom prst="rect">
                                <a:avLst/>
                              </a:prstGeom>
                              <a:solidFill>
                                <a:srgbClr val="ED7D31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F6BC6" w:rsidRPr="000F3002" w:rsidRDefault="006F6BC6" w:rsidP="006F6BC6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Risk Register</w:t>
                                  </w:r>
                                  <w:r w:rsidR="00673BD3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4B0D17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reviewed at board level</w:t>
                                  </w:r>
                                  <w:r w:rsidR="00673BD3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BB5F04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7.66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0061EABA" id="TextBox 11" o:spid="_x0000_s1047" type="#_x0000_t202" style="position:absolute;margin-left:-.55pt;margin-top:.35pt;width:117.75pt;height:36.4pt;z-index:2517166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" fillcolor="#fbe5d6" stroked="f">
                      <v:textbox style="mso-fit-shape-to-text:t">
                        <w:txbxContent>
                          <w:p w:rsidR="006F6BC6" w:rsidRPr="000F3002" w:rsidRDefault="006F6BC6" w:rsidP="006F6BC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Risk Register</w:t>
                            </w:r>
                            <w:r w:rsidR="00673BD3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4B0D17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reviewed at board level</w:t>
                            </w:r>
                            <w:r w:rsidR="00673BD3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BB5F04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7.66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38" w:type="dxa"/>
            <w:shd w:val="clear" w:color="auto" w:fill="F2F2F2" w:themeFill="background1" w:themeFillShade="F2"/>
          </w:tcPr>
          <w:p w:rsidR="006F6BC6" w:rsidRDefault="006F6BC6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F6BC6" w:rsidRPr="006F6BC6" w:rsidRDefault="006F6BC6" w:rsidP="006F6BC6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F6BC6" w:rsidRPr="006F6BC6" w:rsidRDefault="006F6BC6" w:rsidP="006F6BC6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F6BC6" w:rsidRPr="006F6BC6" w:rsidRDefault="006F6BC6" w:rsidP="006F6BC6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F6BC6" w:rsidRDefault="00BB5F04" w:rsidP="006F6BC6">
            <w:pPr>
              <w:rPr>
                <w:rFonts w:asciiTheme="minorHAnsi" w:hAnsiTheme="minorHAnsi"/>
                <w:sz w:val="20"/>
                <w:szCs w:val="20"/>
              </w:rPr>
            </w:pPr>
            <w:r w:rsidRPr="00732749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45F756C7" wp14:editId="3CC8EAA8">
                      <wp:simplePos x="0" y="0"/>
                      <wp:positionH relativeFrom="column">
                        <wp:posOffset>-673735</wp:posOffset>
                      </wp:positionH>
                      <wp:positionV relativeFrom="paragraph">
                        <wp:posOffset>227330</wp:posOffset>
                      </wp:positionV>
                      <wp:extent cx="6991350" cy="254000"/>
                      <wp:effectExtent l="0" t="0" r="0" b="1270"/>
                      <wp:wrapNone/>
                      <wp:docPr id="11" name="TextBox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99135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>
                                  <a:lumMod val="75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F6BC6" w:rsidRDefault="006F6BC6" w:rsidP="006F6BC6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Ongoing Monitoring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5F756C7" id="TextBox 26" o:spid="_x0000_s1048" type="#_x0000_t202" style="position:absolute;margin-left:-53.05pt;margin-top:17.9pt;width:550.5pt;height:20pt;z-index:2517186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" fillcolor="#bf9000" stroked="f">
                      <v:textbox style="mso-fit-shape-to-text:t">
                        <w:txbxContent>
                          <w:p w:rsidR="006F6BC6" w:rsidRDefault="006F6BC6" w:rsidP="006F6BC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Ongoing Monitoring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10D7F" w:rsidRPr="006F6BC6" w:rsidRDefault="00010D7F" w:rsidP="006F6BC6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</w:tcPr>
          <w:p w:rsidR="00010D7F" w:rsidRPr="00010D7F" w:rsidRDefault="00732749">
            <w:pPr>
              <w:rPr>
                <w:rFonts w:asciiTheme="minorHAnsi" w:hAnsiTheme="minorHAnsi"/>
                <w:sz w:val="20"/>
                <w:szCs w:val="20"/>
              </w:rPr>
            </w:pPr>
            <w:r w:rsidRPr="00732749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16807011" wp14:editId="0BA9A51E">
                      <wp:simplePos x="0" y="0"/>
                      <wp:positionH relativeFrom="column">
                        <wp:posOffset>-3010536</wp:posOffset>
                      </wp:positionH>
                      <wp:positionV relativeFrom="paragraph">
                        <wp:posOffset>152400</wp:posOffset>
                      </wp:positionV>
                      <wp:extent cx="6924675" cy="254000"/>
                      <wp:effectExtent l="0" t="0" r="9525" b="1270"/>
                      <wp:wrapNone/>
                      <wp:docPr id="27" name="TextBox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924675" cy="254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4">
                                  <a:lumMod val="75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732749" w:rsidRDefault="00732749" w:rsidP="00732749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Ongoing Monitoring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16807011" id="_x0000_s1049" type="#_x0000_t202" style="position:absolute;margin-left:-237.05pt;margin-top:12pt;width:545.25pt;height:20pt;z-index:251706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" fillcolor="#bf8f00 [2407]" stroked="f">
                      <v:textbox style="mso-fit-shape-to-text:t">
                        <w:txbxContent>
                          <w:p w:rsidR="00732749" w:rsidRDefault="00732749" w:rsidP="00732749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Ongoing Monitoring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10D7F" w:rsidRPr="00010D7F" w:rsidTr="007226F7">
        <w:trPr>
          <w:trHeight w:val="70"/>
        </w:trPr>
        <w:tc>
          <w:tcPr>
            <w:tcW w:w="1844" w:type="dxa"/>
            <w:shd w:val="clear" w:color="auto" w:fill="F2F2F2" w:themeFill="background1" w:themeFillShade="F2"/>
          </w:tcPr>
          <w:p w:rsid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  <w:r w:rsidRPr="00010D7F">
              <w:rPr>
                <w:rFonts w:asciiTheme="minorHAnsi" w:hAnsiTheme="minorHAnsi"/>
                <w:sz w:val="20"/>
                <w:szCs w:val="20"/>
              </w:rPr>
              <w:t>Quality Planning</w:t>
            </w:r>
          </w:p>
          <w:p w:rsidR="000F3002" w:rsidRDefault="000F300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F3002" w:rsidRDefault="000F300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F3002" w:rsidRDefault="000F300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F3002" w:rsidRDefault="000F300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743A7" w:rsidRDefault="001743A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B7195" w:rsidRPr="00010D7F" w:rsidRDefault="003B7195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40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50F85" w:rsidRDefault="000F3002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176221B2" wp14:editId="7DAA9878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45720</wp:posOffset>
                      </wp:positionV>
                      <wp:extent cx="2724150" cy="708025"/>
                      <wp:effectExtent l="0" t="0" r="0" b="3175"/>
                      <wp:wrapNone/>
                      <wp:docPr id="15" name="TextBox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24150" cy="708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944A78" w:rsidRPr="000F3002" w:rsidRDefault="004150C7" w:rsidP="00944A78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Ensure an environment of privacy and dignity is provided for women &amp; families undergoing miscarriage</w:t>
                                  </w:r>
                                  <w:r w:rsidR="00944A78" w:rsidRPr="000F3002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7.7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176221B2" id="TextBox 14" o:spid="_x0000_s1050" type="#_x0000_t202" style="position:absolute;margin-left:.3pt;margin-top:3.6pt;width:214.5pt;height:55.75pt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" fillcolor="#fbe4d5 [661]" stroked="f">
                      <v:textbox style="mso-fit-shape-to-text:t">
                        <w:txbxContent>
                          <w:p w:rsidR="00944A78" w:rsidRPr="000F3002" w:rsidRDefault="004150C7" w:rsidP="00944A78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Ensure an environment of privacy and dignity is provided for women &amp; families undergoing miscarriage</w:t>
                            </w:r>
                            <w:r w:rsidR="00944A78" w:rsidRPr="000F3002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7.7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150F85" w:rsidRPr="00150F85" w:rsidRDefault="00150F85" w:rsidP="00150F85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50F85" w:rsidRPr="00150F85" w:rsidRDefault="00150F85" w:rsidP="00150F85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50F85" w:rsidRPr="00150F85" w:rsidRDefault="00150F85" w:rsidP="00150F85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50F85" w:rsidRDefault="00150F85" w:rsidP="00150F85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150F85" w:rsidRDefault="00150F85" w:rsidP="00150F85">
            <w:pPr>
              <w:rPr>
                <w:rFonts w:asciiTheme="minorHAnsi" w:hAnsiTheme="minorHAnsi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253605F6" wp14:editId="248F80A4">
                      <wp:simplePos x="0" y="0"/>
                      <wp:positionH relativeFrom="column">
                        <wp:posOffset>-6985</wp:posOffset>
                      </wp:positionH>
                      <wp:positionV relativeFrom="paragraph">
                        <wp:posOffset>7620</wp:posOffset>
                      </wp:positionV>
                      <wp:extent cx="1433195" cy="461963"/>
                      <wp:effectExtent l="0" t="0" r="0" b="0"/>
                      <wp:wrapNone/>
                      <wp:docPr id="8" name="TextBox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33195" cy="461963"/>
                              </a:xfrm>
                              <a:prstGeom prst="rect">
                                <a:avLst/>
                              </a:prstGeom>
                              <a:solidFill>
                                <a:srgbClr val="ED7D31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150F85" w:rsidRPr="000F62ED" w:rsidRDefault="00150F85" w:rsidP="00150F85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rFonts w:asciiTheme="minorHAnsi" w:hAnsiTheme="minorHAnsi"/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sz w:val="16"/>
                                      <w:szCs w:val="16"/>
                                    </w:rPr>
                                    <w:t>50 snagging list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253605F6" id="_x0000_s1053" type="#_x0000_t202" style="position:absolute;margin-left:-.55pt;margin-top:.6pt;width:112.85pt;height:36.4pt;z-index:2517125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" fillcolor="#fbe5d6" stroked="f">
                      <v:textbox style="mso-fit-shape-to-text:t">
                        <w:txbxContent>
                          <w:p w:rsidR="00150F85" w:rsidRPr="000F62ED" w:rsidRDefault="00150F85" w:rsidP="00150F8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Theme="minorHAnsi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sz w:val="16"/>
                                <w:szCs w:val="16"/>
                              </w:rPr>
                              <w:t>50 snagging list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150F85" w:rsidRDefault="00150F85" w:rsidP="00150F85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617154" w:rsidRDefault="00150F85" w:rsidP="00150F85">
            <w:pPr>
              <w:rPr>
                <w:rFonts w:asciiTheme="minorHAnsi" w:hAnsiTheme="minorHAnsi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0A1C8D8F" wp14:editId="046F57F5">
                      <wp:simplePos x="0" y="0"/>
                      <wp:positionH relativeFrom="column">
                        <wp:posOffset>-6985</wp:posOffset>
                      </wp:positionH>
                      <wp:positionV relativeFrom="paragraph">
                        <wp:posOffset>7620</wp:posOffset>
                      </wp:positionV>
                      <wp:extent cx="1433195" cy="461963"/>
                      <wp:effectExtent l="0" t="0" r="0" b="0"/>
                      <wp:wrapNone/>
                      <wp:docPr id="9" name="TextBox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33195" cy="461963"/>
                              </a:xfrm>
                              <a:prstGeom prst="rect">
                                <a:avLst/>
                              </a:prstGeom>
                              <a:solidFill>
                                <a:srgbClr val="ED7D31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150F85" w:rsidRPr="000F62ED" w:rsidRDefault="00150F85" w:rsidP="00150F85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rFonts w:asciiTheme="minorHAnsi" w:hAnsiTheme="minorHAnsi"/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sz w:val="16"/>
                                      <w:szCs w:val="16"/>
                                    </w:rPr>
                                    <w:t>Anti-natal environment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0A1C8D8F" id="_x0000_s1054" type="#_x0000_t202" style="position:absolute;margin-left:-.55pt;margin-top:.6pt;width:112.85pt;height:36.4pt;z-index:2517145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" fillcolor="#fbe5d6" stroked="f">
                      <v:textbox style="mso-fit-shape-to-text:t">
                        <w:txbxContent>
                          <w:p w:rsidR="00150F85" w:rsidRPr="000F62ED" w:rsidRDefault="00150F85" w:rsidP="00150F8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Theme="minorHAnsi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sz w:val="16"/>
                                <w:szCs w:val="16"/>
                              </w:rPr>
                              <w:t>Anti-natal environment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10D7F" w:rsidRDefault="00617154" w:rsidP="00617154">
            <w:pPr>
              <w:tabs>
                <w:tab w:val="left" w:pos="231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ab/>
            </w:r>
          </w:p>
          <w:p w:rsidR="00617154" w:rsidRDefault="00617154" w:rsidP="00617154">
            <w:pPr>
              <w:tabs>
                <w:tab w:val="left" w:pos="2310"/>
              </w:tabs>
              <w:rPr>
                <w:rFonts w:asciiTheme="minorHAnsi" w:hAnsiTheme="minorHAnsi"/>
                <w:sz w:val="20"/>
                <w:szCs w:val="20"/>
              </w:rPr>
            </w:pPr>
          </w:p>
          <w:p w:rsidR="00617154" w:rsidRDefault="00617154" w:rsidP="00617154">
            <w:pPr>
              <w:tabs>
                <w:tab w:val="left" w:pos="2310"/>
              </w:tabs>
              <w:rPr>
                <w:rFonts w:asciiTheme="minorHAnsi" w:hAnsiTheme="minorHAnsi"/>
                <w:sz w:val="20"/>
                <w:szCs w:val="20"/>
              </w:rPr>
            </w:pPr>
          </w:p>
          <w:p w:rsidR="00617154" w:rsidRDefault="00617154" w:rsidP="00617154">
            <w:pPr>
              <w:tabs>
                <w:tab w:val="left" w:pos="2310"/>
              </w:tabs>
              <w:rPr>
                <w:rFonts w:asciiTheme="minorHAnsi" w:hAnsiTheme="minorHAnsi"/>
                <w:sz w:val="20"/>
                <w:szCs w:val="20"/>
              </w:rPr>
            </w:pPr>
          </w:p>
          <w:p w:rsidR="00617154" w:rsidRDefault="00617154" w:rsidP="00617154">
            <w:pPr>
              <w:tabs>
                <w:tab w:val="left" w:pos="2310"/>
              </w:tabs>
              <w:rPr>
                <w:rFonts w:asciiTheme="minorHAnsi" w:hAnsiTheme="minorHAnsi"/>
                <w:sz w:val="20"/>
                <w:szCs w:val="20"/>
              </w:rPr>
            </w:pPr>
          </w:p>
          <w:p w:rsidR="00617154" w:rsidRPr="00617154" w:rsidRDefault="00617154" w:rsidP="00617154">
            <w:pPr>
              <w:tabs>
                <w:tab w:val="left" w:pos="2310"/>
              </w:tabs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38" w:type="dxa"/>
            <w:shd w:val="clear" w:color="auto" w:fill="F2F2F2" w:themeFill="background1" w:themeFillShade="F2"/>
          </w:tcPr>
          <w:p w:rsidR="00010D7F" w:rsidRPr="00010D7F" w:rsidRDefault="00673BD3">
            <w:pPr>
              <w:rPr>
                <w:rFonts w:asciiTheme="minorHAnsi" w:hAnsiTheme="minorHAnsi"/>
                <w:sz w:val="20"/>
                <w:szCs w:val="20"/>
              </w:rPr>
            </w:pPr>
            <w:bookmarkStart w:id="0" w:name="_GoBack"/>
            <w:bookmarkEnd w:id="0"/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03CD32B3" wp14:editId="721EBB11">
                      <wp:simplePos x="0" y="0"/>
                      <wp:positionH relativeFrom="column">
                        <wp:posOffset>688340</wp:posOffset>
                      </wp:positionH>
                      <wp:positionV relativeFrom="paragraph">
                        <wp:posOffset>41586</wp:posOffset>
                      </wp:positionV>
                      <wp:extent cx="3543300" cy="361950"/>
                      <wp:effectExtent l="0" t="0" r="0" b="0"/>
                      <wp:wrapNone/>
                      <wp:docPr id="5" name="TextBox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543300" cy="361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73BD3" w:rsidRPr="004150C7" w:rsidRDefault="00673BD3" w:rsidP="00673BD3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b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Business case submitted, escalated to Senior Staff – too date there is no </w:t>
                                  </w:r>
                                  <w:r w:rsidRPr="004150C7">
                                    <w:rPr>
                                      <w:rFonts w:asciiTheme="minorHAnsi" w:hAnsi="Calibri" w:cstheme="minorBidi"/>
                                      <w:b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identified space available on the PCH  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CD32B3" id="TextBox 42" o:spid="_x0000_s1053" type="#_x0000_t202" style="position:absolute;margin-left:54.2pt;margin-top:3.25pt;width:279pt;height:28.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" fillcolor="red" stroked="f">
                      <v:textbox>
                        <w:txbxContent>
                          <w:p w:rsidR="00673BD3" w:rsidRPr="004150C7" w:rsidRDefault="00673BD3" w:rsidP="00673BD3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Business case submitted, escalated to Senior Staff – too date there is no </w:t>
                            </w:r>
                            <w:r w:rsidRPr="004150C7">
                              <w:rPr>
                                <w:rFonts w:asciiTheme="minorHAnsi" w:hAnsi="Calibri" w:cstheme="minorBidi"/>
                                <w:b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identified space available on the PCH 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010D7F" w:rsidRPr="00010D7F" w:rsidRDefault="00010D7F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673BD3" w:rsidRDefault="00BB5F04">
      <w:pPr>
        <w:rPr>
          <w:rFonts w:asciiTheme="minorHAnsi" w:hAnsiTheme="minorHAnsi"/>
          <w:sz w:val="20"/>
          <w:szCs w:val="20"/>
        </w:rPr>
      </w:pPr>
      <w:r w:rsidRPr="00944A78">
        <w:rPr>
          <w:rFonts w:asciiTheme="minorHAnsi" w:hAnsiTheme="minorHAnsi"/>
          <w:noProof/>
          <w:sz w:val="20"/>
          <w:szCs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F6819DB" wp14:editId="57B4F4B2">
                <wp:simplePos x="0" y="0"/>
                <wp:positionH relativeFrom="column">
                  <wp:posOffset>-1768475</wp:posOffset>
                </wp:positionH>
                <wp:positionV relativeFrom="paragraph">
                  <wp:posOffset>-14533880</wp:posOffset>
                </wp:positionV>
                <wp:extent cx="7124700" cy="245745"/>
                <wp:effectExtent l="0" t="0" r="0" b="1270"/>
                <wp:wrapNone/>
                <wp:docPr id="7" name="Text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24700" cy="245745"/>
                        </a:xfrm>
                        <a:prstGeom prst="rect">
                          <a:avLst/>
                        </a:prstGeom>
                        <a:solidFill>
                          <a:srgbClr val="FFC000">
                            <a:lumMod val="7500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4F22DA" w:rsidRDefault="004F22DA" w:rsidP="004F22DA">
                            <w:pPr>
                              <w:pStyle w:val="NormalWeb"/>
                              <w:spacing w:before="0" w:beforeAutospacing="0" w:after="0" w:afterAutospacing="0"/>
                              <w:ind w:right="1230"/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Ongoing Monitoring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F6819DB" id="_x0000_s1054" type="#_x0000_t202" style="position:absolute;margin-left:-139.25pt;margin-top:-1144.4pt;width:561pt;height:19.35pt;z-index:2517002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" fillcolor="#bf9000" stroked="f">
                <v:textbox style="mso-fit-shape-to-text:t">
                  <w:txbxContent>
                    <w:p w:rsidR="004F22DA" w:rsidRDefault="004F22DA" w:rsidP="004F22DA">
                      <w:pPr>
                        <w:pStyle w:val="NormalWeb"/>
                        <w:spacing w:before="0" w:beforeAutospacing="0" w:after="0" w:afterAutospacing="0"/>
                        <w:ind w:right="1230"/>
                      </w:pPr>
                      <w:r>
                        <w:rPr>
                          <w:rFonts w:asciiTheme="minorHAnsi" w:hAnsi="Calibri" w:cstheme="minorBidi"/>
                          <w:color w:val="1F3864" w:themeColor="accent5" w:themeShade="80"/>
                          <w:kern w:val="24"/>
                          <w:sz w:val="20"/>
                          <w:szCs w:val="20"/>
                        </w:rPr>
                        <w:t>Ongoing Monitoring</w:t>
                      </w:r>
                    </w:p>
                  </w:txbxContent>
                </v:textbox>
              </v:shape>
            </w:pict>
          </mc:Fallback>
        </mc:AlternateContent>
      </w:r>
    </w:p>
    <w:p w:rsidR="00673BD3" w:rsidRPr="00673BD3" w:rsidRDefault="00673BD3" w:rsidP="00673BD3">
      <w:pPr>
        <w:rPr>
          <w:rFonts w:asciiTheme="minorHAnsi" w:hAnsiTheme="minorHAnsi"/>
          <w:sz w:val="20"/>
          <w:szCs w:val="20"/>
        </w:rPr>
      </w:pPr>
    </w:p>
    <w:p w:rsidR="00673BD3" w:rsidRPr="00673BD3" w:rsidRDefault="00673BD3" w:rsidP="00673BD3">
      <w:pPr>
        <w:rPr>
          <w:rFonts w:asciiTheme="minorHAnsi" w:hAnsiTheme="minorHAnsi"/>
          <w:sz w:val="20"/>
          <w:szCs w:val="20"/>
        </w:rPr>
      </w:pPr>
    </w:p>
    <w:p w:rsidR="00673BD3" w:rsidRPr="00673BD3" w:rsidRDefault="00673BD3" w:rsidP="00673BD3">
      <w:pPr>
        <w:rPr>
          <w:rFonts w:asciiTheme="minorHAnsi" w:hAnsiTheme="minorHAnsi"/>
          <w:sz w:val="20"/>
          <w:szCs w:val="20"/>
        </w:rPr>
      </w:pPr>
    </w:p>
    <w:p w:rsidR="00673BD3" w:rsidRPr="00673BD3" w:rsidRDefault="00673BD3" w:rsidP="00673BD3">
      <w:pPr>
        <w:rPr>
          <w:rFonts w:asciiTheme="minorHAnsi" w:hAnsiTheme="minorHAnsi"/>
          <w:sz w:val="20"/>
          <w:szCs w:val="20"/>
        </w:rPr>
      </w:pPr>
    </w:p>
    <w:p w:rsidR="00673BD3" w:rsidRPr="00673BD3" w:rsidRDefault="00673BD3" w:rsidP="00673BD3">
      <w:pPr>
        <w:rPr>
          <w:rFonts w:asciiTheme="minorHAnsi" w:hAnsiTheme="minorHAnsi"/>
          <w:sz w:val="20"/>
          <w:szCs w:val="20"/>
        </w:rPr>
      </w:pPr>
    </w:p>
    <w:p w:rsidR="00673BD3" w:rsidRPr="00673BD3" w:rsidRDefault="00673BD3" w:rsidP="00673BD3">
      <w:pPr>
        <w:rPr>
          <w:rFonts w:asciiTheme="minorHAnsi" w:hAnsiTheme="minorHAnsi"/>
          <w:sz w:val="20"/>
          <w:szCs w:val="20"/>
        </w:rPr>
      </w:pPr>
    </w:p>
    <w:p w:rsidR="00673BD3" w:rsidRPr="00673BD3" w:rsidRDefault="00673BD3" w:rsidP="00673BD3">
      <w:pPr>
        <w:rPr>
          <w:rFonts w:asciiTheme="minorHAnsi" w:hAnsiTheme="minorHAnsi"/>
          <w:sz w:val="20"/>
          <w:szCs w:val="20"/>
        </w:rPr>
      </w:pPr>
    </w:p>
    <w:p w:rsidR="00673BD3" w:rsidRPr="00673BD3" w:rsidRDefault="00673BD3" w:rsidP="00673BD3">
      <w:pPr>
        <w:rPr>
          <w:rFonts w:asciiTheme="minorHAnsi" w:hAnsiTheme="minorHAnsi"/>
          <w:sz w:val="20"/>
          <w:szCs w:val="20"/>
        </w:rPr>
      </w:pPr>
    </w:p>
    <w:p w:rsidR="00673BD3" w:rsidRDefault="00673BD3" w:rsidP="00673BD3">
      <w:pPr>
        <w:rPr>
          <w:rFonts w:asciiTheme="minorHAnsi" w:hAnsiTheme="minorHAnsi"/>
          <w:sz w:val="20"/>
          <w:szCs w:val="20"/>
        </w:rPr>
      </w:pPr>
    </w:p>
    <w:p w:rsidR="004F22DA" w:rsidRPr="00673BD3" w:rsidRDefault="00673BD3" w:rsidP="00673BD3">
      <w:pPr>
        <w:tabs>
          <w:tab w:val="left" w:pos="2580"/>
        </w:tabs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</w:p>
    <w:sectPr w:rsidR="004F22DA" w:rsidRPr="00673BD3" w:rsidSect="003B7195">
      <w:footerReference w:type="default" r:id="rId7"/>
      <w:pgSz w:w="23814" w:h="16839" w:orient="landscape" w:code="8"/>
      <w:pgMar w:top="851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0D7F" w:rsidRDefault="00010D7F" w:rsidP="00010D7F">
      <w:r>
        <w:separator/>
      </w:r>
    </w:p>
  </w:endnote>
  <w:endnote w:type="continuationSeparator" w:id="0">
    <w:p w:rsidR="00010D7F" w:rsidRDefault="00010D7F" w:rsidP="00010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0D7F" w:rsidRDefault="00010D7F" w:rsidP="00010D7F">
    <w:pPr>
      <w:pStyle w:val="Footer"/>
      <w:tabs>
        <w:tab w:val="clear" w:pos="4513"/>
        <w:tab w:val="clear" w:pos="9026"/>
        <w:tab w:val="center" w:pos="6979"/>
      </w:tabs>
    </w:pP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A96B2D" wp14:editId="41B3DF98">
              <wp:simplePos x="0" y="0"/>
              <wp:positionH relativeFrom="column">
                <wp:posOffset>5981700</wp:posOffset>
              </wp:positionH>
              <wp:positionV relativeFrom="paragraph">
                <wp:posOffset>-19050</wp:posOffset>
              </wp:positionV>
              <wp:extent cx="1400175" cy="244475"/>
              <wp:effectExtent l="0" t="0" r="9525" b="1270"/>
              <wp:wrapNone/>
              <wp:docPr id="21" name="TextBox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4475"/>
                      </a:xfrm>
                      <a:prstGeom prst="rect">
                        <a:avLst/>
                      </a:prstGeom>
                      <a:solidFill>
                        <a:srgbClr val="FF0000"/>
                      </a:solidFill>
                      <a:ln>
                        <a:noFill/>
                      </a:ln>
                    </wps:spPr>
                    <wps:txbx>
                      <w:txbxContent>
                        <w:p w:rsidR="00010D7F" w:rsidRPr="00010D7F" w:rsidRDefault="00010D7F" w:rsidP="00010D7F">
                          <w:pPr>
                            <w:pStyle w:val="NormalWeb"/>
                            <w:spacing w:before="0" w:beforeAutospacing="0" w:after="0" w:afterAutospacing="0"/>
                            <w:rPr>
                              <w:sz w:val="18"/>
                              <w:szCs w:val="18"/>
                            </w:rPr>
                          </w:pPr>
                          <w:r w:rsidRPr="00010D7F">
                            <w:rPr>
                              <w:rFonts w:asciiTheme="minorHAnsi" w:hAnsi="Calibri" w:cstheme="minorBidi"/>
                              <w:color w:val="1F3864" w:themeColor="accent5" w:themeShade="80"/>
                              <w:kern w:val="24"/>
                              <w:sz w:val="18"/>
                              <w:szCs w:val="18"/>
                            </w:rPr>
                            <w:t>Slippage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A96B2D" id="_x0000_t202" coordsize="21600,21600" o:spt="202" path="m,l,21600r21600,l21600,xe">
              <v:stroke joinstyle="miter"/>
              <v:path gradientshapeok="t" o:connecttype="rect"/>
            </v:shapetype>
            <v:shape id="_x0000_s1056" type="#_x0000_t202" style="position:absolute;margin-left:471pt;margin-top:-1.5pt;width:110.25pt;height:19.2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" fillcolor="red" stroked="f">
              <v:textbox style="mso-fit-shape-to-text:t">
                <w:txbxContent>
                  <w:p w:rsidR="00010D7F" w:rsidRPr="00010D7F" w:rsidRDefault="00010D7F" w:rsidP="00010D7F">
                    <w:pPr>
                      <w:pStyle w:val="NormalWeb"/>
                      <w:spacing w:before="0" w:beforeAutospacing="0" w:after="0" w:afterAutospacing="0"/>
                      <w:rPr>
                        <w:sz w:val="18"/>
                        <w:szCs w:val="18"/>
                      </w:rPr>
                    </w:pPr>
                    <w:r w:rsidRPr="00010D7F">
                      <w:rPr>
                        <w:rFonts w:asciiTheme="minorHAnsi" w:hAnsi="Calibri" w:cstheme="minorBidi"/>
                        <w:color w:val="1F3864" w:themeColor="accent5" w:themeShade="80"/>
                        <w:kern w:val="24"/>
                        <w:sz w:val="18"/>
                        <w:szCs w:val="18"/>
                      </w:rPr>
                      <w:t>Slippage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F728E05" wp14:editId="4894C5FB">
              <wp:simplePos x="0" y="0"/>
              <wp:positionH relativeFrom="column">
                <wp:posOffset>2171700</wp:posOffset>
              </wp:positionH>
              <wp:positionV relativeFrom="paragraph">
                <wp:posOffset>-38735</wp:posOffset>
              </wp:positionV>
              <wp:extent cx="1885950" cy="246062"/>
              <wp:effectExtent l="0" t="0" r="0" b="1270"/>
              <wp:wrapNone/>
              <wp:docPr id="38" name="TextBox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246062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:rsidR="00010D7F" w:rsidRPr="00010D7F" w:rsidRDefault="00010D7F" w:rsidP="00010D7F">
                          <w:pPr>
                            <w:pStyle w:val="NormalWeb"/>
                            <w:spacing w:before="0" w:beforeAutospacing="0" w:after="0" w:afterAutospacing="0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010D7F">
                            <w:rPr>
                              <w:rFonts w:asciiTheme="minorHAnsi" w:hAnsiTheme="minorHAnsi" w:cstheme="minorBidi"/>
                              <w:color w:val="2E74B5" w:themeColor="accent1" w:themeShade="BF"/>
                              <w:kern w:val="24"/>
                              <w:sz w:val="18"/>
                              <w:szCs w:val="18"/>
                            </w:rPr>
                            <w:t>Completion of Recommendation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1F728E05" id="TextBox 37" o:spid="_x0000_s1057" type="#_x0000_t202" style="position:absolute;margin-left:171pt;margin-top:-3.05pt;width:148.5pt;height:19.3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" fillcolor="#deeaf6 [660]" stroked="f">
              <v:textbox style="mso-fit-shape-to-text:t">
                <w:txbxContent>
                  <w:p w:rsidR="00010D7F" w:rsidRPr="00010D7F" w:rsidRDefault="00010D7F" w:rsidP="00010D7F">
                    <w:pPr>
                      <w:pStyle w:val="NormalWeb"/>
                      <w:spacing w:before="0" w:beforeAutospacing="0" w:after="0" w:afterAutospacing="0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010D7F">
                      <w:rPr>
                        <w:rFonts w:asciiTheme="minorHAnsi" w:hAnsiTheme="minorHAnsi" w:cstheme="minorBidi"/>
                        <w:color w:val="2E74B5" w:themeColor="accent1" w:themeShade="BF"/>
                        <w:kern w:val="24"/>
                        <w:sz w:val="18"/>
                        <w:szCs w:val="18"/>
                      </w:rPr>
                      <w:t>Completion of Recommendation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4036812" wp14:editId="01BC4971">
              <wp:simplePos x="0" y="0"/>
              <wp:positionH relativeFrom="column">
                <wp:posOffset>952500</wp:posOffset>
              </wp:positionH>
              <wp:positionV relativeFrom="paragraph">
                <wp:posOffset>-19685</wp:posOffset>
              </wp:positionV>
              <wp:extent cx="1143000" cy="230188"/>
              <wp:effectExtent l="0" t="0" r="0" b="0"/>
              <wp:wrapNone/>
              <wp:docPr id="23" name="TextBox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43000" cy="230188"/>
                      </a:xfrm>
                      <a:prstGeom prst="rect">
                        <a:avLst/>
                      </a:prstGeom>
                      <a:solidFill>
                        <a:schemeClr val="accent2">
                          <a:lumMod val="20000"/>
                          <a:lumOff val="8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:rsidR="00010D7F" w:rsidRPr="00010D7F" w:rsidRDefault="00010D7F" w:rsidP="00010D7F">
                          <w:pPr>
                            <w:pStyle w:val="NormalWeb"/>
                            <w:spacing w:before="0" w:beforeAutospacing="0" w:after="0" w:afterAutospacing="0"/>
                            <w:rPr>
                              <w:rFonts w:asciiTheme="minorHAnsi" w:hAnsiTheme="minorHAnsi"/>
                            </w:rPr>
                          </w:pPr>
                          <w:r w:rsidRPr="00010D7F">
                            <w:rPr>
                              <w:rFonts w:asciiTheme="minorHAnsi" w:hAnsiTheme="minorHAnsi" w:cstheme="minorBidi"/>
                              <w:color w:val="000000" w:themeColor="text1"/>
                              <w:kern w:val="24"/>
                              <w:sz w:val="18"/>
                              <w:szCs w:val="18"/>
                            </w:rPr>
                            <w:t>Key Activity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34036812" id="TextBox 22" o:spid="_x0000_s1058" type="#_x0000_t202" style="position:absolute;margin-left:75pt;margin-top:-1.55pt;width:90pt;height:18.1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" fillcolor="#fbe4d5 [661]" stroked="f">
              <v:textbox style="mso-fit-shape-to-text:t">
                <w:txbxContent>
                  <w:p w:rsidR="00010D7F" w:rsidRPr="00010D7F" w:rsidRDefault="00010D7F" w:rsidP="00010D7F">
                    <w:pPr>
                      <w:pStyle w:val="NormalWeb"/>
                      <w:spacing w:before="0" w:beforeAutospacing="0" w:after="0" w:afterAutospacing="0"/>
                      <w:rPr>
                        <w:rFonts w:asciiTheme="minorHAnsi" w:hAnsiTheme="minorHAnsi"/>
                      </w:rPr>
                    </w:pPr>
                    <w:r w:rsidRPr="00010D7F">
                      <w:rPr>
                        <w:rFonts w:asciiTheme="minorHAnsi" w:hAnsiTheme="minorHAnsi" w:cstheme="minorBidi"/>
                        <w:color w:val="000000" w:themeColor="text1"/>
                        <w:kern w:val="24"/>
                        <w:sz w:val="18"/>
                        <w:szCs w:val="18"/>
                      </w:rPr>
                      <w:t>Key Activity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color w:val="2E74B5" w:themeColor="accent1" w:themeShade="BF"/>
        <w:sz w:val="18"/>
        <w:szCs w:val="18"/>
      </w:rPr>
      <w:t>Identifier key:</w:t>
    </w:r>
    <w:r w:rsidRPr="00010D7F">
      <w:t xml:space="preserve"> </w:t>
    </w:r>
    <w:r>
      <w:tab/>
    </w:r>
    <w:r>
      <w:rPr>
        <w:noProof/>
        <w:lang w:val="en-GB" w:eastAsia="en-GB"/>
      </w:rPr>
      <w:t xml:space="preserve">                              </w:t>
    </w:r>
    <w:r w:rsidRPr="00010D7F">
      <w:rPr>
        <w:rFonts w:asciiTheme="minorHAnsi" w:hAnsiTheme="minorHAnsi"/>
        <w:noProof/>
        <w:sz w:val="18"/>
        <w:szCs w:val="18"/>
        <w:lang w:val="en-GB" w:eastAsia="en-GB"/>
      </w:rPr>
      <w:drawing>
        <wp:inline distT="0" distB="0" distL="0" distR="0" wp14:anchorId="785C6548">
          <wp:extent cx="1666875" cy="280670"/>
          <wp:effectExtent l="0" t="0" r="9525" b="508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6875" cy="2806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val="en-GB" w:eastAsia="en-GB"/>
      </w:rPr>
      <w:t xml:space="preserve">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0D7F" w:rsidRDefault="00010D7F" w:rsidP="00010D7F">
      <w:r>
        <w:separator/>
      </w:r>
    </w:p>
  </w:footnote>
  <w:footnote w:type="continuationSeparator" w:id="0">
    <w:p w:rsidR="00010D7F" w:rsidRDefault="00010D7F" w:rsidP="00010D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B810CA"/>
    <w:multiLevelType w:val="hybridMultilevel"/>
    <w:tmpl w:val="878EE6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D7F"/>
    <w:rsid w:val="00010D7F"/>
    <w:rsid w:val="000E559A"/>
    <w:rsid w:val="000F3002"/>
    <w:rsid w:val="000F62ED"/>
    <w:rsid w:val="00131B1B"/>
    <w:rsid w:val="00132311"/>
    <w:rsid w:val="00150F85"/>
    <w:rsid w:val="001743A7"/>
    <w:rsid w:val="00236B45"/>
    <w:rsid w:val="00265860"/>
    <w:rsid w:val="0026720D"/>
    <w:rsid w:val="003647B3"/>
    <w:rsid w:val="0037104A"/>
    <w:rsid w:val="003B7195"/>
    <w:rsid w:val="004150C7"/>
    <w:rsid w:val="004B0D17"/>
    <w:rsid w:val="004F22DA"/>
    <w:rsid w:val="005863D7"/>
    <w:rsid w:val="00617154"/>
    <w:rsid w:val="00673BD3"/>
    <w:rsid w:val="006D6C5C"/>
    <w:rsid w:val="006F6BC6"/>
    <w:rsid w:val="007226F7"/>
    <w:rsid w:val="00732749"/>
    <w:rsid w:val="007859A1"/>
    <w:rsid w:val="007D5EFA"/>
    <w:rsid w:val="008802E7"/>
    <w:rsid w:val="0088416F"/>
    <w:rsid w:val="00944A78"/>
    <w:rsid w:val="009D3FD7"/>
    <w:rsid w:val="00A94937"/>
    <w:rsid w:val="00B279C5"/>
    <w:rsid w:val="00B4008C"/>
    <w:rsid w:val="00BB5F04"/>
    <w:rsid w:val="00BD1F98"/>
    <w:rsid w:val="00C01AF4"/>
    <w:rsid w:val="00E23BC4"/>
    <w:rsid w:val="00E42906"/>
    <w:rsid w:val="00EC0DAE"/>
    <w:rsid w:val="00FF0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5:chartTrackingRefBased/>
  <w15:docId w15:val="{CC627EA1-F415-442B-A4C0-A2F44BE8C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10D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010D7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010D7F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rsid w:val="00010D7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010D7F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010D7F"/>
    <w:pPr>
      <w:spacing w:before="100" w:beforeAutospacing="1" w:after="100" w:afterAutospacing="1"/>
    </w:pPr>
    <w:rPr>
      <w:rFonts w:eastAsiaTheme="minorEastAsia"/>
      <w:lang w:val="en-GB" w:eastAsia="en-GB"/>
    </w:rPr>
  </w:style>
  <w:style w:type="paragraph" w:styleId="BalloonText">
    <w:name w:val="Balloon Text"/>
    <w:basedOn w:val="Normal"/>
    <w:link w:val="BalloonTextChar"/>
    <w:rsid w:val="00FF058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FF058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A6626BB6</Template>
  <TotalTime>2</TotalTime>
  <Pages>2</Pages>
  <Words>29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Doughton (Cwm Taf UHB - Patient Care and Safety)</dc:creator>
  <cp:keywords/>
  <dc:description/>
  <cp:lastModifiedBy>Kathryn Doughton (Cwm Taf UHB - Patient Care and Safety)</cp:lastModifiedBy>
  <cp:revision>3</cp:revision>
  <cp:lastPrinted>2020-02-11T16:39:00Z</cp:lastPrinted>
  <dcterms:created xsi:type="dcterms:W3CDTF">2020-03-02T20:12:00Z</dcterms:created>
  <dcterms:modified xsi:type="dcterms:W3CDTF">2020-03-02T20:14:00Z</dcterms:modified>
</cp:coreProperties>
</file>