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8069" w:type="dxa"/>
        <w:tblInd w:w="-709" w:type="dxa"/>
        <w:tblLook w:val="04A0" w:firstRow="1" w:lastRow="0" w:firstColumn="1" w:lastColumn="0" w:noHBand="0" w:noVBand="1"/>
      </w:tblPr>
      <w:tblGrid>
        <w:gridCol w:w="1560"/>
        <w:gridCol w:w="2693"/>
        <w:gridCol w:w="2835"/>
        <w:gridCol w:w="3260"/>
        <w:gridCol w:w="1843"/>
        <w:gridCol w:w="2410"/>
        <w:gridCol w:w="2693"/>
        <w:gridCol w:w="775"/>
      </w:tblGrid>
      <w:tr w:rsidR="00535F2D" w:rsidRPr="001743A7" w:rsidTr="00711675"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535F2D" w:rsidRPr="00944A78" w:rsidRDefault="00535F2D" w:rsidP="00570F0A">
            <w:pPr>
              <w:pStyle w:val="Header"/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</w:pPr>
          </w:p>
        </w:tc>
        <w:tc>
          <w:tcPr>
            <w:tcW w:w="1650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35F2D" w:rsidRPr="00944A78" w:rsidRDefault="00535F2D" w:rsidP="00570F0A">
            <w:pPr>
              <w:pStyle w:val="Header"/>
              <w:ind w:left="-1808" w:firstLine="1808"/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</w:pPr>
            <w:r w:rsidRPr="00944A78"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 xml:space="preserve">Maternity improvement – </w:t>
            </w:r>
            <w:r>
              <w:rPr>
                <w:rFonts w:asciiTheme="minorHAnsi" w:hAnsiTheme="minorHAnsi"/>
                <w:b/>
                <w:color w:val="44546A" w:themeColor="text2"/>
                <w:sz w:val="32"/>
                <w:szCs w:val="32"/>
              </w:rPr>
              <w:t>Quality of Women’s &amp; Families Experience</w:t>
            </w:r>
          </w:p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</w:tr>
      <w:tr w:rsidR="00535F2D" w:rsidRPr="001743A7" w:rsidTr="00711675">
        <w:trPr>
          <w:gridAfter w:val="1"/>
          <w:wAfter w:w="775" w:type="dxa"/>
        </w:trPr>
        <w:tc>
          <w:tcPr>
            <w:tcW w:w="1560" w:type="dxa"/>
            <w:tcBorders>
              <w:top w:val="nil"/>
            </w:tcBorders>
            <w:shd w:val="clear" w:color="auto" w:fill="1F4E79" w:themeFill="accent1" w:themeFillShade="80"/>
          </w:tcPr>
          <w:p w:rsidR="00535F2D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Jan- Mar 2020</w:t>
            </w:r>
          </w:p>
        </w:tc>
        <w:tc>
          <w:tcPr>
            <w:tcW w:w="2835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2020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July – Sept 2020</w:t>
            </w:r>
          </w:p>
        </w:tc>
        <w:tc>
          <w:tcPr>
            <w:tcW w:w="1843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Oct – Dec 2020</w:t>
            </w:r>
          </w:p>
        </w:tc>
        <w:tc>
          <w:tcPr>
            <w:tcW w:w="2410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Jan – Mar 2021</w:t>
            </w:r>
          </w:p>
        </w:tc>
        <w:tc>
          <w:tcPr>
            <w:tcW w:w="2693" w:type="dxa"/>
            <w:tcBorders>
              <w:top w:val="nil"/>
            </w:tcBorders>
            <w:shd w:val="clear" w:color="auto" w:fill="1F4E79" w:themeFill="accent1" w:themeFillShade="80"/>
          </w:tcPr>
          <w:p w:rsidR="00535F2D" w:rsidRPr="001743A7" w:rsidRDefault="00535F2D" w:rsidP="00570F0A">
            <w:pP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</w:pPr>
            <w:r>
              <w:rPr>
                <w:rFonts w:asciiTheme="minorHAnsi" w:hAnsiTheme="minorHAnsi"/>
                <w:color w:val="FFFFFF" w:themeColor="background1"/>
                <w:sz w:val="20"/>
                <w:szCs w:val="20"/>
              </w:rPr>
              <w:t>Apr – June 2021</w:t>
            </w:r>
          </w:p>
        </w:tc>
      </w:tr>
      <w:tr w:rsidR="00535F2D" w:rsidRPr="00236B45" w:rsidTr="00355511">
        <w:trPr>
          <w:gridAfter w:val="1"/>
          <w:wAfter w:w="775" w:type="dxa"/>
          <w:trHeight w:val="4060"/>
        </w:trPr>
        <w:tc>
          <w:tcPr>
            <w:tcW w:w="1560" w:type="dxa"/>
            <w:shd w:val="clear" w:color="auto" w:fill="F2F2F2" w:themeFill="background1" w:themeFillShade="F2"/>
          </w:tcPr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97470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My Maternity My Way (MMMW)</w:t>
            </w: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:rsidR="009F2000" w:rsidRDefault="009F2000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6C571A" w:rsidP="009F2000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0AA41B15" wp14:editId="54AFA51B">
                      <wp:simplePos x="0" y="0"/>
                      <wp:positionH relativeFrom="column">
                        <wp:posOffset>-52706</wp:posOffset>
                      </wp:positionH>
                      <wp:positionV relativeFrom="paragraph">
                        <wp:posOffset>95250</wp:posOffset>
                      </wp:positionV>
                      <wp:extent cx="3438525" cy="361950"/>
                      <wp:effectExtent l="0" t="0" r="9525" b="0"/>
                      <wp:wrapNone/>
                      <wp:docPr id="1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438525" cy="3619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E7D51" w:rsidRPr="00AD7B81" w:rsidRDefault="000E7D51" w:rsidP="000D46C0">
                                  <w:pPr>
                                    <w:pStyle w:val="NormalWeb"/>
                                    <w:shd w:val="clear" w:color="auto" w:fill="FBE4D5" w:themeFill="accent2" w:themeFillTint="33"/>
                                    <w:spacing w:before="0" w:beforeAutospacing="0" w:after="0" w:afterAutospacing="0"/>
                                    <w:jc w:val="center"/>
                                    <w:rPr>
                                      <w:b/>
                                      <w:i/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Recruitment </w:t>
                                  </w:r>
                                  <w:r w:rsidR="00AD3D99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drive for MMMW</w:t>
                                  </w:r>
                                  <w:r w:rsidR="00AD7B81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68155E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– commencing January 2020</w:t>
                                  </w:r>
                                </w:p>
                                <w:p w:rsidR="000E7D51" w:rsidRPr="0037104A" w:rsidRDefault="000E7D51" w:rsidP="000D46C0">
                                  <w:pPr>
                                    <w:pStyle w:val="NormalWeb"/>
                                    <w:shd w:val="clear" w:color="auto" w:fill="FBE4D5" w:themeFill="accent2" w:themeFillTint="33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AA41B1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Box 25" o:spid="_x0000_s1026" type="#_x0000_t202" style="position:absolute;margin-left:-4.15pt;margin-top:7.5pt;width:270.75pt;height:28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" fillcolor="#fbe4d5 [661]" stroked="f">
                      <v:textbox>
                        <w:txbxContent>
                          <w:p w:rsidR="000E7D51" w:rsidRPr="00AD7B81" w:rsidRDefault="000E7D51" w:rsidP="000D46C0">
                            <w:pPr>
                              <w:pStyle w:val="NormalWeb"/>
                              <w:shd w:val="clear" w:color="auto" w:fill="FBE4D5" w:themeFill="accent2" w:themeFillTint="33"/>
                              <w:spacing w:before="0" w:beforeAutospacing="0" w:after="0" w:afterAutospacing="0"/>
                              <w:jc w:val="center"/>
                              <w:rPr>
                                <w:b/>
                                <w:i/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Recruitment </w:t>
                            </w:r>
                            <w:r w:rsidR="00AD3D99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drive for MMMW</w:t>
                            </w:r>
                            <w:r w:rsidR="00AD7B8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68155E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– commencing January 2020</w:t>
                            </w:r>
                          </w:p>
                          <w:p w:rsidR="000E7D51" w:rsidRPr="0037104A" w:rsidRDefault="000E7D51" w:rsidP="000D46C0">
                            <w:pPr>
                              <w:pStyle w:val="NormalWeb"/>
                              <w:shd w:val="clear" w:color="auto" w:fill="FBE4D5" w:themeFill="accent2" w:themeFillTint="33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9F2000" w:rsidRDefault="00535F2D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:rsidR="000E7D51" w:rsidRDefault="0068155E" w:rsidP="000E7D51">
            <w:pPr>
              <w:pStyle w:val="NormalWeb"/>
              <w:spacing w:before="0" w:beforeAutospacing="0" w:after="0" w:afterAutospacing="0"/>
              <w:jc w:val="center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3D76839" wp14:editId="79C5FD7D">
                      <wp:simplePos x="0" y="0"/>
                      <wp:positionH relativeFrom="column">
                        <wp:posOffset>29210</wp:posOffset>
                      </wp:positionH>
                      <wp:positionV relativeFrom="paragraph">
                        <wp:posOffset>45720</wp:posOffset>
                      </wp:positionV>
                      <wp:extent cx="5638800" cy="276225"/>
                      <wp:effectExtent l="0" t="0" r="0" b="9525"/>
                      <wp:wrapNone/>
                      <wp:docPr id="18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638800" cy="2762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E7D51" w:rsidRPr="0037104A" w:rsidRDefault="000E7D51" w:rsidP="000E7D51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Meeting arranged 2020</w:t>
                                  </w:r>
                                </w:p>
                                <w:p w:rsidR="00AF79E2" w:rsidRPr="0037104A" w:rsidRDefault="00AF79E2" w:rsidP="00AF79E2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3D76839" id="_x0000_s1027" type="#_x0000_t202" style="position:absolute;left:0;text-align:left;margin-left:2.3pt;margin-top:3.6pt;width:444pt;height:21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" fillcolor="#deebf7" stroked="f">
                      <v:textbox>
                        <w:txbxContent>
                          <w:p w:rsidR="000E7D51" w:rsidRPr="0037104A" w:rsidRDefault="000E7D51" w:rsidP="000E7D5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Meeting arranged 2020</w:t>
                            </w:r>
                          </w:p>
                          <w:p w:rsidR="00AF79E2" w:rsidRPr="0037104A" w:rsidRDefault="00AF79E2" w:rsidP="00AF79E2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Pr="000E7D51" w:rsidRDefault="000E7D51" w:rsidP="000E7D51">
            <w:pPr>
              <w:rPr>
                <w:lang w:val="en-GB" w:eastAsia="en-GB"/>
              </w:rPr>
            </w:pPr>
          </w:p>
          <w:p w:rsidR="000E7D51" w:rsidRDefault="000E7D51" w:rsidP="000E7D51">
            <w:pPr>
              <w:rPr>
                <w:lang w:val="en-GB" w:eastAsia="en-GB"/>
              </w:rPr>
            </w:pPr>
          </w:p>
          <w:p w:rsidR="00535F2D" w:rsidRDefault="00535F2D" w:rsidP="000E7D51">
            <w:pPr>
              <w:jc w:val="center"/>
              <w:rPr>
                <w:lang w:val="en-GB" w:eastAsia="en-GB"/>
              </w:rPr>
            </w:pPr>
          </w:p>
          <w:p w:rsidR="000E7D51" w:rsidRDefault="000E7D51" w:rsidP="000E7D51">
            <w:pPr>
              <w:jc w:val="center"/>
              <w:rPr>
                <w:lang w:val="en-GB" w:eastAsia="en-GB"/>
              </w:rPr>
            </w:pPr>
          </w:p>
          <w:p w:rsidR="000E7D51" w:rsidRDefault="000E7D51" w:rsidP="000E7D51">
            <w:pPr>
              <w:jc w:val="center"/>
              <w:rPr>
                <w:lang w:val="en-GB" w:eastAsia="en-GB"/>
              </w:rPr>
            </w:pPr>
          </w:p>
          <w:p w:rsidR="000E7D51" w:rsidRDefault="000E7D51" w:rsidP="000E7D51">
            <w:pPr>
              <w:jc w:val="center"/>
              <w:rPr>
                <w:lang w:val="en-GB" w:eastAsia="en-GB"/>
              </w:rPr>
            </w:pPr>
          </w:p>
          <w:p w:rsidR="000E7D51" w:rsidRDefault="009F2000" w:rsidP="0068155E">
            <w:pPr>
              <w:tabs>
                <w:tab w:val="left" w:pos="375"/>
                <w:tab w:val="left" w:pos="915"/>
              </w:tabs>
              <w:rPr>
                <w:lang w:val="en-GB" w:eastAsia="en-GB"/>
              </w:rPr>
            </w:pPr>
            <w:r>
              <w:rPr>
                <w:lang w:val="en-GB" w:eastAsia="en-GB"/>
              </w:rPr>
              <w:tab/>
            </w:r>
            <w:r w:rsidR="0068155E">
              <w:rPr>
                <w:lang w:val="en-GB" w:eastAsia="en-GB"/>
              </w:rPr>
              <w:tab/>
            </w:r>
          </w:p>
          <w:p w:rsidR="0068155E" w:rsidRPr="000E7D51" w:rsidRDefault="0068155E" w:rsidP="0068155E">
            <w:pPr>
              <w:tabs>
                <w:tab w:val="left" w:pos="375"/>
                <w:tab w:val="left" w:pos="915"/>
              </w:tabs>
              <w:rPr>
                <w:lang w:val="en-GB" w:eastAsia="en-GB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:rsidR="00AF79E2" w:rsidRDefault="00AF79E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79E2" w:rsidRPr="00AF79E2" w:rsidRDefault="00711675" w:rsidP="00AF79E2">
            <w:pPr>
              <w:rPr>
                <w:rFonts w:asciiTheme="minorHAnsi" w:hAnsiTheme="minorHAnsi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0464" behindDoc="0" locked="0" layoutInCell="1" allowOverlap="1" wp14:anchorId="34E56B8E" wp14:editId="605C066B">
                      <wp:simplePos x="0" y="0"/>
                      <wp:positionH relativeFrom="column">
                        <wp:posOffset>-56515</wp:posOffset>
                      </wp:positionH>
                      <wp:positionV relativeFrom="paragraph">
                        <wp:posOffset>167005</wp:posOffset>
                      </wp:positionV>
                      <wp:extent cx="762000" cy="990600"/>
                      <wp:effectExtent l="0" t="0" r="0" b="0"/>
                      <wp:wrapNone/>
                      <wp:docPr id="14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62000" cy="990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D74955" w:rsidRPr="00045D73" w:rsidRDefault="00D74955" w:rsidP="00D74955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Targeted Completion date July 2020 - Outcome: </w:t>
                                  </w:r>
                                  <w:r w:rsidRPr="00045D73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Increase Lay Membership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E56B8E" id="TextBox 32" o:spid="_x0000_s1028" type="#_x0000_t202" style="position:absolute;margin-left:-4.45pt;margin-top:13.15pt;width:60pt;height:78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" fillcolor="#deebf7" stroked="f">
                      <v:textbox>
                        <w:txbxContent>
                          <w:p w:rsidR="00D74955" w:rsidRPr="00045D73" w:rsidRDefault="00D74955" w:rsidP="00D74955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Targeted Completion date July 2020 - </w:t>
                            </w: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Outcome: </w:t>
                            </w:r>
                            <w:r w:rsidRPr="00045D73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Increase Lay Membership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D46C0" w:rsidRDefault="000D46C0" w:rsidP="00AF79E2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  <w:p w:rsidR="000D46C0" w:rsidRPr="000D46C0" w:rsidRDefault="000D46C0" w:rsidP="000D46C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0D46C0" w:rsidRPr="000D46C0" w:rsidRDefault="000D46C0" w:rsidP="000D46C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0D46C0" w:rsidRDefault="00711675" w:rsidP="000D46C0">
            <w:pPr>
              <w:jc w:val="center"/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9ABE5ED" wp14:editId="72A062F3">
                      <wp:simplePos x="0" y="0"/>
                      <wp:positionH relativeFrom="column">
                        <wp:posOffset>-1943735</wp:posOffset>
                      </wp:positionH>
                      <wp:positionV relativeFrom="paragraph">
                        <wp:posOffset>403225</wp:posOffset>
                      </wp:positionV>
                      <wp:extent cx="3028950" cy="447675"/>
                      <wp:effectExtent l="0" t="0" r="0" b="9525"/>
                      <wp:wrapNone/>
                      <wp:docPr id="4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028950" cy="4476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E7D51" w:rsidRPr="00711675" w:rsidRDefault="000E7D51" w:rsidP="000E7D51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color w:val="000000" w:themeColor="text1"/>
                                    </w:rPr>
                                  </w:pPr>
                                  <w:r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Support lay members to engage with Wome</w:t>
                                  </w:r>
                                  <w:r w:rsidR="00AD7B81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n </w:t>
                                  </w:r>
                                  <w:r w:rsidR="00D74955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and develop and strengthen monitoring role of the </w:t>
                                  </w:r>
                                  <w:r w:rsidR="00355511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group commencing</w:t>
                                  </w:r>
                                  <w:r w:rsidR="00D74955">
                                    <w:rPr>
                                      <w:rFonts w:asciiTheme="minorHAnsi" w:hAnsi="Calibri" w:cstheme="minorBidi"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AD3D99" w:rsidRPr="00711675">
                                    <w:rPr>
                                      <w:rFonts w:asciiTheme="minorHAnsi" w:hAnsi="Calibri" w:cstheme="minorBidi"/>
                                      <w:i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April 2020</w:t>
                                  </w:r>
                                  <w:r w:rsidR="00D74955" w:rsidRPr="00711675">
                                    <w:rPr>
                                      <w:rFonts w:asciiTheme="minorHAnsi" w:hAnsi="Calibri" w:cstheme="minorBidi"/>
                                      <w:i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BE5ED" id="_x0000_s1029" type="#_x0000_t202" style="position:absolute;left:0;text-align:left;margin-left:-153.05pt;margin-top:31.75pt;width:238.5pt;height:35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" fillcolor="#fbe4d5 [661]" stroked="f">
                      <v:textbox>
                        <w:txbxContent>
                          <w:p w:rsidR="000E7D51" w:rsidRPr="00711675" w:rsidRDefault="000E7D51" w:rsidP="000E7D5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color w:val="000000" w:themeColor="text1"/>
                              </w:rPr>
                            </w:pPr>
                            <w:r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Support lay members to engage with Wome</w:t>
                            </w:r>
                            <w:r w:rsidR="00AD7B8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n </w:t>
                            </w:r>
                            <w:r w:rsidR="00D74955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and develop and strengthen monitoring role of the </w:t>
                            </w:r>
                            <w:r w:rsidR="00355511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group commencing</w:t>
                            </w:r>
                            <w:r w:rsidR="00D74955">
                              <w:rPr>
                                <w:rFonts w:asciiTheme="minorHAnsi" w:hAnsi="Calibri" w:cstheme="minorBidi"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AD3D99" w:rsidRPr="00711675">
                              <w:rPr>
                                <w:rFonts w:asciiTheme="minorHAnsi" w:hAnsi="Calibri" w:cstheme="minorBidi"/>
                                <w:i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April 2020</w:t>
                            </w:r>
                            <w:r w:rsidR="00D74955" w:rsidRPr="00711675">
                              <w:rPr>
                                <w:rFonts w:asciiTheme="minorHAnsi" w:hAnsi="Calibri" w:cstheme="minorBidi"/>
                                <w:i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8416" behindDoc="0" locked="0" layoutInCell="1" allowOverlap="1" wp14:anchorId="23B9CA13" wp14:editId="298A090E">
                      <wp:simplePos x="0" y="0"/>
                      <wp:positionH relativeFrom="column">
                        <wp:posOffset>1083310</wp:posOffset>
                      </wp:positionH>
                      <wp:positionV relativeFrom="paragraph">
                        <wp:posOffset>241300</wp:posOffset>
                      </wp:positionV>
                      <wp:extent cx="1143000" cy="847725"/>
                      <wp:effectExtent l="0" t="0" r="0" b="9525"/>
                      <wp:wrapNone/>
                      <wp:docPr id="6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43000" cy="8477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D46C0" w:rsidRPr="00045D73" w:rsidRDefault="00D74955" w:rsidP="000D46C0">
                                  <w:pPr>
                                    <w:spacing w:after="240"/>
                                    <w:rPr>
                                      <w:rFonts w:ascii="Calibri" w:hAnsi="Calibri"/>
                                      <w:color w:val="000000"/>
                                      <w:lang w:val="en-GB" w:eastAsia="en-GB"/>
                                    </w:rPr>
                                  </w:pP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Targeted Completion date </w:t>
                                  </w:r>
                                  <w:r w:rsidRPr="00711675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July 2020 -</w:t>
                                  </w: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68155E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Outcome: </w:t>
                                  </w:r>
                                  <w:r w:rsidR="000D46C0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Develop and strengthen the role and capacity or the </w:t>
                                  </w:r>
                                  <w:r w:rsidR="0068155E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MMMY. </w:t>
                                  </w:r>
                                  <w:r w:rsidR="000D46C0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7.47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B9CA13" id="_x0000_s1030" type="#_x0000_t202" style="position:absolute;left:0;text-align:left;margin-left:85.3pt;margin-top:19pt;width:90pt;height:66.7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" fillcolor="#deeaf6 [660]" stroked="f">
                      <v:textbox>
                        <w:txbxContent>
                          <w:p w:rsidR="000D46C0" w:rsidRPr="00045D73" w:rsidRDefault="00D74955" w:rsidP="000D46C0">
                            <w:pPr>
                              <w:spacing w:after="240"/>
                              <w:rPr>
                                <w:rFonts w:ascii="Calibri" w:hAnsi="Calibri"/>
                                <w:color w:val="000000"/>
                                <w:lang w:val="en-GB" w:eastAsia="en-GB"/>
                              </w:rPr>
                            </w:pP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Targeted Completion date </w:t>
                            </w:r>
                            <w:r w:rsidRPr="00711675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July 2020 -</w:t>
                            </w: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68155E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Outcome: </w:t>
                            </w:r>
                            <w:r w:rsidR="000D46C0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Develop and strengthen the role and capacity or the </w:t>
                            </w:r>
                            <w:r w:rsidR="0068155E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MMMY. </w:t>
                            </w:r>
                            <w:r w:rsidR="000D46C0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7.47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AF79E2" w:rsidRDefault="00AF79E2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P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AF79E2" w:rsidRDefault="00AF79E2" w:rsidP="00AF79E2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AF79E2" w:rsidRDefault="00535F2D" w:rsidP="00AF79E2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535F2D" w:rsidRPr="00236B45" w:rsidTr="00355511">
        <w:trPr>
          <w:gridAfter w:val="1"/>
          <w:wAfter w:w="775" w:type="dxa"/>
          <w:trHeight w:val="2558"/>
        </w:trPr>
        <w:tc>
          <w:tcPr>
            <w:tcW w:w="1560" w:type="dxa"/>
            <w:shd w:val="clear" w:color="auto" w:fill="F2F2F2" w:themeFill="background1" w:themeFillShade="F2"/>
          </w:tcPr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97470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C</w:t>
            </w:r>
            <w:r w:rsidR="00974704" w:rsidRPr="0097470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o</w:t>
            </w:r>
            <w:r w:rsidRPr="0097470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-production</w:t>
            </w: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AF4615" w:rsidRDefault="00AF4615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273564" w:rsidRDefault="00273564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273564" w:rsidRDefault="00273564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auto"/>
          </w:tcPr>
          <w:p w:rsidR="00AF79E2" w:rsidRPr="00AF79E2" w:rsidRDefault="00D74955" w:rsidP="00AF79E2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31B2DB8" wp14:editId="34B5B799">
                      <wp:simplePos x="0" y="0"/>
                      <wp:positionH relativeFrom="column">
                        <wp:posOffset>43815</wp:posOffset>
                      </wp:positionH>
                      <wp:positionV relativeFrom="paragraph">
                        <wp:posOffset>163195</wp:posOffset>
                      </wp:positionV>
                      <wp:extent cx="7820025" cy="245745"/>
                      <wp:effectExtent l="0" t="0" r="9525" b="0"/>
                      <wp:wrapNone/>
                      <wp:docPr id="3" name="TextBox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7820025" cy="24574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AF79E2" w:rsidRPr="00D74955" w:rsidRDefault="000F3519" w:rsidP="00AF79E2">
                                  <w:pPr>
                                    <w:pStyle w:val="NormalWeb"/>
                                    <w:spacing w:before="0" w:beforeAutospacing="0" w:after="0" w:afterAutospacing="0"/>
                                    <w:ind w:right="1230"/>
                                    <w:rPr>
                                      <w:color w:val="FBE4D5" w:themeColor="accent2" w:themeTint="33"/>
                                      <w:sz w:val="16"/>
                                      <w:szCs w:val="16"/>
                                    </w:rPr>
                                  </w:pPr>
                                  <w:r w:rsidRPr="000F3519">
                                    <w:rPr>
                                      <w:rFonts w:asciiTheme="minorHAnsi" w:hAnsi="Calibri" w:cstheme="minorBidi"/>
                                      <w:b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Ongoing </w:t>
                                  </w:r>
                                  <w:r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- </w:t>
                                  </w:r>
                                  <w:r w:rsidR="00AD7B81" w:rsidRPr="00AF4615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Work collaboratively with CHC Colleagues, Women &amp; </w:t>
                                  </w:r>
                                  <w:r w:rsidR="00FB2E78" w:rsidRPr="00AF4615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Families </w:t>
                                  </w:r>
                                  <w:r w:rsidR="00FB2E78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 w:rsidR="00D74955">
                                    <w:rPr>
                                      <w:rFonts w:asciiTheme="minorHAnsi" w:hAnsi="Calibri" w:cstheme="minorBidi"/>
                                      <w:color w:val="1F3864" w:themeColor="accent5" w:themeShade="80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 ongoing engagement through various project board and public engagement events </w:t>
                                  </w:r>
                                </w:p>
                              </w:txbxContent>
                            </wps:txbx>
                            <wps:bodyPr wrap="square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31B2DB8" id="TextBox 24" o:spid="_x0000_s1031" type="#_x0000_t202" style="position:absolute;margin-left:3.45pt;margin-top:12.85pt;width:615.75pt;height:19.3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" fillcolor="#fbe4d5 [661]" stroked="f">
                      <v:textbox style="mso-fit-shape-to-text:t">
                        <w:txbxContent>
                          <w:p w:rsidR="00AF79E2" w:rsidRPr="00D74955" w:rsidRDefault="000F3519" w:rsidP="00AF79E2">
                            <w:pPr>
                              <w:pStyle w:val="NormalWeb"/>
                              <w:spacing w:before="0" w:beforeAutospacing="0" w:after="0" w:afterAutospacing="0"/>
                              <w:ind w:right="1230"/>
                              <w:rPr>
                                <w:color w:val="FBE4D5" w:themeColor="accent2" w:themeTint="33"/>
                                <w:sz w:val="16"/>
                                <w:szCs w:val="16"/>
                              </w:rPr>
                            </w:pPr>
                            <w:r w:rsidRPr="000F3519">
                              <w:rPr>
                                <w:rFonts w:asciiTheme="minorHAnsi" w:hAnsi="Calibri" w:cstheme="minorBidi"/>
                                <w:b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 xml:space="preserve">Ongoing </w:t>
                            </w:r>
                            <w:r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 xml:space="preserve">- </w:t>
                            </w:r>
                            <w:r w:rsidR="00AD7B81" w:rsidRPr="00AF4615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 xml:space="preserve">Work collaboratively with CHC Colleagues, Women &amp; </w:t>
                            </w:r>
                            <w:r w:rsidR="00FB2E78" w:rsidRPr="00AF4615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 xml:space="preserve">Families </w:t>
                            </w:r>
                            <w:r w:rsidR="00FB2E78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>-</w:t>
                            </w:r>
                            <w:r w:rsidR="00D74955">
                              <w:rPr>
                                <w:rFonts w:asciiTheme="minorHAnsi" w:hAnsi="Calibri" w:cstheme="minorBidi"/>
                                <w:color w:val="1F3864" w:themeColor="accent5" w:themeShade="80"/>
                                <w:kern w:val="24"/>
                                <w:sz w:val="16"/>
                                <w:szCs w:val="16"/>
                              </w:rPr>
                              <w:t xml:space="preserve"> ongoing engagement through various project board and public engagement events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F2000" w:rsidRDefault="009F2000" w:rsidP="00AF79E2">
            <w:pPr>
              <w:jc w:val="right"/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9F2000" w:rsidRPr="009F2000" w:rsidRDefault="009F2000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9F2000" w:rsidRDefault="00535F2D" w:rsidP="009F2000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:rsidR="000E7D51" w:rsidRPr="0037104A" w:rsidRDefault="000E7D51" w:rsidP="000E7D51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</w:p>
          <w:p w:rsidR="00355511" w:rsidRDefault="00355511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355511" w:rsidRDefault="00535F2D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:rsidR="00355511" w:rsidRDefault="00355511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355511" w:rsidRDefault="00535F2D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F2F2F2" w:themeFill="background1" w:themeFillShade="F2"/>
          </w:tcPr>
          <w:p w:rsidR="00355511" w:rsidRDefault="00355511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7B32AA" w:rsidP="00355511">
            <w:pPr>
              <w:rPr>
                <w:rFonts w:asciiTheme="minorHAnsi" w:hAnsiTheme="minorHAnsi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9984" behindDoc="0" locked="0" layoutInCell="1" allowOverlap="1" wp14:anchorId="65C026DA" wp14:editId="179F6CE3">
                      <wp:simplePos x="0" y="0"/>
                      <wp:positionH relativeFrom="column">
                        <wp:posOffset>-3524035</wp:posOffset>
                      </wp:positionH>
                      <wp:positionV relativeFrom="paragraph">
                        <wp:posOffset>365125</wp:posOffset>
                      </wp:positionV>
                      <wp:extent cx="4038600" cy="495300"/>
                      <wp:effectExtent l="0" t="0" r="0" b="0"/>
                      <wp:wrapNone/>
                      <wp:docPr id="15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038600" cy="4953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F24F7" w:rsidRPr="00FF24F7" w:rsidRDefault="00FF24F7" w:rsidP="00FF24F7">
                                  <w:pPr>
                                    <w:widowControl w:val="0"/>
                                    <w:overflowPunct w:val="0"/>
                                    <w:autoSpaceDE w:val="0"/>
                                    <w:autoSpaceDN w:val="0"/>
                                    <w:adjustRightInd w:val="0"/>
                                    <w:textAlignment w:val="baseline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Task and finish group will be established</w:t>
                                  </w:r>
                                  <w:r w:rsidR="005D744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in </w:t>
                                  </w:r>
                                  <w:r w:rsidR="007B32AA">
                                    <w:rPr>
                                      <w:rFonts w:asciiTheme="minorHAnsi" w:hAnsiTheme="minorHAnsi" w:cs="Arial"/>
                                      <w:b/>
                                      <w:sz w:val="16"/>
                                      <w:szCs w:val="16"/>
                                      <w:lang w:val="en-GB"/>
                                    </w:rPr>
                                    <w:t>February 2020</w:t>
                                  </w: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 to scope opportunities of involving partners during labour in with a focus on a co- production approach involving staff and women &amp; families</w:t>
                                  </w:r>
                                  <w:r w:rsidR="00AF26DB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C026D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2" type="#_x0000_t202" style="position:absolute;margin-left:-277.5pt;margin-top:28.75pt;width:318pt;height:39pt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" fillcolor="#fbe4d5 [661]" stroked="f">
                      <v:textbox>
                        <w:txbxContent>
                          <w:p w:rsidR="00FF24F7" w:rsidRPr="00FF24F7" w:rsidRDefault="00FF24F7" w:rsidP="00FF24F7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textAlignment w:val="baseline"/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Task and finish group will be established</w:t>
                            </w:r>
                            <w:r w:rsidR="005D744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in </w:t>
                            </w:r>
                            <w:r w:rsidR="007B32AA">
                              <w:rPr>
                                <w:rFonts w:asciiTheme="minorHAnsi" w:hAnsiTheme="minorHAnsi" w:cs="Arial"/>
                                <w:b/>
                                <w:sz w:val="16"/>
                                <w:szCs w:val="16"/>
                                <w:lang w:val="en-GB"/>
                              </w:rPr>
                              <w:t>February 2020</w:t>
                            </w: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 to scope opportunities of involving partners during labour in with a focus on a co- production approach involving staff and women &amp; families</w:t>
                            </w:r>
                            <w:r w:rsidR="00AF26DB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355511" w:rsidRPr="00355511" w:rsidRDefault="00355511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355511" w:rsidRDefault="00535F2D" w:rsidP="00355511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535F2D" w:rsidRPr="00236B45" w:rsidRDefault="00D74955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2512" behindDoc="0" locked="0" layoutInCell="1" allowOverlap="1" wp14:anchorId="4956A3D9" wp14:editId="1BD89CCB">
                      <wp:simplePos x="0" y="0"/>
                      <wp:positionH relativeFrom="column">
                        <wp:posOffset>-650240</wp:posOffset>
                      </wp:positionH>
                      <wp:positionV relativeFrom="paragraph">
                        <wp:posOffset>566420</wp:posOffset>
                      </wp:positionV>
                      <wp:extent cx="1085850" cy="981075"/>
                      <wp:effectExtent l="0" t="0" r="0" b="9525"/>
                      <wp:wrapNone/>
                      <wp:docPr id="17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85850" cy="9810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D74955" w:rsidRPr="00045D73" w:rsidRDefault="00D74955" w:rsidP="00D74955">
                                  <w:pPr>
                                    <w:spacing w:after="240"/>
                                    <w:rPr>
                                      <w:rFonts w:ascii="Calibri" w:hAnsi="Calibri"/>
                                      <w:color w:val="000000"/>
                                      <w:lang w:val="en-GB" w:eastAsia="en-GB"/>
                                    </w:rPr>
                                  </w:pP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Targeted Completion date Dec 2020 - Outcome: </w:t>
                                  </w:r>
                                  <w:r w:rsidR="000F3519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agreed process for involvement of partners </w:t>
                                  </w:r>
                                  <w:r w:rsidR="008E2CD1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during </w:t>
                                  </w:r>
                                  <w:proofErr w:type="spellStart"/>
                                  <w:r w:rsidR="008E2CD1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labour</w:t>
                                  </w:r>
                                  <w:proofErr w:type="spellEnd"/>
                                  <w:r w:rsidR="008E2CD1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56A3D9" id="_x0000_s1033" type="#_x0000_t202" style="position:absolute;margin-left:-51.2pt;margin-top:44.6pt;width:85.5pt;height:77.2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" fillcolor="#deebf7" stroked="f">
                      <v:textbox>
                        <w:txbxContent>
                          <w:p w:rsidR="00D74955" w:rsidRPr="00045D73" w:rsidRDefault="00D74955" w:rsidP="00D74955">
                            <w:pPr>
                              <w:spacing w:after="240"/>
                              <w:rPr>
                                <w:rFonts w:ascii="Calibri" w:hAnsi="Calibri"/>
                                <w:color w:val="000000"/>
                                <w:lang w:val="en-GB" w:eastAsia="en-GB"/>
                              </w:rPr>
                            </w:pP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Targeted Completion date </w:t>
                            </w: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Dec </w:t>
                            </w: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2020 - Outcome: </w:t>
                            </w:r>
                            <w:r w:rsidR="000F3519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agreed process for involvement of partners </w:t>
                            </w:r>
                            <w:r w:rsidR="008E2CD1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during </w:t>
                            </w:r>
                            <w:proofErr w:type="spellStart"/>
                            <w:r w:rsidR="008E2CD1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labour</w:t>
                            </w:r>
                            <w:proofErr w:type="spellEnd"/>
                            <w:r w:rsidR="008E2CD1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535F2D" w:rsidRPr="00236B45" w:rsidTr="00711675">
        <w:trPr>
          <w:gridAfter w:val="1"/>
          <w:wAfter w:w="775" w:type="dxa"/>
          <w:trHeight w:val="2403"/>
        </w:trPr>
        <w:tc>
          <w:tcPr>
            <w:tcW w:w="1560" w:type="dxa"/>
            <w:shd w:val="clear" w:color="auto" w:fill="F2F2F2" w:themeFill="background1" w:themeFillShade="F2"/>
          </w:tcPr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974704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Engagement</w:t>
            </w: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Pr="00974704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AF4615" w:rsidRDefault="00AF4615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AF4615" w:rsidRDefault="00AF4615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  <w:p w:rsidR="00AF4615" w:rsidRPr="00974704" w:rsidRDefault="00AF4615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:rsidR="00EA0AA8" w:rsidRDefault="00045D73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04320" behindDoc="0" locked="0" layoutInCell="1" allowOverlap="1" wp14:anchorId="6A719469" wp14:editId="225776FC">
                      <wp:simplePos x="0" y="0"/>
                      <wp:positionH relativeFrom="column">
                        <wp:posOffset>167640</wp:posOffset>
                      </wp:positionH>
                      <wp:positionV relativeFrom="paragraph">
                        <wp:posOffset>34290</wp:posOffset>
                      </wp:positionV>
                      <wp:extent cx="1857375" cy="628650"/>
                      <wp:effectExtent l="0" t="0" r="9525" b="0"/>
                      <wp:wrapNone/>
                      <wp:docPr id="25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57375" cy="6286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1D603A" w:rsidRPr="00045D73" w:rsidRDefault="001D603A" w:rsidP="001D603A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3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  <w:vertAlign w:val="superscript"/>
                                    </w:rPr>
                                    <w:t>rd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045D73"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Community </w:t>
                                  </w:r>
                                  <w:r w:rsid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engagement 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event is scheduled for 25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  <w:vertAlign w:val="superscript"/>
                                    </w:rPr>
                                    <w:t>th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February</w:t>
                                  </w:r>
                                  <w:r w:rsid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 2020</w:t>
                                  </w:r>
                                  <w:r w:rsidR="00045D73"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, feedback will be </w:t>
                                  </w:r>
                                  <w:r w:rsid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 xml:space="preserve">themed and actions identified –April </w:t>
                                  </w:r>
                                  <w:r w:rsidRPr="00045D73"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  <w:t>2020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719469" id="_x0000_s1034" type="#_x0000_t202" style="position:absolute;margin-left:13.2pt;margin-top:2.7pt;width:146.25pt;height:49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" fillcolor="#fbe4d5 [661]" stroked="f">
                      <v:textbox>
                        <w:txbxContent>
                          <w:p w:rsidR="001D603A" w:rsidRPr="00045D73" w:rsidRDefault="001D603A" w:rsidP="001D603A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>3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  <w:vertAlign w:val="superscript"/>
                              </w:rPr>
                              <w:t>rd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45D73"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Community </w:t>
                            </w:r>
                            <w:r w:rsid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engagement 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>event is scheduled for 25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  <w:vertAlign w:val="superscript"/>
                              </w:rPr>
                              <w:t>th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February</w:t>
                            </w:r>
                            <w:r w:rsid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 2020</w:t>
                            </w:r>
                            <w:r w:rsidR="00045D73"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, feedback will be </w:t>
                            </w:r>
                            <w:r w:rsid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 xml:space="preserve">themed and actions identified –April </w:t>
                            </w:r>
                            <w:r w:rsidRPr="00045D73"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  <w:t>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EA0AA8" w:rsidRPr="00EA0AA8" w:rsidRDefault="00EA0AA8" w:rsidP="00EA0AA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A0AA8" w:rsidRPr="00EA0AA8" w:rsidRDefault="00EA0AA8" w:rsidP="00EA0AA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A0AA8" w:rsidRPr="00EA0AA8" w:rsidRDefault="00EA0AA8" w:rsidP="00EA0AA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EA0AA8" w:rsidRPr="00EA0AA8" w:rsidRDefault="00EA0AA8" w:rsidP="00EA0AA8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Default="00535F2D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EA0AA8" w:rsidRDefault="00EA0AA8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EA0AA8" w:rsidRDefault="00EA0AA8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711675" w:rsidRDefault="00711675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711675" w:rsidRDefault="00711675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711675" w:rsidRDefault="00711675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711675" w:rsidRDefault="00711675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  <w:p w:rsidR="00711675" w:rsidRPr="00EA0AA8" w:rsidRDefault="00711675" w:rsidP="00EA0AA8">
            <w:pPr>
              <w:ind w:firstLine="720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:rsidR="00535F2D" w:rsidRPr="00236B45" w:rsidRDefault="008E2CD1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4560" behindDoc="0" locked="0" layoutInCell="1" allowOverlap="1" wp14:anchorId="20DBB235" wp14:editId="27504F55">
                      <wp:simplePos x="0" y="0"/>
                      <wp:positionH relativeFrom="column">
                        <wp:posOffset>313690</wp:posOffset>
                      </wp:positionH>
                      <wp:positionV relativeFrom="paragraph">
                        <wp:posOffset>42545</wp:posOffset>
                      </wp:positionV>
                      <wp:extent cx="1085850" cy="990600"/>
                      <wp:effectExtent l="0" t="0" r="0" b="0"/>
                      <wp:wrapNone/>
                      <wp:docPr id="19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85850" cy="990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045D73" w:rsidRPr="00045D73" w:rsidRDefault="00045D73" w:rsidP="00045D73">
                                  <w:pPr>
                                    <w:spacing w:after="240"/>
                                    <w:rPr>
                                      <w:rFonts w:ascii="Calibri" w:hAnsi="Calibri"/>
                                      <w:color w:val="000000"/>
                                      <w:lang w:val="en-GB" w:eastAsia="en-GB"/>
                                    </w:rPr>
                                  </w:pP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Completion date </w:t>
                                  </w:r>
                                  <w:proofErr w:type="spellStart"/>
                                  <w:r w:rsidR="007B32AA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March</w:t>
                                  </w:r>
                                  <w:r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l</w:t>
                                  </w:r>
                                  <w:proofErr w:type="spellEnd"/>
                                  <w:r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2020: </w:t>
                                  </w:r>
                                  <w:r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Finding s from engagement events will be shared with staff and </w:t>
                                  </w:r>
                                  <w:r w:rsidR="00F70BEC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public</w:t>
                                  </w:r>
                                  <w:r w:rsidR="00F70BEC" w:rsidRPr="00045D73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F70BEC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>and</w:t>
                                  </w:r>
                                  <w:r w:rsidR="008E2CD1">
                                    <w:rPr>
                                      <w:rFonts w:ascii="Calibri" w:hAnsi="Calibri"/>
                                      <w:color w:val="000000"/>
                                      <w:sz w:val="16"/>
                                      <w:szCs w:val="16"/>
                                    </w:rPr>
                                    <w:t xml:space="preserve"> used to drive service change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DBB235" id="_x0000_s1035" type="#_x0000_t202" style="position:absolute;margin-left:24.7pt;margin-top:3.35pt;width:85.5pt;height:78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" fillcolor="#deebf7" stroked="f">
                      <v:textbox>
                        <w:txbxContent>
                          <w:p w:rsidR="00045D73" w:rsidRPr="00045D73" w:rsidRDefault="00045D73" w:rsidP="00045D73">
                            <w:pPr>
                              <w:spacing w:after="240"/>
                              <w:rPr>
                                <w:rFonts w:ascii="Calibri" w:hAnsi="Calibri"/>
                                <w:color w:val="000000"/>
                                <w:lang w:val="en-GB" w:eastAsia="en-GB"/>
                              </w:rPr>
                            </w:pP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Completion date </w:t>
                            </w:r>
                            <w:proofErr w:type="spellStart"/>
                            <w:r w:rsidR="007B32AA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March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l</w:t>
                            </w:r>
                            <w:proofErr w:type="spellEnd"/>
                            <w:r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2020: </w:t>
                            </w:r>
                            <w:r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Finding s from engagement events will be shared with staff and </w:t>
                            </w:r>
                            <w:r w:rsidR="00F70BEC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public</w:t>
                            </w:r>
                            <w:r w:rsidR="00F70BEC" w:rsidRPr="00045D73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F70BEC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>and</w:t>
                            </w:r>
                            <w:r w:rsidR="008E2CD1">
                              <w:rPr>
                                <w:rFonts w:ascii="Calibri" w:hAnsi="Calibri"/>
                                <w:color w:val="000000"/>
                                <w:sz w:val="16"/>
                                <w:szCs w:val="16"/>
                              </w:rPr>
                              <w:t xml:space="preserve"> used to drive service change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55511"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2A22CAB2" wp14:editId="13C6D151">
                      <wp:simplePos x="0" y="0"/>
                      <wp:positionH relativeFrom="column">
                        <wp:posOffset>132715</wp:posOffset>
                      </wp:positionH>
                      <wp:positionV relativeFrom="paragraph">
                        <wp:posOffset>1268730</wp:posOffset>
                      </wp:positionV>
                      <wp:extent cx="2847975" cy="428625"/>
                      <wp:effectExtent l="0" t="0" r="9525" b="9525"/>
                      <wp:wrapNone/>
                      <wp:docPr id="10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847975" cy="42862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6D6A2C" w:rsidRPr="005D7447" w:rsidRDefault="006D6A2C" w:rsidP="006D6A2C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Theme="minorHAnsi"/>
                                      <w:b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6D6A2C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Development of a co-produced </w:t>
                                  </w:r>
                                  <w:r w:rsidR="001D603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community </w:t>
                                  </w:r>
                                  <w:r w:rsidRPr="006D6A2C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>engagement plan for 2020–</w:t>
                                  </w:r>
                                  <w:r w:rsidR="00BD796D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1D603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2023 </w:t>
                                  </w:r>
                                  <w:r w:rsidR="00045D73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>–</w:t>
                                  </w:r>
                                  <w:r w:rsidR="001D603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 w:rsidR="00045D73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commencing </w:t>
                                  </w:r>
                                  <w:r w:rsidR="007B32A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27 </w:t>
                                  </w:r>
                                  <w:r w:rsidR="00045D73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>March 2020</w:t>
                                  </w:r>
                                  <w:r w:rsidR="00711675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22CAB2" id="_x0000_s1036" type="#_x0000_t202" style="position:absolute;margin-left:10.45pt;margin-top:99.9pt;width:224.25pt;height:33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" fillcolor="#fbe4d5 [661]" stroked="f">
                      <v:textbox>
                        <w:txbxContent>
                          <w:p w:rsidR="006D6A2C" w:rsidRPr="005D7447" w:rsidRDefault="006D6A2C" w:rsidP="006D6A2C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Theme="minorHAnsi"/>
                                <w:b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6D6A2C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Development of a co-produced </w:t>
                            </w:r>
                            <w:r w:rsidR="001D603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community </w:t>
                            </w:r>
                            <w:r w:rsidRPr="006D6A2C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engagement plan for 2020–</w:t>
                            </w:r>
                            <w:r w:rsidR="00BD796D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1D603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2023 </w:t>
                            </w:r>
                            <w:r w:rsidR="00045D73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–</w:t>
                            </w:r>
                            <w:r w:rsidR="001D603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 </w:t>
                            </w:r>
                            <w:r w:rsidR="00045D73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commencing </w:t>
                            </w:r>
                            <w:r w:rsidR="007B32A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27 </w:t>
                            </w:r>
                            <w:r w:rsidR="00045D73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March 2020</w:t>
                            </w:r>
                            <w:r w:rsidR="00711675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 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:rsidR="00535F2D" w:rsidRPr="00236B45" w:rsidRDefault="00711675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458AE9A" wp14:editId="192F1B8B">
                      <wp:simplePos x="0" y="0"/>
                      <wp:positionH relativeFrom="column">
                        <wp:posOffset>1237615</wp:posOffset>
                      </wp:positionH>
                      <wp:positionV relativeFrom="paragraph">
                        <wp:posOffset>822325</wp:posOffset>
                      </wp:positionV>
                      <wp:extent cx="1104900" cy="933450"/>
                      <wp:effectExtent l="0" t="0" r="0" b="0"/>
                      <wp:wrapNone/>
                      <wp:docPr id="7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104900" cy="93345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1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711675" w:rsidRPr="008E2CD1" w:rsidRDefault="00711675" w:rsidP="00711675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 w:rsidRPr="008E2CD1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>Targeted</w:t>
                                  </w:r>
                                  <w:r w:rsidRPr="008E2CD1">
                                    <w:rPr>
                                      <w:rFonts w:asciiTheme="minorHAnsi" w:hAnsiTheme="minorHAnsi" w:cs="Arial"/>
                                      <w:i/>
                                      <w:sz w:val="16"/>
                                      <w:szCs w:val="16"/>
                                    </w:rPr>
                                    <w:t xml:space="preserve"> completion date August </w:t>
                                  </w:r>
                                  <w:r w:rsidRPr="008E2CD1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 xml:space="preserve">2020   </w:t>
                                  </w:r>
                                </w:p>
                                <w:p w:rsidR="003A57EE" w:rsidRPr="008E2CD1" w:rsidRDefault="008E2CD1" w:rsidP="003A57EE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 w:rsidRPr="008E2CD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 xml:space="preserve">Implementation of a three year engagement plan for Maternity </w:t>
                                  </w:r>
                                  <w:r w:rsidR="00F70BEC" w:rsidRPr="008E2CD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Service 7.49</w:t>
                                  </w:r>
                                  <w:r w:rsidR="001D603A" w:rsidRPr="008E2CD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, 7.50, 7.54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458AE9A" id="_x0000_s1037" type="#_x0000_t202" style="position:absolute;margin-left:97.45pt;margin-top:64.75pt;width:87pt;height:73.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" fillcolor="#deeaf6 [660]" stroked="f">
                      <v:textbox>
                        <w:txbxContent>
                          <w:p w:rsidR="00711675" w:rsidRPr="008E2CD1" w:rsidRDefault="00711675" w:rsidP="00711675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 w:rsidRPr="008E2CD1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T</w:t>
                            </w:r>
                            <w:r w:rsidRPr="008E2CD1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argeted</w:t>
                            </w:r>
                            <w:r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</w:rPr>
                              <w:t xml:space="preserve"> completion date </w:t>
                            </w:r>
                            <w:r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</w:rPr>
                              <w:t xml:space="preserve">August </w:t>
                            </w:r>
                            <w:r w:rsidRPr="008E2CD1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 xml:space="preserve">2020   </w:t>
                            </w:r>
                          </w:p>
                          <w:p w:rsidR="003A57EE" w:rsidRPr="008E2CD1" w:rsidRDefault="008E2CD1" w:rsidP="003A57EE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Implementation of a three year engagement plan for Maternity </w:t>
                            </w:r>
                            <w:r w:rsidR="00F70BEC"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Service 7.49</w:t>
                            </w:r>
                            <w:r w:rsidR="001D603A"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, 7.50, 7.54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  <w:tr w:rsidR="00535F2D" w:rsidRPr="00236B45" w:rsidTr="00711675">
        <w:trPr>
          <w:gridAfter w:val="1"/>
          <w:wAfter w:w="775" w:type="dxa"/>
        </w:trPr>
        <w:tc>
          <w:tcPr>
            <w:tcW w:w="1560" w:type="dxa"/>
            <w:shd w:val="clear" w:color="auto" w:fill="F2F2F2" w:themeFill="background1" w:themeFillShade="F2"/>
          </w:tcPr>
          <w:p w:rsidR="00535F2D" w:rsidRPr="00EA0AA8" w:rsidRDefault="00535F2D" w:rsidP="00570F0A">
            <w:pPr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</w:pPr>
            <w:r w:rsidRPr="00EA0AA8">
              <w:rPr>
                <w:rFonts w:asciiTheme="minorHAnsi" w:hAnsiTheme="minorHAnsi"/>
                <w:b/>
                <w:color w:val="000000" w:themeColor="text1"/>
                <w:sz w:val="20"/>
                <w:szCs w:val="20"/>
              </w:rPr>
              <w:t>Listening into action</w:t>
            </w:r>
          </w:p>
          <w:p w:rsidR="00535F2D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EA0AA8" w:rsidRDefault="00EA0AA8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535F2D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  <w:tc>
          <w:tcPr>
            <w:tcW w:w="2693" w:type="dxa"/>
            <w:shd w:val="clear" w:color="auto" w:fill="F2F2F2" w:themeFill="background1" w:themeFillShade="F2"/>
          </w:tcPr>
          <w:p w:rsidR="00FF24F7" w:rsidRDefault="00FF24F7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FF24F7" w:rsidRDefault="00535F2D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F2F2F2" w:themeFill="background1" w:themeFillShade="F2"/>
          </w:tcPr>
          <w:p w:rsidR="00FF24F7" w:rsidRDefault="00FF24F7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FF24F7" w:rsidRPr="00FF24F7" w:rsidRDefault="00FF24F7" w:rsidP="00FF24F7">
            <w:pPr>
              <w:rPr>
                <w:rFonts w:asciiTheme="minorHAnsi" w:hAnsiTheme="minorHAnsi"/>
                <w:sz w:val="20"/>
                <w:szCs w:val="20"/>
              </w:rPr>
            </w:pPr>
          </w:p>
          <w:p w:rsidR="00535F2D" w:rsidRPr="00FF24F7" w:rsidRDefault="00535F2D" w:rsidP="0028653C">
            <w:pPr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843" w:type="dxa"/>
            <w:shd w:val="clear" w:color="auto" w:fill="F2F2F2" w:themeFill="background1" w:themeFillShade="F2"/>
          </w:tcPr>
          <w:p w:rsidR="00535F2D" w:rsidRPr="00236B45" w:rsidRDefault="007B32AA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85888" behindDoc="0" locked="0" layoutInCell="1" allowOverlap="1" wp14:anchorId="4D561A55" wp14:editId="7B3D033F">
                      <wp:simplePos x="0" y="0"/>
                      <wp:positionH relativeFrom="column">
                        <wp:posOffset>-3872937</wp:posOffset>
                      </wp:positionH>
                      <wp:positionV relativeFrom="paragraph">
                        <wp:posOffset>118997</wp:posOffset>
                      </wp:positionV>
                      <wp:extent cx="5162550" cy="345056"/>
                      <wp:effectExtent l="0" t="0" r="0" b="0"/>
                      <wp:wrapNone/>
                      <wp:docPr id="13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62550" cy="345056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FF24F7" w:rsidRPr="008E2CD1" w:rsidRDefault="00FF24F7" w:rsidP="00FF24F7">
                                  <w:pPr>
                                    <w:widowControl w:val="0"/>
                                    <w:overflowPunct w:val="0"/>
                                    <w:autoSpaceDE w:val="0"/>
                                    <w:autoSpaceDN w:val="0"/>
                                    <w:adjustRightInd w:val="0"/>
                                    <w:textAlignment w:val="baseline"/>
                                    <w:rPr>
                                      <w:rFonts w:asciiTheme="minorHAnsi" w:hAnsiTheme="minorHAnsi"/>
                                      <w:i/>
                                      <w:color w:val="000000" w:themeColor="text1"/>
                                      <w:sz w:val="18"/>
                                      <w:szCs w:val="18"/>
                                    </w:rPr>
                                  </w:pP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PALS real-</w:t>
                                  </w:r>
                                  <w:r w:rsidR="00236D7C"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time </w:t>
                                  </w:r>
                                  <w:r w:rsidR="00236D7C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feedback</w:t>
                                  </w: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initiative </w:t>
                                  </w:r>
                                  <w:r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will be piloted in </w:t>
                                  </w: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antenatal clinics</w:t>
                                  </w:r>
                                  <w:r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for a 12 month period</w:t>
                                  </w:r>
                                  <w:r w:rsidR="006862A8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, </w:t>
                                  </w:r>
                                  <w:r w:rsidR="006862A8"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across</w:t>
                                  </w:r>
                                  <w:r w:rsidRPr="00FF24F7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four sites</w:t>
                                  </w:r>
                                  <w:r w:rsidR="008E2CD1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</w:t>
                                  </w:r>
                                  <w:r w:rsidR="007B32A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- </w:t>
                                  </w:r>
                                  <w:r w:rsidR="007B32AA" w:rsidRPr="007B32AA">
                                    <w:rPr>
                                      <w:rFonts w:asciiTheme="minorHAnsi" w:hAnsiTheme="minorHAnsi" w:cs="Arial"/>
                                      <w:b/>
                                      <w:sz w:val="16"/>
                                      <w:szCs w:val="16"/>
                                      <w:lang w:val="en-GB"/>
                                    </w:rPr>
                                    <w:t>commencing March 2020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561A55" id="_x0000_s1038" type="#_x0000_t202" style="position:absolute;margin-left:-304.95pt;margin-top:9.35pt;width:406.5pt;height:27.1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" fillcolor="#fbe4d5 [661]" stroked="f">
                      <v:textbox>
                        <w:txbxContent>
                          <w:p w:rsidR="00FF24F7" w:rsidRPr="008E2CD1" w:rsidRDefault="00FF24F7" w:rsidP="00FF24F7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textAlignment w:val="baseline"/>
                              <w:rPr>
                                <w:rFonts w:asciiTheme="minorHAnsi" w:hAnsiTheme="minorHAnsi"/>
                                <w:i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PALS real-</w:t>
                            </w:r>
                            <w:r w:rsidR="00236D7C"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time </w:t>
                            </w:r>
                            <w:r w:rsidR="00236D7C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feedback</w:t>
                            </w: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initiative </w:t>
                            </w:r>
                            <w:r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will be piloted in </w:t>
                            </w: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antenatal clinics</w:t>
                            </w:r>
                            <w:r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for a 12 month period</w:t>
                            </w:r>
                            <w:r w:rsidR="006862A8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, </w:t>
                            </w:r>
                            <w:r w:rsidR="006862A8"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across</w:t>
                            </w:r>
                            <w:r w:rsidRPr="00FF24F7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four sites</w:t>
                            </w:r>
                            <w:r w:rsidR="008E2CD1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</w:t>
                            </w:r>
                            <w:r w:rsidR="007B32A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- </w:t>
                            </w:r>
                            <w:r w:rsidR="007B32AA" w:rsidRPr="007B32AA">
                              <w:rPr>
                                <w:rFonts w:asciiTheme="minorHAnsi" w:hAnsiTheme="minorHAnsi" w:cs="Arial"/>
                                <w:b/>
                                <w:sz w:val="16"/>
                                <w:szCs w:val="16"/>
                                <w:lang w:val="en-GB"/>
                              </w:rPr>
                              <w:t>commencing March 2020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55511" w:rsidRPr="00944A78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92032" behindDoc="0" locked="0" layoutInCell="1" allowOverlap="1" wp14:anchorId="0D1E383B" wp14:editId="5B5FEE4C">
                      <wp:simplePos x="0" y="0"/>
                      <wp:positionH relativeFrom="column">
                        <wp:posOffset>-3870960</wp:posOffset>
                      </wp:positionH>
                      <wp:positionV relativeFrom="paragraph">
                        <wp:posOffset>527685</wp:posOffset>
                      </wp:positionV>
                      <wp:extent cx="5162550" cy="342900"/>
                      <wp:effectExtent l="0" t="0" r="0" b="0"/>
                      <wp:wrapNone/>
                      <wp:docPr id="16" name="TextBox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162550" cy="3429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accent2">
                                  <a:lumMod val="20000"/>
                                  <a:lumOff val="80000"/>
                                </a:scheme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47284F" w:rsidRPr="008E2CD1" w:rsidRDefault="007B32AA" w:rsidP="0047284F">
                                  <w:pPr>
                                    <w:widowControl w:val="0"/>
                                    <w:overflowPunct w:val="0"/>
                                    <w:autoSpaceDE w:val="0"/>
                                    <w:autoSpaceDN w:val="0"/>
                                    <w:adjustRightInd w:val="0"/>
                                    <w:textAlignment w:val="baseline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Commence work on pilot  for Maternity PREM with </w:t>
                                  </w:r>
                                  <w:r w:rsidR="0047284F" w:rsidRPr="0047284F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>value based healthcare</w:t>
                                  </w:r>
                                  <w:r w:rsidR="0097427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Team - </w:t>
                                  </w:r>
                                  <w:r w:rsidR="0047284F" w:rsidRPr="0047284F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</w:t>
                                  </w:r>
                                  <w:r w:rsidR="001D603A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commencing </w:t>
                                  </w:r>
                                  <w:r w:rsidR="0047284F" w:rsidRPr="008E2CD1">
                                    <w:rPr>
                                      <w:rFonts w:asciiTheme="minorHAnsi" w:hAnsiTheme="minorHAnsi" w:cs="Arial"/>
                                      <w:i/>
                                      <w:sz w:val="16"/>
                                      <w:szCs w:val="16"/>
                                      <w:lang w:val="en-GB"/>
                                    </w:rPr>
                                    <w:t>March 2020</w:t>
                                  </w:r>
                                  <w:r w:rsidR="00AF4615" w:rsidRPr="008E2CD1">
                                    <w:rPr>
                                      <w:rFonts w:asciiTheme="minorHAnsi" w:hAnsiTheme="minorHAnsi" w:cs="Arial"/>
                                      <w:i/>
                                      <w:sz w:val="16"/>
                                      <w:szCs w:val="16"/>
                                      <w:lang w:val="en-GB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1E383B" id="_x0000_s1039" type="#_x0000_t202" style="position:absolute;margin-left:-304.8pt;margin-top:41.55pt;width:406.5pt;height:27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" fillcolor="#fbe4d5 [661]" stroked="f">
                      <v:textbox>
                        <w:txbxContent>
                          <w:p w:rsidR="0047284F" w:rsidRPr="008E2CD1" w:rsidRDefault="007B32AA" w:rsidP="0047284F">
                            <w:pPr>
                              <w:widowControl w:val="0"/>
                              <w:overflowPunct w:val="0"/>
                              <w:autoSpaceDE w:val="0"/>
                              <w:autoSpaceDN w:val="0"/>
                              <w:adjustRightInd w:val="0"/>
                              <w:textAlignment w:val="baseline"/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Commence work on pilot  for Maternity PREM with </w:t>
                            </w:r>
                            <w:r w:rsidR="0047284F" w:rsidRPr="0047284F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>value based healthcare</w:t>
                            </w:r>
                            <w:r w:rsidR="0097427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Team - </w:t>
                            </w:r>
                            <w:r w:rsidR="0047284F" w:rsidRPr="0047284F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 </w:t>
                            </w:r>
                            <w:r w:rsidR="001D603A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  <w:lang w:val="en-GB"/>
                              </w:rPr>
                              <w:t xml:space="preserve">commencing </w:t>
                            </w:r>
                            <w:r w:rsidR="0047284F"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  <w:lang w:val="en-GB"/>
                              </w:rPr>
                              <w:t>March 2020</w:t>
                            </w:r>
                            <w:r w:rsidR="00AF4615"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  <w:lang w:val="en-GB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F2F2F2" w:themeFill="background1" w:themeFillShade="F2"/>
          </w:tcPr>
          <w:p w:rsidR="00535F2D" w:rsidRPr="00236B45" w:rsidRDefault="00355511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EC0DAE">
              <w:rPr>
                <w:rFonts w:asciiTheme="minorHAnsi" w:hAnsiTheme="minorHAnsi"/>
                <w:noProof/>
                <w:sz w:val="20"/>
                <w:szCs w:val="20"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716608" behindDoc="0" locked="0" layoutInCell="1" allowOverlap="1" wp14:anchorId="63DF562C" wp14:editId="09F9D2BE">
                      <wp:simplePos x="0" y="0"/>
                      <wp:positionH relativeFrom="column">
                        <wp:posOffset>121285</wp:posOffset>
                      </wp:positionH>
                      <wp:positionV relativeFrom="paragraph">
                        <wp:posOffset>60959</wp:posOffset>
                      </wp:positionV>
                      <wp:extent cx="1304925" cy="1457325"/>
                      <wp:effectExtent l="0" t="0" r="9525" b="9525"/>
                      <wp:wrapNone/>
                      <wp:docPr id="20" name="TextBox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304925" cy="14573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5B9BD5">
                                  <a:lumMod val="20000"/>
                                  <a:lumOff val="80000"/>
                                </a:srgbClr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:rsidR="00355511" w:rsidRPr="008E2CD1" w:rsidRDefault="00355511" w:rsidP="00355511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Theme="minorHAnsi" w:cs="Arial"/>
                                      <w:i/>
                                      <w:sz w:val="16"/>
                                      <w:szCs w:val="16"/>
                                    </w:rPr>
                                  </w:pPr>
                                  <w:r w:rsidRPr="008E2CD1">
                                    <w:rPr>
                                      <w:rFonts w:asciiTheme="minorHAnsi" w:hAnsiTheme="minorHAnsi" w:cs="Arial"/>
                                      <w:sz w:val="16"/>
                                      <w:szCs w:val="16"/>
                                    </w:rPr>
                                    <w:t>Targeted</w:t>
                                  </w:r>
                                  <w:r w:rsidRPr="008E2CD1">
                                    <w:rPr>
                                      <w:rFonts w:asciiTheme="minorHAnsi" w:hAnsiTheme="minorHAnsi" w:cs="Arial"/>
                                      <w:i/>
                                      <w:sz w:val="16"/>
                                      <w:szCs w:val="16"/>
                                    </w:rPr>
                                    <w:t xml:space="preserve"> completion date April 2021</w:t>
                                  </w:r>
                                </w:p>
                                <w:p w:rsidR="0028653C" w:rsidRPr="008E2CD1" w:rsidRDefault="0028653C" w:rsidP="00355511">
                                  <w:pPr>
                                    <w:pStyle w:val="NormalWeb"/>
                                    <w:spacing w:before="0" w:beforeAutospacing="0" w:after="0" w:afterAutospacing="0"/>
                                    <w:jc w:val="center"/>
                                    <w:rPr>
                                      <w:rFonts w:asciiTheme="minorHAnsi" w:hAnsiTheme="minorHAnsi"/>
                                      <w:color w:val="000000" w:themeColor="text1"/>
                                      <w:sz w:val="16"/>
                                      <w:szCs w:val="16"/>
                                    </w:rPr>
                                  </w:pPr>
                                </w:p>
                                <w:p w:rsidR="00355511" w:rsidRPr="008E2CD1" w:rsidRDefault="00355511" w:rsidP="00355511">
                                  <w:pPr>
                                    <w:pStyle w:val="NormalWeb"/>
                                    <w:spacing w:before="0" w:beforeAutospacing="0" w:after="0" w:afterAutospacing="0"/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</w:pPr>
                                  <w:r w:rsidRPr="008E2CD1">
                                    <w:rPr>
                                      <w:rFonts w:ascii="Calibri" w:hAnsi="Calibri" w:cstheme="minorBidi"/>
                                      <w:bCs/>
                                      <w:color w:val="000000" w:themeColor="text1"/>
                                      <w:kern w:val="24"/>
                                      <w:sz w:val="16"/>
                                      <w:szCs w:val="16"/>
                                    </w:rPr>
                                    <w:t>A range of opportunities will be available for women &amp; their families to share their experiences 7.49, 7.50, 7.54</w:t>
                                  </w:r>
                                </w:p>
                              </w:txbxContent>
                            </wps:txbx>
                            <wps:bodyPr wrap="square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DF562C" id="_x0000_s1041" type="#_x0000_t202" style="position:absolute;margin-left:9.55pt;margin-top:4.8pt;width:102.75pt;height:114.7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" fillcolor="#deebf7" stroked="f">
                      <v:textbox>
                        <w:txbxContent>
                          <w:p w:rsidR="00355511" w:rsidRPr="008E2CD1" w:rsidRDefault="00355511" w:rsidP="0035551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</w:rPr>
                            </w:pPr>
                            <w:r w:rsidRPr="008E2CD1">
                              <w:rPr>
                                <w:rFonts w:asciiTheme="minorHAnsi" w:hAnsiTheme="minorHAnsi" w:cs="Arial"/>
                                <w:sz w:val="16"/>
                                <w:szCs w:val="16"/>
                              </w:rPr>
                              <w:t>Targeted</w:t>
                            </w:r>
                            <w:r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</w:rPr>
                              <w:t xml:space="preserve"> completion date </w:t>
                            </w:r>
                            <w:r w:rsidRPr="008E2CD1">
                              <w:rPr>
                                <w:rFonts w:asciiTheme="minorHAnsi" w:hAnsiTheme="minorHAnsi" w:cs="Arial"/>
                                <w:i/>
                                <w:sz w:val="16"/>
                                <w:szCs w:val="16"/>
                              </w:rPr>
                              <w:t>April 2021</w:t>
                            </w:r>
                          </w:p>
                          <w:p w:rsidR="0028653C" w:rsidRPr="008E2CD1" w:rsidRDefault="0028653C" w:rsidP="00355511">
                            <w:pPr>
                              <w:pStyle w:val="NormalWeb"/>
                              <w:spacing w:before="0" w:beforeAutospacing="0" w:after="0" w:afterAutospacing="0"/>
                              <w:jc w:val="center"/>
                              <w:rPr>
                                <w:rFonts w:asciiTheme="minorHAnsi" w:hAnsiTheme="minorHAnsi"/>
                                <w:color w:val="000000" w:themeColor="text1"/>
                                <w:sz w:val="16"/>
                                <w:szCs w:val="16"/>
                              </w:rPr>
                            </w:pPr>
                          </w:p>
                          <w:p w:rsidR="00355511" w:rsidRPr="008E2CD1" w:rsidRDefault="00355511" w:rsidP="00355511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</w:pPr>
                            <w:r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A</w:t>
                            </w:r>
                            <w:r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range </w:t>
                            </w:r>
                            <w:r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>of opportunities will be available for women &amp; their families to share their experiences</w:t>
                            </w:r>
                            <w:r w:rsidRPr="008E2CD1">
                              <w:rPr>
                                <w:rFonts w:ascii="Calibri" w:hAnsi="Calibri" w:cstheme="minorBidi"/>
                                <w:bCs/>
                                <w:color w:val="000000" w:themeColor="text1"/>
                                <w:kern w:val="24"/>
                                <w:sz w:val="16"/>
                                <w:szCs w:val="16"/>
                              </w:rPr>
                              <w:t xml:space="preserve"> 7.49, 7.50, 7.54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535F2D" w:rsidRPr="00236B45" w:rsidRDefault="00535F2D" w:rsidP="00570F0A">
            <w:pPr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</w:p>
        </w:tc>
      </w:tr>
    </w:tbl>
    <w:p w:rsidR="003647B3" w:rsidRDefault="003647B3"/>
    <w:sectPr w:rsidR="003647B3" w:rsidSect="009F2000">
      <w:footerReference w:type="default" r:id="rId7"/>
      <w:pgSz w:w="23814" w:h="16839" w:orient="landscape" w:code="8"/>
      <w:pgMar w:top="794" w:right="1134" w:bottom="79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385F" w:rsidRDefault="0056385F" w:rsidP="0056385F">
      <w:r>
        <w:separator/>
      </w:r>
    </w:p>
  </w:endnote>
  <w:endnote w:type="continuationSeparator" w:id="0">
    <w:p w:rsidR="0056385F" w:rsidRDefault="0056385F" w:rsidP="005638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385F" w:rsidRDefault="0056385F" w:rsidP="0056385F">
    <w:pPr>
      <w:pStyle w:val="Footer"/>
      <w:tabs>
        <w:tab w:val="clear" w:pos="4513"/>
        <w:tab w:val="clear" w:pos="9026"/>
        <w:tab w:val="center" w:pos="6979"/>
      </w:tabs>
    </w:pP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5991BB0" wp14:editId="1DC80748">
              <wp:simplePos x="0" y="0"/>
              <wp:positionH relativeFrom="column">
                <wp:posOffset>5981700</wp:posOffset>
              </wp:positionH>
              <wp:positionV relativeFrom="paragraph">
                <wp:posOffset>-19050</wp:posOffset>
              </wp:positionV>
              <wp:extent cx="1400175" cy="244475"/>
              <wp:effectExtent l="0" t="0" r="9525" b="1270"/>
              <wp:wrapNone/>
              <wp:docPr id="21" name="Text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4475"/>
                      </a:xfrm>
                      <a:prstGeom prst="rect">
                        <a:avLst/>
                      </a:prstGeom>
                      <a:solidFill>
                        <a:srgbClr val="FF0000"/>
                      </a:solidFill>
                      <a:ln>
                        <a:noFill/>
                      </a:ln>
                    </wps:spPr>
                    <wps:txbx>
                      <w:txbxContent>
                        <w:p w:rsidR="0056385F" w:rsidRPr="00010D7F" w:rsidRDefault="0056385F" w:rsidP="0056385F">
                          <w:pPr>
                            <w:pStyle w:val="NormalWeb"/>
                            <w:spacing w:before="0" w:beforeAutospacing="0" w:after="0" w:afterAutospacing="0"/>
                            <w:rPr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="Calibri" w:cstheme="minorBidi"/>
                              <w:color w:val="1F3864" w:themeColor="accent5" w:themeShade="80"/>
                              <w:kern w:val="24"/>
                              <w:sz w:val="18"/>
                              <w:szCs w:val="18"/>
                            </w:rPr>
                            <w:t>Slippage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5991BB0" id="_x0000_t202" coordsize="21600,21600" o:spt="202" path="m,l,21600r21600,l21600,xe">
              <v:stroke joinstyle="miter"/>
              <v:path gradientshapeok="t" o:connecttype="rect"/>
            </v:shapetype>
            <v:shape id="TextBox 20" o:spid="_x0000_s1044" type="#_x0000_t202" style="position:absolute;margin-left:471pt;margin-top:-1.5pt;width:110.25pt;height:19.25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" fillcolor="red" stroked="f">
              <v:textbox style="mso-fit-shape-to-text:t">
                <w:txbxContent>
                  <w:p w:rsidR="0056385F" w:rsidRPr="00010D7F" w:rsidRDefault="0056385F" w:rsidP="0056385F">
                    <w:pPr>
                      <w:pStyle w:val="NormalWeb"/>
                      <w:spacing w:before="0" w:beforeAutospacing="0" w:after="0" w:afterAutospacing="0"/>
                      <w:rPr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="Calibri" w:cstheme="minorBidi"/>
                        <w:color w:val="1F3864" w:themeColor="accent5" w:themeShade="80"/>
                        <w:kern w:val="24"/>
                        <w:sz w:val="18"/>
                        <w:szCs w:val="18"/>
                      </w:rPr>
                      <w:t>Slippage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DCC0E8E" wp14:editId="3857164F">
              <wp:simplePos x="0" y="0"/>
              <wp:positionH relativeFrom="column">
                <wp:posOffset>2171700</wp:posOffset>
              </wp:positionH>
              <wp:positionV relativeFrom="paragraph">
                <wp:posOffset>-38735</wp:posOffset>
              </wp:positionV>
              <wp:extent cx="1885950" cy="246062"/>
              <wp:effectExtent l="0" t="0" r="0" b="1270"/>
              <wp:wrapNone/>
              <wp:docPr id="38" name="TextBox 3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85950" cy="246062"/>
                      </a:xfrm>
                      <a:prstGeom prst="rect">
                        <a:avLst/>
                      </a:prstGeom>
                      <a:solidFill>
                        <a:srgbClr val="5B9BD5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56385F" w:rsidRPr="00010D7F" w:rsidRDefault="0056385F" w:rsidP="0056385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  <w:sz w:val="18"/>
                              <w:szCs w:val="18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2E74B5" w:themeColor="accent1" w:themeShade="BF"/>
                              <w:kern w:val="24"/>
                              <w:sz w:val="18"/>
                              <w:szCs w:val="18"/>
                            </w:rPr>
                            <w:t>Completion of Recommendation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1DCC0E8E" id="TextBox 37" o:spid="_x0000_s1045" type="#_x0000_t202" style="position:absolute;margin-left:171pt;margin-top:-3.05pt;width:148.5pt;height:19.35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" fillcolor="#deebf7" stroked="f">
              <v:textbox style="mso-fit-shape-to-text:t">
                <w:txbxContent>
                  <w:p w:rsidR="0056385F" w:rsidRPr="00010D7F" w:rsidRDefault="0056385F" w:rsidP="0056385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  <w:sz w:val="18"/>
                        <w:szCs w:val="18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2E74B5" w:themeColor="accent1" w:themeShade="BF"/>
                        <w:kern w:val="24"/>
                        <w:sz w:val="18"/>
                        <w:szCs w:val="18"/>
                      </w:rPr>
                      <w:t>Completion of Recommendation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noProof/>
        <w:color w:val="2E74B5" w:themeColor="accent1" w:themeShade="BF"/>
        <w:sz w:val="18"/>
        <w:szCs w:val="18"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FFF9B6E" wp14:editId="0BFAB6C9">
              <wp:simplePos x="0" y="0"/>
              <wp:positionH relativeFrom="column">
                <wp:posOffset>952500</wp:posOffset>
              </wp:positionH>
              <wp:positionV relativeFrom="paragraph">
                <wp:posOffset>-19685</wp:posOffset>
              </wp:positionV>
              <wp:extent cx="1143000" cy="230188"/>
              <wp:effectExtent l="0" t="0" r="0" b="0"/>
              <wp:wrapNone/>
              <wp:docPr id="23" name="TextBox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43000" cy="230188"/>
                      </a:xfrm>
                      <a:prstGeom prst="rect">
                        <a:avLst/>
                      </a:prstGeom>
                      <a:solidFill>
                        <a:srgbClr val="ED7D31">
                          <a:lumMod val="20000"/>
                          <a:lumOff val="80000"/>
                        </a:srgbClr>
                      </a:solidFill>
                      <a:ln>
                        <a:noFill/>
                      </a:ln>
                    </wps:spPr>
                    <wps:txbx>
                      <w:txbxContent>
                        <w:p w:rsidR="0056385F" w:rsidRPr="00010D7F" w:rsidRDefault="0056385F" w:rsidP="0056385F">
                          <w:pPr>
                            <w:pStyle w:val="NormalWeb"/>
                            <w:spacing w:before="0" w:beforeAutospacing="0" w:after="0" w:afterAutospacing="0"/>
                            <w:rPr>
                              <w:rFonts w:asciiTheme="minorHAnsi" w:hAnsiTheme="minorHAnsi"/>
                            </w:rPr>
                          </w:pPr>
                          <w:r w:rsidRPr="00010D7F">
                            <w:rPr>
                              <w:rFonts w:asciiTheme="minorHAnsi" w:hAnsiTheme="minorHAnsi" w:cstheme="minorBidi"/>
                              <w:color w:val="000000" w:themeColor="text1"/>
                              <w:kern w:val="24"/>
                              <w:sz w:val="18"/>
                              <w:szCs w:val="18"/>
                            </w:rPr>
                            <w:t>Key Activity</w:t>
                          </w:r>
                        </w:p>
                      </w:txbxContent>
                    </wps:txbx>
                    <wps:bodyPr wrap="square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 w14:anchorId="7FFF9B6E" id="TextBox 22" o:spid="_x0000_s1046" type="#_x0000_t202" style="position:absolute;margin-left:75pt;margin-top:-1.55pt;width:90pt;height:18.1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" fillcolor="#fbe5d6" stroked="f">
              <v:textbox style="mso-fit-shape-to-text:t">
                <w:txbxContent>
                  <w:p w:rsidR="0056385F" w:rsidRPr="00010D7F" w:rsidRDefault="0056385F" w:rsidP="0056385F">
                    <w:pPr>
                      <w:pStyle w:val="NormalWeb"/>
                      <w:spacing w:before="0" w:beforeAutospacing="0" w:after="0" w:afterAutospacing="0"/>
                      <w:rPr>
                        <w:rFonts w:asciiTheme="minorHAnsi" w:hAnsiTheme="minorHAnsi"/>
                      </w:rPr>
                    </w:pPr>
                    <w:r w:rsidRPr="00010D7F">
                      <w:rPr>
                        <w:rFonts w:asciiTheme="minorHAnsi" w:hAnsiTheme="minorHAnsi" w:cstheme="minorBidi"/>
                        <w:color w:val="000000" w:themeColor="text1"/>
                        <w:kern w:val="24"/>
                        <w:sz w:val="18"/>
                        <w:szCs w:val="18"/>
                      </w:rPr>
                      <w:t>Key Activity</w:t>
                    </w:r>
                  </w:p>
                </w:txbxContent>
              </v:textbox>
            </v:shape>
          </w:pict>
        </mc:Fallback>
      </mc:AlternateContent>
    </w:r>
    <w:r w:rsidRPr="00010D7F">
      <w:rPr>
        <w:rFonts w:asciiTheme="minorHAnsi" w:hAnsiTheme="minorHAnsi"/>
        <w:b/>
        <w:color w:val="2E74B5" w:themeColor="accent1" w:themeShade="BF"/>
        <w:sz w:val="18"/>
        <w:szCs w:val="18"/>
      </w:rPr>
      <w:t>Identifier key:</w:t>
    </w:r>
    <w:r w:rsidRPr="00010D7F">
      <w:t xml:space="preserve"> </w:t>
    </w:r>
    <w:r>
      <w:tab/>
    </w:r>
    <w:r>
      <w:rPr>
        <w:noProof/>
        <w:lang w:val="en-GB" w:eastAsia="en-GB"/>
      </w:rPr>
      <w:t xml:space="preserve">                              </w:t>
    </w:r>
    <w:r w:rsidRPr="00010D7F">
      <w:rPr>
        <w:rFonts w:asciiTheme="minorHAnsi" w:hAnsiTheme="minorHAnsi"/>
        <w:noProof/>
        <w:sz w:val="18"/>
        <w:szCs w:val="18"/>
        <w:lang w:val="en-GB" w:eastAsia="en-GB"/>
      </w:rPr>
      <w:drawing>
        <wp:inline distT="0" distB="0" distL="0" distR="0" wp14:anchorId="2C42FF2F" wp14:editId="21447076">
          <wp:extent cx="1666875" cy="280670"/>
          <wp:effectExtent l="0" t="0" r="9525" b="508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66875" cy="2806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rPr>
        <w:noProof/>
        <w:lang w:val="en-GB" w:eastAsia="en-GB"/>
      </w:rPr>
      <w:t xml:space="preserve">   </w:t>
    </w:r>
  </w:p>
  <w:p w:rsidR="0056385F" w:rsidRPr="0056385F" w:rsidRDefault="0056385F" w:rsidP="0056385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385F" w:rsidRDefault="0056385F" w:rsidP="0056385F">
      <w:r>
        <w:separator/>
      </w:r>
    </w:p>
  </w:footnote>
  <w:footnote w:type="continuationSeparator" w:id="0">
    <w:p w:rsidR="0056385F" w:rsidRDefault="0056385F" w:rsidP="0056385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7B529C0"/>
    <w:multiLevelType w:val="hybridMultilevel"/>
    <w:tmpl w:val="DA7A2A04"/>
    <w:lvl w:ilvl="0" w:tplc="BBBED8EC">
      <w:start w:val="1"/>
      <w:numFmt w:val="bullet"/>
      <w:lvlRestart w:val="0"/>
      <w:pStyle w:val="DfESBullets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Marlett" w:hAnsi="Marlett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Marlett" w:hAnsi="Marlett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Marlett" w:hAnsi="Marlett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F2D"/>
    <w:rsid w:val="00045D73"/>
    <w:rsid w:val="000D46C0"/>
    <w:rsid w:val="000E7D51"/>
    <w:rsid w:val="000F3519"/>
    <w:rsid w:val="00131B1B"/>
    <w:rsid w:val="001A4AB0"/>
    <w:rsid w:val="001D603A"/>
    <w:rsid w:val="001E3ABB"/>
    <w:rsid w:val="00236D7C"/>
    <w:rsid w:val="00273564"/>
    <w:rsid w:val="0028653C"/>
    <w:rsid w:val="003527BC"/>
    <w:rsid w:val="00355511"/>
    <w:rsid w:val="003647B3"/>
    <w:rsid w:val="003A57EE"/>
    <w:rsid w:val="0047284F"/>
    <w:rsid w:val="00505AE0"/>
    <w:rsid w:val="00535F2D"/>
    <w:rsid w:val="00553731"/>
    <w:rsid w:val="0056385F"/>
    <w:rsid w:val="005D7447"/>
    <w:rsid w:val="00643D2E"/>
    <w:rsid w:val="0065164A"/>
    <w:rsid w:val="0068155E"/>
    <w:rsid w:val="006862A8"/>
    <w:rsid w:val="006C571A"/>
    <w:rsid w:val="006C5879"/>
    <w:rsid w:val="006D6A2C"/>
    <w:rsid w:val="00711675"/>
    <w:rsid w:val="00797404"/>
    <w:rsid w:val="007B32AA"/>
    <w:rsid w:val="008A61B6"/>
    <w:rsid w:val="008E2CD1"/>
    <w:rsid w:val="0097427A"/>
    <w:rsid w:val="00974704"/>
    <w:rsid w:val="009F2000"/>
    <w:rsid w:val="00AD3D99"/>
    <w:rsid w:val="00AD7B81"/>
    <w:rsid w:val="00AF26DB"/>
    <w:rsid w:val="00AF4615"/>
    <w:rsid w:val="00AF79E2"/>
    <w:rsid w:val="00BD796D"/>
    <w:rsid w:val="00C153E1"/>
    <w:rsid w:val="00D74955"/>
    <w:rsid w:val="00EA0AA8"/>
    <w:rsid w:val="00EC13F8"/>
    <w:rsid w:val="00ED0980"/>
    <w:rsid w:val="00F70BEC"/>
    <w:rsid w:val="00FB2E78"/>
    <w:rsid w:val="00FF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7F4DCCA-1BFC-489D-9AE1-9155217C5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35F2D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35F2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535F2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535F2D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rsid w:val="0056385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6385F"/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56385F"/>
    <w:pPr>
      <w:spacing w:before="100" w:beforeAutospacing="1" w:after="100" w:afterAutospacing="1"/>
    </w:pPr>
    <w:rPr>
      <w:rFonts w:eastAsiaTheme="minorEastAsia"/>
      <w:lang w:val="en-GB" w:eastAsia="en-GB"/>
    </w:rPr>
  </w:style>
  <w:style w:type="paragraph" w:customStyle="1" w:styleId="DfESBullets">
    <w:name w:val="DfESBullets"/>
    <w:basedOn w:val="Normal"/>
    <w:rsid w:val="006D6A2C"/>
    <w:pPr>
      <w:widowControl w:val="0"/>
      <w:numPr>
        <w:numId w:val="1"/>
      </w:numPr>
      <w:overflowPunct w:val="0"/>
      <w:autoSpaceDE w:val="0"/>
      <w:autoSpaceDN w:val="0"/>
      <w:adjustRightInd w:val="0"/>
      <w:spacing w:after="240"/>
      <w:textAlignment w:val="baseline"/>
    </w:pPr>
    <w:rPr>
      <w:rFonts w:ascii="Arial" w:hAnsi="Arial"/>
      <w:szCs w:val="20"/>
      <w:lang w:val="en-GB"/>
    </w:rPr>
  </w:style>
  <w:style w:type="paragraph" w:styleId="BalloonText">
    <w:name w:val="Balloon Text"/>
    <w:basedOn w:val="Normal"/>
    <w:link w:val="BalloonTextChar"/>
    <w:rsid w:val="009F200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9F2000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756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74057D5A</Template>
  <TotalTime>0</TotalTime>
  <Pages>1</Pages>
  <Words>64</Words>
  <Characters>367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Doughton (CTUHB - Maternity Services)</dc:creator>
  <cp:keywords/>
  <dc:description/>
  <cp:lastModifiedBy>Kathryn Doughton (Cwm Taf UHB - Patient Care and Safety)</cp:lastModifiedBy>
  <cp:revision>2</cp:revision>
  <cp:lastPrinted>2020-02-14T10:04:00Z</cp:lastPrinted>
  <dcterms:created xsi:type="dcterms:W3CDTF">2020-03-02T20:41:00Z</dcterms:created>
  <dcterms:modified xsi:type="dcterms:W3CDTF">2020-03-02T20:41:00Z</dcterms:modified>
</cp:coreProperties>
</file>