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8069" w:type="dxa"/>
        <w:tblInd w:w="-709" w:type="dxa"/>
        <w:tblLook w:val="04A0" w:firstRow="1" w:lastRow="0" w:firstColumn="1" w:lastColumn="0" w:noHBand="0" w:noVBand="1"/>
      </w:tblPr>
      <w:tblGrid>
        <w:gridCol w:w="1560"/>
        <w:gridCol w:w="2693"/>
        <w:gridCol w:w="2835"/>
        <w:gridCol w:w="3260"/>
        <w:gridCol w:w="1843"/>
        <w:gridCol w:w="2410"/>
        <w:gridCol w:w="2693"/>
        <w:gridCol w:w="775"/>
      </w:tblGrid>
      <w:tr w:rsidR="00535F2D" w:rsidRPr="001743A7" w:rsidTr="00711675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35F2D" w:rsidRPr="00944A78" w:rsidRDefault="00535F2D" w:rsidP="00570F0A">
            <w:pPr>
              <w:pStyle w:val="Header"/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</w:pPr>
          </w:p>
        </w:tc>
        <w:tc>
          <w:tcPr>
            <w:tcW w:w="165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5F2D" w:rsidRPr="00944A78" w:rsidRDefault="00535F2D" w:rsidP="00570F0A">
            <w:pPr>
              <w:pStyle w:val="Header"/>
              <w:ind w:left="-1808" w:firstLine="1808"/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</w:pPr>
            <w:r w:rsidRPr="00944A78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 xml:space="preserve">Maternity improvement – </w:t>
            </w:r>
            <w:r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Quality of Women’s &amp; Families Experience</w:t>
            </w:r>
          </w:p>
          <w:p w:rsidR="00535F2D" w:rsidRPr="001743A7" w:rsidRDefault="00535F2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535F2D" w:rsidRPr="001743A7" w:rsidTr="00711675">
        <w:trPr>
          <w:gridAfter w:val="1"/>
          <w:wAfter w:w="775" w:type="dxa"/>
        </w:trPr>
        <w:tc>
          <w:tcPr>
            <w:tcW w:w="1560" w:type="dxa"/>
            <w:tcBorders>
              <w:top w:val="nil"/>
            </w:tcBorders>
            <w:shd w:val="clear" w:color="auto" w:fill="1F4E79" w:themeFill="accent1" w:themeFillShade="80"/>
          </w:tcPr>
          <w:p w:rsidR="00535F2D" w:rsidRDefault="00535F2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</w:tcBorders>
            <w:shd w:val="clear" w:color="auto" w:fill="1F4E79" w:themeFill="accent1" w:themeFillShade="80"/>
          </w:tcPr>
          <w:p w:rsidR="00535F2D" w:rsidRPr="001743A7" w:rsidRDefault="00535F2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Jan- Mar 2020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1F4E79" w:themeFill="accent1" w:themeFillShade="80"/>
          </w:tcPr>
          <w:p w:rsidR="00535F2D" w:rsidRPr="001743A7" w:rsidRDefault="00535F2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Apr – June 2020</w:t>
            </w:r>
          </w:p>
        </w:tc>
        <w:tc>
          <w:tcPr>
            <w:tcW w:w="3260" w:type="dxa"/>
            <w:tcBorders>
              <w:top w:val="nil"/>
            </w:tcBorders>
            <w:shd w:val="clear" w:color="auto" w:fill="1F4E79" w:themeFill="accent1" w:themeFillShade="80"/>
          </w:tcPr>
          <w:p w:rsidR="00535F2D" w:rsidRPr="001743A7" w:rsidRDefault="00535F2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July – Sept 2020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1F4E79" w:themeFill="accent1" w:themeFillShade="80"/>
          </w:tcPr>
          <w:p w:rsidR="00535F2D" w:rsidRPr="001743A7" w:rsidRDefault="00535F2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Oct – Dec 2020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1F4E79" w:themeFill="accent1" w:themeFillShade="80"/>
          </w:tcPr>
          <w:p w:rsidR="00535F2D" w:rsidRPr="001743A7" w:rsidRDefault="00535F2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Jan – Mar 2021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1F4E79" w:themeFill="accent1" w:themeFillShade="80"/>
          </w:tcPr>
          <w:p w:rsidR="00535F2D" w:rsidRPr="001743A7" w:rsidRDefault="00535F2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Apr – June 2021</w:t>
            </w:r>
          </w:p>
        </w:tc>
      </w:tr>
      <w:tr w:rsidR="00535F2D" w:rsidRPr="00236B45" w:rsidTr="00355511">
        <w:trPr>
          <w:gridAfter w:val="1"/>
          <w:wAfter w:w="775" w:type="dxa"/>
          <w:trHeight w:val="4060"/>
        </w:trPr>
        <w:tc>
          <w:tcPr>
            <w:tcW w:w="1560" w:type="dxa"/>
            <w:shd w:val="clear" w:color="auto" w:fill="F2F2F2" w:themeFill="background1" w:themeFillShade="F2"/>
          </w:tcPr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97470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My Maternity My Way (MMMW)</w:t>
            </w: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9F2000" w:rsidRDefault="009F2000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6C571A" w:rsidP="009F2000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A41B15" wp14:editId="54AFA51B">
                      <wp:simplePos x="0" y="0"/>
                      <wp:positionH relativeFrom="column">
                        <wp:posOffset>-52706</wp:posOffset>
                      </wp:positionH>
                      <wp:positionV relativeFrom="paragraph">
                        <wp:posOffset>95250</wp:posOffset>
                      </wp:positionV>
                      <wp:extent cx="3438525" cy="361950"/>
                      <wp:effectExtent l="0" t="0" r="9525" b="0"/>
                      <wp:wrapNone/>
                      <wp:docPr id="1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385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E7D51" w:rsidRPr="00AD7B81" w:rsidRDefault="000E7D51" w:rsidP="000D46C0">
                                  <w:pPr>
                                    <w:pStyle w:val="NormalWeb"/>
                                    <w:shd w:val="clear" w:color="auto" w:fill="FBE4D5" w:themeFill="accent2" w:themeFillTint="33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Recruitment </w:t>
                                  </w:r>
                                  <w:r w:rsidR="00AD3D99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drive for MMMW</w:t>
                                  </w:r>
                                  <w:r w:rsidR="00AD7B81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68155E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– commencing January 2020</w:t>
                                  </w:r>
                                </w:p>
                                <w:p w:rsidR="000E7D51" w:rsidRPr="0037104A" w:rsidRDefault="000E7D51" w:rsidP="000D46C0">
                                  <w:pPr>
                                    <w:pStyle w:val="NormalWeb"/>
                                    <w:shd w:val="clear" w:color="auto" w:fill="FBE4D5" w:themeFill="accent2" w:themeFillTint="33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A41B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25" o:spid="_x0000_s1026" type="#_x0000_t202" style="position:absolute;margin-left:-4.15pt;margin-top:7.5pt;width:270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" fillcolor="#fbe4d5 [661]" stroked="f">
                      <v:textbox>
                        <w:txbxContent>
                          <w:p w:rsidR="000E7D51" w:rsidRPr="00AD7B81" w:rsidRDefault="000E7D51" w:rsidP="000D46C0">
                            <w:pPr>
                              <w:pStyle w:val="NormalWeb"/>
                              <w:shd w:val="clear" w:color="auto" w:fill="FBE4D5" w:themeFill="accent2" w:themeFillTint="3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Recruitment </w:t>
                            </w:r>
                            <w:r w:rsidR="00AD3D99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drive for MMMW</w:t>
                            </w:r>
                            <w:r w:rsidR="00AD7B81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155E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– commencing January 2020</w:t>
                            </w:r>
                          </w:p>
                          <w:p w:rsidR="000E7D51" w:rsidRPr="0037104A" w:rsidRDefault="000E7D51" w:rsidP="000D46C0">
                            <w:pPr>
                              <w:pStyle w:val="NormalWeb"/>
                              <w:shd w:val="clear" w:color="auto" w:fill="FBE4D5" w:themeFill="accent2" w:themeFillTint="33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9F2000" w:rsidRDefault="00535F2D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0E7D51" w:rsidRDefault="0068155E" w:rsidP="000E7D5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D76839" wp14:editId="79C5FD7D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45720</wp:posOffset>
                      </wp:positionV>
                      <wp:extent cx="5638800" cy="276225"/>
                      <wp:effectExtent l="0" t="0" r="0" b="9525"/>
                      <wp:wrapNone/>
                      <wp:docPr id="18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38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E7D51" w:rsidRPr="0037104A" w:rsidRDefault="000E7D51" w:rsidP="000E7D5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Meeting arranged 2020</w:t>
                                  </w:r>
                                </w:p>
                                <w:p w:rsidR="00AF79E2" w:rsidRPr="0037104A" w:rsidRDefault="00AF79E2" w:rsidP="00AF79E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76839" id="_x0000_s1027" type="#_x0000_t202" style="position:absolute;left:0;text-align:left;margin-left:2.3pt;margin-top:3.6pt;width:444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" fillcolor="#deebf7" stroked="f">
                      <v:textbox>
                        <w:txbxContent>
                          <w:p w:rsidR="000E7D51" w:rsidRPr="0037104A" w:rsidRDefault="000E7D51" w:rsidP="000E7D5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Meeting arranged 2020</w:t>
                            </w:r>
                          </w:p>
                          <w:p w:rsidR="00AF79E2" w:rsidRPr="0037104A" w:rsidRDefault="00AF79E2" w:rsidP="00AF79E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E7D51" w:rsidRPr="000E7D51" w:rsidRDefault="000E7D51" w:rsidP="000E7D51">
            <w:pPr>
              <w:rPr>
                <w:lang w:val="en-GB" w:eastAsia="en-GB"/>
              </w:rPr>
            </w:pPr>
          </w:p>
          <w:p w:rsidR="000E7D51" w:rsidRPr="000E7D51" w:rsidRDefault="000E7D51" w:rsidP="000E7D51">
            <w:pPr>
              <w:rPr>
                <w:lang w:val="en-GB" w:eastAsia="en-GB"/>
              </w:rPr>
            </w:pPr>
          </w:p>
          <w:p w:rsidR="000E7D51" w:rsidRPr="000E7D51" w:rsidRDefault="000E7D51" w:rsidP="000E7D51">
            <w:pPr>
              <w:rPr>
                <w:lang w:val="en-GB" w:eastAsia="en-GB"/>
              </w:rPr>
            </w:pPr>
          </w:p>
          <w:p w:rsidR="000E7D51" w:rsidRPr="000E7D51" w:rsidRDefault="000E7D51" w:rsidP="000E7D51">
            <w:pPr>
              <w:rPr>
                <w:lang w:val="en-GB" w:eastAsia="en-GB"/>
              </w:rPr>
            </w:pPr>
          </w:p>
          <w:p w:rsidR="000E7D51" w:rsidRPr="000E7D51" w:rsidRDefault="000E7D51" w:rsidP="000E7D51">
            <w:pPr>
              <w:rPr>
                <w:lang w:val="en-GB" w:eastAsia="en-GB"/>
              </w:rPr>
            </w:pPr>
          </w:p>
          <w:p w:rsidR="000E7D51" w:rsidRPr="000E7D51" w:rsidRDefault="000E7D51" w:rsidP="000E7D51">
            <w:pPr>
              <w:rPr>
                <w:lang w:val="en-GB" w:eastAsia="en-GB"/>
              </w:rPr>
            </w:pPr>
          </w:p>
          <w:p w:rsidR="000E7D51" w:rsidRDefault="000E7D51" w:rsidP="000E7D51">
            <w:pPr>
              <w:rPr>
                <w:lang w:val="en-GB" w:eastAsia="en-GB"/>
              </w:rPr>
            </w:pPr>
          </w:p>
          <w:p w:rsidR="00535F2D" w:rsidRDefault="00535F2D" w:rsidP="000E7D51">
            <w:pPr>
              <w:jc w:val="center"/>
              <w:rPr>
                <w:lang w:val="en-GB" w:eastAsia="en-GB"/>
              </w:rPr>
            </w:pPr>
          </w:p>
          <w:p w:rsidR="000E7D51" w:rsidRDefault="000E7D51" w:rsidP="000E7D51">
            <w:pPr>
              <w:jc w:val="center"/>
              <w:rPr>
                <w:lang w:val="en-GB" w:eastAsia="en-GB"/>
              </w:rPr>
            </w:pPr>
          </w:p>
          <w:p w:rsidR="000E7D51" w:rsidRDefault="000E7D51" w:rsidP="000E7D51">
            <w:pPr>
              <w:jc w:val="center"/>
              <w:rPr>
                <w:lang w:val="en-GB" w:eastAsia="en-GB"/>
              </w:rPr>
            </w:pPr>
          </w:p>
          <w:p w:rsidR="000E7D51" w:rsidRDefault="000E7D51" w:rsidP="000E7D51">
            <w:pPr>
              <w:jc w:val="center"/>
              <w:rPr>
                <w:lang w:val="en-GB" w:eastAsia="en-GB"/>
              </w:rPr>
            </w:pPr>
          </w:p>
          <w:p w:rsidR="000E7D51" w:rsidRDefault="009F2000" w:rsidP="0068155E">
            <w:pPr>
              <w:tabs>
                <w:tab w:val="left" w:pos="375"/>
                <w:tab w:val="left" w:pos="915"/>
              </w:tabs>
              <w:rPr>
                <w:lang w:val="en-GB" w:eastAsia="en-GB"/>
              </w:rPr>
            </w:pPr>
            <w:r>
              <w:rPr>
                <w:lang w:val="en-GB" w:eastAsia="en-GB"/>
              </w:rPr>
              <w:tab/>
            </w:r>
            <w:r w:rsidR="0068155E">
              <w:rPr>
                <w:lang w:val="en-GB" w:eastAsia="en-GB"/>
              </w:rPr>
              <w:tab/>
            </w:r>
          </w:p>
          <w:p w:rsidR="0068155E" w:rsidRPr="000E7D51" w:rsidRDefault="0068155E" w:rsidP="0068155E">
            <w:pPr>
              <w:tabs>
                <w:tab w:val="left" w:pos="375"/>
                <w:tab w:val="left" w:pos="915"/>
              </w:tabs>
              <w:rPr>
                <w:lang w:val="en-GB" w:eastAsia="en-GB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AF79E2" w:rsidRDefault="00AF79E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79E2" w:rsidRPr="00AF79E2" w:rsidRDefault="00711675" w:rsidP="00AF79E2">
            <w:pPr>
              <w:rPr>
                <w:rFonts w:asciiTheme="minorHAnsi" w:hAnsiTheme="minorHAnsi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4E56B8E" wp14:editId="605C066B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167005</wp:posOffset>
                      </wp:positionV>
                      <wp:extent cx="762000" cy="990600"/>
                      <wp:effectExtent l="0" t="0" r="0" b="0"/>
                      <wp:wrapNone/>
                      <wp:docPr id="14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990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74955" w:rsidRPr="00045D73" w:rsidRDefault="00D74955" w:rsidP="00D74955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Targeted Completion date July 2020 - Outcome: </w:t>
                                  </w:r>
                                  <w:r w:rsidRPr="00045D73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Increase Lay Membership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56B8E" id="TextBox 32" o:spid="_x0000_s1028" type="#_x0000_t202" style="position:absolute;margin-left:-4.45pt;margin-top:13.15pt;width:60pt;height:7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" fillcolor="#deebf7" stroked="f">
                      <v:textbox>
                        <w:txbxContent>
                          <w:p w:rsidR="00D74955" w:rsidRPr="00045D73" w:rsidRDefault="00D74955" w:rsidP="00D7495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Targeted Completion date July 2020 - </w:t>
                            </w: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Outcome: </w:t>
                            </w:r>
                            <w:r w:rsidRPr="00045D73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Increase Lay Membership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F79E2" w:rsidRPr="00AF79E2" w:rsidRDefault="00AF79E2" w:rsidP="00AF79E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79E2" w:rsidRPr="00AF79E2" w:rsidRDefault="00AF79E2" w:rsidP="00AF79E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79E2" w:rsidRPr="00AF79E2" w:rsidRDefault="00AF79E2" w:rsidP="00AF79E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79E2" w:rsidRDefault="00AF79E2" w:rsidP="00AF79E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D46C0" w:rsidRDefault="000D46C0" w:rsidP="00AF79E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0D46C0" w:rsidRPr="000D46C0" w:rsidRDefault="000D46C0" w:rsidP="000D46C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D46C0" w:rsidRPr="000D46C0" w:rsidRDefault="000D46C0" w:rsidP="000D46C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0D46C0" w:rsidRDefault="00711675" w:rsidP="000D46C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9ABE5ED" wp14:editId="72A062F3">
                      <wp:simplePos x="0" y="0"/>
                      <wp:positionH relativeFrom="column">
                        <wp:posOffset>-1943735</wp:posOffset>
                      </wp:positionH>
                      <wp:positionV relativeFrom="paragraph">
                        <wp:posOffset>403225</wp:posOffset>
                      </wp:positionV>
                      <wp:extent cx="3028950" cy="447675"/>
                      <wp:effectExtent l="0" t="0" r="0" b="9525"/>
                      <wp:wrapNone/>
                      <wp:docPr id="4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8950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E7D51" w:rsidRPr="00711675" w:rsidRDefault="000E7D51" w:rsidP="000E7D5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Support lay members to engage with Wome</w:t>
                                  </w:r>
                                  <w:r w:rsidR="00AD7B81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n </w:t>
                                  </w:r>
                                  <w:r w:rsidR="00D74955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and develop and strengthen monitoring role of the </w:t>
                                  </w:r>
                                  <w:r w:rsidR="00355511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group commencing</w:t>
                                  </w:r>
                                  <w:r w:rsidR="00D74955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D3D99" w:rsidRPr="00711675">
                                    <w:rPr>
                                      <w:rFonts w:asciiTheme="minorHAnsi" w:hAnsi="Calibri" w:cstheme="minorBidi"/>
                                      <w:i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April 2020</w:t>
                                  </w:r>
                                  <w:r w:rsidR="00D74955" w:rsidRPr="00711675">
                                    <w:rPr>
                                      <w:rFonts w:asciiTheme="minorHAnsi" w:hAnsi="Calibri" w:cstheme="minorBidi"/>
                                      <w:i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BE5ED" id="_x0000_s1029" type="#_x0000_t202" style="position:absolute;left:0;text-align:left;margin-left:-153.05pt;margin-top:31.75pt;width:238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" fillcolor="#fbe4d5 [661]" stroked="f">
                      <v:textbox>
                        <w:txbxContent>
                          <w:p w:rsidR="000E7D51" w:rsidRPr="00711675" w:rsidRDefault="000E7D51" w:rsidP="000E7D5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Support lay members to engage with Wome</w:t>
                            </w:r>
                            <w:r w:rsidR="00AD7B81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n </w:t>
                            </w:r>
                            <w:r w:rsidR="00D7495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and develop and strengthen monitoring role of the </w:t>
                            </w:r>
                            <w:r w:rsidR="00355511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group commencing</w:t>
                            </w:r>
                            <w:r w:rsidR="00D7495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D3D99" w:rsidRPr="00711675">
                              <w:rPr>
                                <w:rFonts w:asciiTheme="minorHAnsi" w:hAnsi="Calibri" w:cstheme="minorBidi"/>
                                <w:i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April 2020</w:t>
                            </w:r>
                            <w:r w:rsidR="00D74955" w:rsidRPr="00711675">
                              <w:rPr>
                                <w:rFonts w:asciiTheme="minorHAnsi" w:hAnsi="Calibri" w:cstheme="minorBidi"/>
                                <w:i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3B9CA13" wp14:editId="298A090E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241300</wp:posOffset>
                      </wp:positionV>
                      <wp:extent cx="1143000" cy="847725"/>
                      <wp:effectExtent l="0" t="0" r="0" b="9525"/>
                      <wp:wrapNone/>
                      <wp:docPr id="6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847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D46C0" w:rsidRPr="00045D73" w:rsidRDefault="00D74955" w:rsidP="000D46C0">
                                  <w:pPr>
                                    <w:spacing w:after="240"/>
                                    <w:rPr>
                                      <w:rFonts w:ascii="Calibri" w:hAnsi="Calibri"/>
                                      <w:color w:val="000000"/>
                                      <w:lang w:val="en-GB" w:eastAsia="en-GB"/>
                                    </w:rPr>
                                  </w:pPr>
                                  <w:r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Targeted Completion date </w:t>
                                  </w:r>
                                  <w:r w:rsidRPr="00711675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>July 2020 -</w:t>
                                  </w:r>
                                  <w:r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68155E"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Outcome: </w:t>
                                  </w:r>
                                  <w:r w:rsidR="000D46C0"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Develop and strengthen the role and capacity or the </w:t>
                                  </w:r>
                                  <w:r w:rsidR="0068155E"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MMMY. </w:t>
                                  </w:r>
                                  <w:r w:rsidR="000D46C0"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7.47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9CA13" id="_x0000_s1030" type="#_x0000_t202" style="position:absolute;left:0;text-align:left;margin-left:85.3pt;margin-top:19pt;width:90pt;height:6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" fillcolor="#deeaf6 [660]" stroked="f">
                      <v:textbox>
                        <w:txbxContent>
                          <w:p w:rsidR="000D46C0" w:rsidRPr="00045D73" w:rsidRDefault="00D74955" w:rsidP="000D46C0">
                            <w:pPr>
                              <w:spacing w:after="240"/>
                              <w:rPr>
                                <w:rFonts w:ascii="Calibri" w:hAnsi="Calibri"/>
                                <w:color w:val="000000"/>
                                <w:lang w:val="en-GB" w:eastAsia="en-GB"/>
                              </w:rPr>
                            </w:pP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Targeted Completion date </w:t>
                            </w:r>
                            <w:r w:rsidRPr="00711675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July 2020 -</w:t>
                            </w: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155E"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Outcome: </w:t>
                            </w:r>
                            <w:r w:rsidR="000D46C0"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Develop and strengthen the role and capacity or the </w:t>
                            </w:r>
                            <w:r w:rsidR="0068155E"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MMMY. </w:t>
                            </w:r>
                            <w:r w:rsidR="000D46C0"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7.47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AF79E2" w:rsidRDefault="00AF79E2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79E2" w:rsidRPr="00AF79E2" w:rsidRDefault="00AF79E2" w:rsidP="00AF79E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79E2" w:rsidRPr="00AF79E2" w:rsidRDefault="00AF79E2" w:rsidP="00AF79E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79E2" w:rsidRPr="00AF79E2" w:rsidRDefault="00AF79E2" w:rsidP="00AF79E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79E2" w:rsidRDefault="00AF79E2" w:rsidP="00AF79E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AF79E2" w:rsidRDefault="00535F2D" w:rsidP="00AF79E2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535F2D" w:rsidRPr="00236B45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535F2D" w:rsidRPr="00236B45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535F2D" w:rsidRPr="00236B45" w:rsidTr="00355511">
        <w:trPr>
          <w:gridAfter w:val="1"/>
          <w:wAfter w:w="775" w:type="dxa"/>
          <w:trHeight w:val="2558"/>
        </w:trPr>
        <w:tc>
          <w:tcPr>
            <w:tcW w:w="1560" w:type="dxa"/>
            <w:shd w:val="clear" w:color="auto" w:fill="F2F2F2" w:themeFill="background1" w:themeFillShade="F2"/>
          </w:tcPr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97470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C</w:t>
            </w:r>
            <w:r w:rsidR="00974704" w:rsidRPr="0097470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o</w:t>
            </w:r>
            <w:r w:rsidRPr="0097470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-production</w:t>
            </w: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AF4615" w:rsidRDefault="00AF4615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273564" w:rsidRDefault="00273564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273564" w:rsidRDefault="00273564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AF79E2" w:rsidRPr="00AF79E2" w:rsidRDefault="00D74955" w:rsidP="00AF79E2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1B2DB8" wp14:editId="34B5B799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163195</wp:posOffset>
                      </wp:positionV>
                      <wp:extent cx="7820025" cy="245745"/>
                      <wp:effectExtent l="0" t="0" r="9525" b="0"/>
                      <wp:wrapNone/>
                      <wp:docPr id="3" name="Text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20025" cy="245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F79E2" w:rsidRPr="00D74955" w:rsidRDefault="000F3519" w:rsidP="00AF79E2">
                                  <w:pPr>
                                    <w:pStyle w:val="NormalWeb"/>
                                    <w:spacing w:before="0" w:beforeAutospacing="0" w:after="0" w:afterAutospacing="0"/>
                                    <w:ind w:right="1230"/>
                                    <w:rPr>
                                      <w:color w:val="FBE4D5" w:themeColor="accent2" w:themeTint="33"/>
                                      <w:sz w:val="16"/>
                                      <w:szCs w:val="16"/>
                                    </w:rPr>
                                  </w:pPr>
                                  <w:r w:rsidRPr="000F3519">
                                    <w:rPr>
                                      <w:rFonts w:asciiTheme="minorHAnsi" w:hAnsi="Calibri" w:cstheme="minorBidi"/>
                                      <w:b/>
                                      <w:color w:val="1F3864" w:themeColor="accent5" w:themeShade="8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Ongoing 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- </w:t>
                                  </w:r>
                                  <w:r w:rsidR="00AD7B81" w:rsidRPr="00AF4615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Work collaboratively with CHC Colleagues, Women &amp; </w:t>
                                  </w:r>
                                  <w:r w:rsidR="00FB2E78" w:rsidRPr="00AF4615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Families </w:t>
                                  </w:r>
                                  <w:r w:rsidR="00FB2E78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D74955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ongoing engagement through various project board and public engagement events 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31B2DB8" id="TextBox 24" o:spid="_x0000_s1031" type="#_x0000_t202" style="position:absolute;margin-left:3.45pt;margin-top:12.85pt;width:615.75pt;height:19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" fillcolor="#fbe4d5 [661]" stroked="f">
                      <v:textbox style="mso-fit-shape-to-text:t">
                        <w:txbxContent>
                          <w:p w:rsidR="00AF79E2" w:rsidRPr="00D74955" w:rsidRDefault="000F3519" w:rsidP="00AF79E2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  <w:rPr>
                                <w:color w:val="FBE4D5" w:themeColor="accent2" w:themeTint="33"/>
                                <w:sz w:val="16"/>
                                <w:szCs w:val="16"/>
                              </w:rPr>
                            </w:pPr>
                            <w:r w:rsidRPr="000F3519">
                              <w:rPr>
                                <w:rFonts w:asciiTheme="minorHAnsi" w:hAnsi="Calibri" w:cstheme="minorBidi"/>
                                <w:b/>
                                <w:color w:val="1F3864" w:themeColor="accent5" w:themeShade="80"/>
                                <w:kern w:val="24"/>
                                <w:sz w:val="16"/>
                                <w:szCs w:val="16"/>
                              </w:rPr>
                              <w:t xml:space="preserve">Ongoing </w:t>
                            </w: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AD7B81" w:rsidRPr="00AF4615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16"/>
                                <w:szCs w:val="16"/>
                              </w:rPr>
                              <w:t xml:space="preserve">Work collaboratively with CHC Colleagues, Women &amp; </w:t>
                            </w:r>
                            <w:r w:rsidR="00FB2E78" w:rsidRPr="00AF4615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16"/>
                                <w:szCs w:val="16"/>
                              </w:rPr>
                              <w:t xml:space="preserve">Families </w:t>
                            </w:r>
                            <w:r w:rsidR="00FB2E78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16"/>
                                <w:szCs w:val="16"/>
                              </w:rPr>
                              <w:t>-</w:t>
                            </w:r>
                            <w:r w:rsidR="00D74955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16"/>
                                <w:szCs w:val="16"/>
                              </w:rPr>
                              <w:t xml:space="preserve"> ongoing engagement through various project board and public engagement events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F2000" w:rsidRDefault="009F2000" w:rsidP="00AF79E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F2000" w:rsidRPr="009F2000" w:rsidRDefault="009F2000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9F2000" w:rsidRDefault="00535F2D" w:rsidP="009F200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0E7D51" w:rsidRPr="0037104A" w:rsidRDefault="000E7D51" w:rsidP="000E7D51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</w:p>
          <w:p w:rsidR="00355511" w:rsidRDefault="00355511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355511" w:rsidRDefault="00535F2D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355511" w:rsidRDefault="00355511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355511" w:rsidRDefault="00535F2D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355511" w:rsidRDefault="00355511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7B32AA" w:rsidP="00355511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5C026DA" wp14:editId="179F6CE3">
                      <wp:simplePos x="0" y="0"/>
                      <wp:positionH relativeFrom="column">
                        <wp:posOffset>-3524035</wp:posOffset>
                      </wp:positionH>
                      <wp:positionV relativeFrom="paragraph">
                        <wp:posOffset>365125</wp:posOffset>
                      </wp:positionV>
                      <wp:extent cx="4038600" cy="495300"/>
                      <wp:effectExtent l="0" t="0" r="0" b="0"/>
                      <wp:wrapNone/>
                      <wp:docPr id="15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F24F7" w:rsidRPr="00FF24F7" w:rsidRDefault="00FF24F7" w:rsidP="00FF24F7">
                                  <w:pPr>
                                    <w:widowControl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textAlignment w:val="baseline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F24F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>Task and finish group will be established</w:t>
                                  </w:r>
                                  <w:r w:rsidR="005D744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in </w:t>
                                  </w:r>
                                  <w:r w:rsidR="007B32AA">
                                    <w:rPr>
                                      <w:rFonts w:asciiTheme="minorHAnsi" w:hAnsiTheme="minorHAnsi" w:cs="Arial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February 2020</w:t>
                                  </w:r>
                                  <w:r w:rsidRPr="00FF24F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 to scope opportunities of involving partners during labour in with a focus on a co- production approach involving staff and women &amp; families</w:t>
                                  </w:r>
                                  <w:r w:rsidR="00AF26DB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C026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position:absolute;margin-left:-277.5pt;margin-top:28.75pt;width:318pt;height:3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" fillcolor="#fbe4d5 [661]" stroked="f">
                      <v:textbox>
                        <w:txbxContent>
                          <w:p w:rsidR="00FF24F7" w:rsidRPr="00FF24F7" w:rsidRDefault="00FF24F7" w:rsidP="00FF24F7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F24F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>Task and finish group will be established</w:t>
                            </w:r>
                            <w:r w:rsidR="005D744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in </w:t>
                            </w:r>
                            <w:r w:rsidR="007B32AA">
                              <w:rPr>
                                <w:rFonts w:asciiTheme="minorHAnsi" w:hAnsiTheme="minorHAnsi" w:cs="Arial"/>
                                <w:b/>
                                <w:sz w:val="16"/>
                                <w:szCs w:val="16"/>
                                <w:lang w:val="en-GB"/>
                              </w:rPr>
                              <w:t>February 2020</w:t>
                            </w:r>
                            <w:r w:rsidRPr="00FF24F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 to scope opportunities of involving partners during labour in with a focus on a co- production approach involving staff and women &amp; families</w:t>
                            </w:r>
                            <w:r w:rsidR="00AF26DB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55511" w:rsidRPr="00355511" w:rsidRDefault="00355511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355511" w:rsidRDefault="00535F2D" w:rsidP="003555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535F2D" w:rsidRPr="00236B45" w:rsidRDefault="00D74955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956A3D9" wp14:editId="1BD89CCB">
                      <wp:simplePos x="0" y="0"/>
                      <wp:positionH relativeFrom="column">
                        <wp:posOffset>-650240</wp:posOffset>
                      </wp:positionH>
                      <wp:positionV relativeFrom="paragraph">
                        <wp:posOffset>566420</wp:posOffset>
                      </wp:positionV>
                      <wp:extent cx="1085850" cy="981075"/>
                      <wp:effectExtent l="0" t="0" r="0" b="9525"/>
                      <wp:wrapNone/>
                      <wp:docPr id="17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981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74955" w:rsidRPr="00045D73" w:rsidRDefault="00D74955" w:rsidP="00D74955">
                                  <w:pPr>
                                    <w:spacing w:after="240"/>
                                    <w:rPr>
                                      <w:rFonts w:ascii="Calibri" w:hAnsi="Calibri"/>
                                      <w:color w:val="000000"/>
                                      <w:lang w:val="en-GB" w:eastAsia="en-GB"/>
                                    </w:rPr>
                                  </w:pPr>
                                  <w:r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Targeted Completion date Dec 2020 - Outcome: </w:t>
                                  </w:r>
                                  <w:r w:rsidR="000F3519"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agreed process for involvement of partners </w:t>
                                  </w:r>
                                  <w:r w:rsidR="008E2CD1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during </w:t>
                                  </w:r>
                                  <w:proofErr w:type="spellStart"/>
                                  <w:r w:rsidR="008E2CD1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>labour</w:t>
                                  </w:r>
                                  <w:proofErr w:type="spellEnd"/>
                                  <w:r w:rsidR="008E2CD1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6A3D9" id="_x0000_s1033" type="#_x0000_t202" style="position:absolute;margin-left:-51.2pt;margin-top:44.6pt;width:85.5pt;height:77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" fillcolor="#deebf7" stroked="f">
                      <v:textbox>
                        <w:txbxContent>
                          <w:p w:rsidR="00D74955" w:rsidRPr="00045D73" w:rsidRDefault="00D74955" w:rsidP="00D74955">
                            <w:pPr>
                              <w:spacing w:after="240"/>
                              <w:rPr>
                                <w:rFonts w:ascii="Calibri" w:hAnsi="Calibri"/>
                                <w:color w:val="000000"/>
                                <w:lang w:val="en-GB" w:eastAsia="en-GB"/>
                              </w:rPr>
                            </w:pP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Targeted Completion date </w:t>
                            </w: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Dec </w:t>
                            </w: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2020 - Outcome: </w:t>
                            </w:r>
                            <w:r w:rsidR="000F3519"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agreed process for involvement of partners </w:t>
                            </w:r>
                            <w:r w:rsidR="008E2CD1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during </w:t>
                            </w:r>
                            <w:proofErr w:type="spellStart"/>
                            <w:r w:rsidR="008E2CD1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labour</w:t>
                            </w:r>
                            <w:proofErr w:type="spellEnd"/>
                            <w:r w:rsidR="008E2CD1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535F2D" w:rsidRPr="00236B45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535F2D" w:rsidRPr="00236B45" w:rsidTr="00711675">
        <w:trPr>
          <w:gridAfter w:val="1"/>
          <w:wAfter w:w="775" w:type="dxa"/>
          <w:trHeight w:val="2403"/>
        </w:trPr>
        <w:tc>
          <w:tcPr>
            <w:tcW w:w="1560" w:type="dxa"/>
            <w:shd w:val="clear" w:color="auto" w:fill="F2F2F2" w:themeFill="background1" w:themeFillShade="F2"/>
          </w:tcPr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974704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Engagement</w:t>
            </w: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Pr="00974704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535F2D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AF4615" w:rsidRDefault="00AF4615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AF4615" w:rsidRDefault="00AF4615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  <w:p w:rsidR="00AF4615" w:rsidRPr="00974704" w:rsidRDefault="00AF4615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EA0AA8" w:rsidRDefault="00045D73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A719469" wp14:editId="225776FC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34290</wp:posOffset>
                      </wp:positionV>
                      <wp:extent cx="1857375" cy="628650"/>
                      <wp:effectExtent l="0" t="0" r="9525" b="0"/>
                      <wp:wrapNone/>
                      <wp:docPr id="25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7375" cy="62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D603A" w:rsidRPr="00045D73" w:rsidRDefault="001D603A" w:rsidP="001D603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rd</w:t>
                                  </w:r>
                                  <w:r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45D73"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Community </w:t>
                                  </w:r>
                                  <w:r w:rsid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engagement </w:t>
                                  </w:r>
                                  <w:r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event is scheduled for 25</w:t>
                                  </w:r>
                                  <w:r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</w:t>
                                  </w:r>
                                  <w:r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February</w:t>
                                  </w:r>
                                  <w:r w:rsid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2020</w:t>
                                  </w:r>
                                  <w:r w:rsidR="00045D73"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, feedback will be </w:t>
                                  </w:r>
                                  <w:r w:rsid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themed and actions identified –April </w:t>
                                  </w:r>
                                  <w:r w:rsidRPr="00045D73"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2020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19469" id="_x0000_s1034" type="#_x0000_t202" style="position:absolute;margin-left:13.2pt;margin-top:2.7pt;width:146.25pt;height:4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" fillcolor="#fbe4d5 [661]" stroked="f">
                      <v:textbox>
                        <w:txbxContent>
                          <w:p w:rsidR="001D603A" w:rsidRPr="00045D73" w:rsidRDefault="001D603A" w:rsidP="001D603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rd</w:t>
                            </w:r>
                            <w:r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45D73"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Community </w:t>
                            </w:r>
                            <w:r w:rsid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engagement </w:t>
                            </w:r>
                            <w:r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event is scheduled for 25</w:t>
                            </w:r>
                            <w:r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February</w:t>
                            </w:r>
                            <w:r w:rsid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2020</w:t>
                            </w:r>
                            <w:r w:rsidR="00045D73"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, feedback will be </w:t>
                            </w:r>
                            <w:r w:rsid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themed and actions identified –April </w:t>
                            </w:r>
                            <w:r w:rsidRPr="00045D73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A0AA8" w:rsidRPr="00EA0AA8" w:rsidRDefault="00EA0AA8" w:rsidP="00EA0AA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A0AA8" w:rsidRPr="00EA0AA8" w:rsidRDefault="00EA0AA8" w:rsidP="00EA0AA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A0AA8" w:rsidRPr="00EA0AA8" w:rsidRDefault="00EA0AA8" w:rsidP="00EA0AA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A0AA8" w:rsidRPr="00EA0AA8" w:rsidRDefault="00EA0AA8" w:rsidP="00EA0AA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Default="00535F2D" w:rsidP="00EA0AA8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EA0AA8" w:rsidRDefault="00EA0AA8" w:rsidP="00EA0AA8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EA0AA8" w:rsidRDefault="00EA0AA8" w:rsidP="00EA0AA8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711675" w:rsidRDefault="00711675" w:rsidP="00EA0AA8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711675" w:rsidRDefault="00711675" w:rsidP="00EA0AA8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711675" w:rsidRDefault="00711675" w:rsidP="00EA0AA8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711675" w:rsidRDefault="00711675" w:rsidP="00EA0AA8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  <w:p w:rsidR="00711675" w:rsidRPr="00EA0AA8" w:rsidRDefault="00711675" w:rsidP="00EA0AA8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535F2D" w:rsidRPr="00236B45" w:rsidRDefault="008E2CD1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0DBB235" wp14:editId="27504F55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42545</wp:posOffset>
                      </wp:positionV>
                      <wp:extent cx="1085850" cy="990600"/>
                      <wp:effectExtent l="0" t="0" r="0" b="0"/>
                      <wp:wrapNone/>
                      <wp:docPr id="19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990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45D73" w:rsidRPr="00045D73" w:rsidRDefault="00045D73" w:rsidP="00045D73">
                                  <w:pPr>
                                    <w:spacing w:after="240"/>
                                    <w:rPr>
                                      <w:rFonts w:ascii="Calibri" w:hAnsi="Calibri"/>
                                      <w:color w:val="000000"/>
                                      <w:lang w:val="en-GB" w:eastAsia="en-GB"/>
                                    </w:rPr>
                                  </w:pPr>
                                  <w:r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Completion date </w:t>
                                  </w:r>
                                  <w:proofErr w:type="spellStart"/>
                                  <w:r w:rsidR="007B32AA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>March</w:t>
                                  </w: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2020: </w:t>
                                  </w:r>
                                  <w:r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Finding s from engagement events will be shared with staff and </w:t>
                                  </w:r>
                                  <w:r w:rsidR="00F70BEC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>public</w:t>
                                  </w:r>
                                  <w:r w:rsidR="00F70BEC" w:rsidRPr="00045D73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F70BEC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and</w:t>
                                  </w:r>
                                  <w:r w:rsidR="008E2CD1">
                                    <w:rPr>
                                      <w:rFonts w:ascii="Calibri" w:hAnsi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used to drive service change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BB235" id="_x0000_s1035" type="#_x0000_t202" style="position:absolute;margin-left:24.7pt;margin-top:3.35pt;width:85.5pt;height:7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" fillcolor="#deebf7" stroked="f">
                      <v:textbox>
                        <w:txbxContent>
                          <w:p w:rsidR="00045D73" w:rsidRPr="00045D73" w:rsidRDefault="00045D73" w:rsidP="00045D73">
                            <w:pPr>
                              <w:spacing w:after="240"/>
                              <w:rPr>
                                <w:rFonts w:ascii="Calibri" w:hAnsi="Calibri"/>
                                <w:color w:val="000000"/>
                                <w:lang w:val="en-GB" w:eastAsia="en-GB"/>
                              </w:rPr>
                            </w:pP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Completion date </w:t>
                            </w:r>
                            <w:proofErr w:type="spellStart"/>
                            <w:r w:rsidR="007B32AA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March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2020: </w:t>
                            </w:r>
                            <w:r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Finding s from engagement events will be shared with staff and </w:t>
                            </w:r>
                            <w:r w:rsidR="00F70BEC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public</w:t>
                            </w:r>
                            <w:r w:rsidR="00F70BEC" w:rsidRPr="00045D73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0BEC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>and</w:t>
                            </w:r>
                            <w:r w:rsidR="008E2CD1">
                              <w:rPr>
                                <w:rFonts w:ascii="Calibri" w:hAnsi="Calibri"/>
                                <w:color w:val="000000"/>
                                <w:sz w:val="16"/>
                                <w:szCs w:val="16"/>
                              </w:rPr>
                              <w:t xml:space="preserve"> used to drive service change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511"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A22CAB2" wp14:editId="13C6D15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1268730</wp:posOffset>
                      </wp:positionV>
                      <wp:extent cx="2847975" cy="428625"/>
                      <wp:effectExtent l="0" t="0" r="9525" b="9525"/>
                      <wp:wrapNone/>
                      <wp:docPr id="10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479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D6A2C" w:rsidRPr="005D7447" w:rsidRDefault="006D6A2C" w:rsidP="006D6A2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D6A2C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Development of a co-produced </w:t>
                                  </w:r>
                                  <w:r w:rsidR="001D603A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community </w:t>
                                  </w:r>
                                  <w:r w:rsidRPr="006D6A2C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>engagement plan for 2020–</w:t>
                                  </w:r>
                                  <w:r w:rsidR="00BD796D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1D603A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2023 </w:t>
                                  </w:r>
                                  <w:r w:rsidR="00045D73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>–</w:t>
                                  </w:r>
                                  <w:r w:rsidR="001D603A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45D73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commencing </w:t>
                                  </w:r>
                                  <w:r w:rsidR="007B32AA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27 </w:t>
                                  </w:r>
                                  <w:r w:rsidR="00045D73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>March 2020</w:t>
                                  </w:r>
                                  <w:r w:rsidR="00711675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2CAB2" id="_x0000_s1036" type="#_x0000_t202" style="position:absolute;margin-left:10.45pt;margin-top:99.9pt;width:224.25pt;height:3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" fillcolor="#fbe4d5 [661]" stroked="f">
                      <v:textbox>
                        <w:txbxContent>
                          <w:p w:rsidR="006D6A2C" w:rsidRPr="005D7447" w:rsidRDefault="006D6A2C" w:rsidP="006D6A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D6A2C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Development of a co-produced </w:t>
                            </w:r>
                            <w:r w:rsidR="001D603A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community </w:t>
                            </w:r>
                            <w:r w:rsidRPr="006D6A2C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>engagement plan for 2020–</w:t>
                            </w:r>
                            <w:r w:rsidR="00BD796D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603A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2023 </w:t>
                            </w:r>
                            <w:r w:rsidR="00045D73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>–</w:t>
                            </w:r>
                            <w:r w:rsidR="001D603A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45D73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commencing </w:t>
                            </w:r>
                            <w:r w:rsidR="007B32AA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27 </w:t>
                            </w:r>
                            <w:r w:rsidR="00045D73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>March 2020</w:t>
                            </w:r>
                            <w:r w:rsidR="00711675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535F2D" w:rsidRPr="00236B45" w:rsidRDefault="00711675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458AE9A" wp14:editId="192F1B8B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822325</wp:posOffset>
                      </wp:positionV>
                      <wp:extent cx="1104900" cy="933450"/>
                      <wp:effectExtent l="0" t="0" r="0" b="0"/>
                      <wp:wrapNone/>
                      <wp:docPr id="7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00" cy="933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11675" w:rsidRPr="008E2CD1" w:rsidRDefault="00711675" w:rsidP="0071167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E2CD1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>Targeted</w:t>
                                  </w:r>
                                  <w:r w:rsidRPr="008E2CD1">
                                    <w:rPr>
                                      <w:rFonts w:asciiTheme="minorHAnsi" w:hAnsiTheme="minorHAnsi" w:cs="Arial"/>
                                      <w:i/>
                                      <w:sz w:val="16"/>
                                      <w:szCs w:val="16"/>
                                    </w:rPr>
                                    <w:t xml:space="preserve"> completion date August </w:t>
                                  </w:r>
                                  <w:r w:rsidRPr="008E2CD1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 xml:space="preserve">2020   </w:t>
                                  </w:r>
                                </w:p>
                                <w:p w:rsidR="003A57EE" w:rsidRPr="008E2CD1" w:rsidRDefault="008E2CD1" w:rsidP="003A57EE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8E2CD1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Implementation of a three year engagement plan for Maternity </w:t>
                                  </w:r>
                                  <w:r w:rsidR="00F70BEC" w:rsidRPr="008E2CD1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Service 7.49</w:t>
                                  </w:r>
                                  <w:r w:rsidR="001D603A" w:rsidRPr="008E2CD1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, 7.50, 7.54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8AE9A" id="_x0000_s1037" type="#_x0000_t202" style="position:absolute;margin-left:97.45pt;margin-top:64.75pt;width:87pt;height:7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" fillcolor="#deeaf6 [660]" stroked="f">
                      <v:textbox>
                        <w:txbxContent>
                          <w:p w:rsidR="00711675" w:rsidRPr="008E2CD1" w:rsidRDefault="00711675" w:rsidP="0071167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E2CD1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>T</w:t>
                            </w:r>
                            <w:r w:rsidRPr="008E2CD1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>argeted</w:t>
                            </w:r>
                            <w:r w:rsidRPr="008E2CD1"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</w:rPr>
                              <w:t xml:space="preserve"> completion date </w:t>
                            </w:r>
                            <w:r w:rsidRPr="008E2CD1"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</w:rPr>
                              <w:t xml:space="preserve">August </w:t>
                            </w:r>
                            <w:r w:rsidRPr="008E2CD1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 xml:space="preserve">2020   </w:t>
                            </w:r>
                          </w:p>
                          <w:p w:rsidR="003A57EE" w:rsidRPr="008E2CD1" w:rsidRDefault="008E2CD1" w:rsidP="003A57E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8E2CD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Implementation of a three year engagement plan for Maternity </w:t>
                            </w:r>
                            <w:r w:rsidR="00F70BEC" w:rsidRPr="008E2CD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Service 7.49</w:t>
                            </w:r>
                            <w:r w:rsidR="001D603A" w:rsidRPr="008E2CD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, 7.50, 7.54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35F2D" w:rsidRPr="00236B45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535F2D" w:rsidRPr="00236B45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535F2D" w:rsidRPr="00236B45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535F2D" w:rsidRPr="00236B45" w:rsidTr="00711675">
        <w:trPr>
          <w:gridAfter w:val="1"/>
          <w:wAfter w:w="775" w:type="dxa"/>
        </w:trPr>
        <w:tc>
          <w:tcPr>
            <w:tcW w:w="1560" w:type="dxa"/>
            <w:shd w:val="clear" w:color="auto" w:fill="F2F2F2" w:themeFill="background1" w:themeFillShade="F2"/>
          </w:tcPr>
          <w:p w:rsidR="00535F2D" w:rsidRPr="00EA0AA8" w:rsidRDefault="00535F2D" w:rsidP="00570F0A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</w:pPr>
            <w:r w:rsidRPr="00EA0AA8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Listening into action</w:t>
            </w:r>
          </w:p>
          <w:p w:rsidR="00535F2D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535F2D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535F2D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535F2D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EA0AA8" w:rsidRDefault="00EA0AA8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EA0AA8" w:rsidRDefault="00EA0AA8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EA0AA8" w:rsidRDefault="00EA0AA8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EA0AA8" w:rsidRDefault="00EA0AA8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EA0AA8" w:rsidRDefault="00EA0AA8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EA0AA8" w:rsidRDefault="00EA0AA8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535F2D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FF24F7" w:rsidRDefault="00FF24F7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FF24F7" w:rsidRDefault="00535F2D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FF24F7" w:rsidRDefault="00FF24F7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FF24F7" w:rsidRPr="00FF24F7" w:rsidRDefault="00FF24F7" w:rsidP="00FF24F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535F2D" w:rsidRPr="00FF24F7" w:rsidRDefault="00535F2D" w:rsidP="002865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535F2D" w:rsidRPr="00236B45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43" w:type="dxa"/>
            <w:shd w:val="clear" w:color="auto" w:fill="F2F2F2" w:themeFill="background1" w:themeFillShade="F2"/>
          </w:tcPr>
          <w:p w:rsidR="00535F2D" w:rsidRPr="00236B45" w:rsidRDefault="007B32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D561A55" wp14:editId="7B3D033F">
                      <wp:simplePos x="0" y="0"/>
                      <wp:positionH relativeFrom="column">
                        <wp:posOffset>-3872937</wp:posOffset>
                      </wp:positionH>
                      <wp:positionV relativeFrom="paragraph">
                        <wp:posOffset>118997</wp:posOffset>
                      </wp:positionV>
                      <wp:extent cx="5162550" cy="345056"/>
                      <wp:effectExtent l="0" t="0" r="0" b="0"/>
                      <wp:wrapNone/>
                      <wp:docPr id="13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2550" cy="3450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F24F7" w:rsidRPr="008E2CD1" w:rsidRDefault="00FF24F7" w:rsidP="00FF24F7">
                                  <w:pPr>
                                    <w:widowControl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textAlignment w:val="baseline"/>
                                    <w:rPr>
                                      <w:rFonts w:asciiTheme="minorHAnsi" w:hAnsiTheme="minorHAnsi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FF24F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>PALS real-</w:t>
                                  </w:r>
                                  <w:r w:rsidR="00236D7C" w:rsidRPr="00FF24F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time </w:t>
                                  </w:r>
                                  <w:r w:rsidR="00236D7C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>feedback</w:t>
                                  </w:r>
                                  <w:r w:rsidRPr="00FF24F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initiative </w:t>
                                  </w:r>
                                  <w:r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will be piloted in </w:t>
                                  </w:r>
                                  <w:r w:rsidRPr="00FF24F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>antenatal clinics</w:t>
                                  </w:r>
                                  <w:r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for a 12 month period</w:t>
                                  </w:r>
                                  <w:r w:rsidR="006862A8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, </w:t>
                                  </w:r>
                                  <w:r w:rsidR="006862A8" w:rsidRPr="00FF24F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>across</w:t>
                                  </w:r>
                                  <w:r w:rsidRPr="00FF24F7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four sites</w:t>
                                  </w:r>
                                  <w:r w:rsidR="008E2CD1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</w:t>
                                  </w:r>
                                  <w:r w:rsidR="007B32AA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- </w:t>
                                  </w:r>
                                  <w:r w:rsidR="007B32AA" w:rsidRPr="007B32AA">
                                    <w:rPr>
                                      <w:rFonts w:asciiTheme="minorHAnsi" w:hAnsiTheme="minorHAnsi" w:cs="Arial"/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  <w:t>commencing March 2020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61A55" id="_x0000_s1038" type="#_x0000_t202" style="position:absolute;margin-left:-304.95pt;margin-top:9.35pt;width:406.5pt;height:27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" fillcolor="#fbe4d5 [661]" stroked="f">
                      <v:textbox>
                        <w:txbxContent>
                          <w:p w:rsidR="00FF24F7" w:rsidRPr="008E2CD1" w:rsidRDefault="00FF24F7" w:rsidP="00FF24F7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Theme="minorHAnsi" w:hAnsiTheme="minorHAnsi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F24F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>PALS real-</w:t>
                            </w:r>
                            <w:r w:rsidR="00236D7C" w:rsidRPr="00FF24F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time </w:t>
                            </w:r>
                            <w:r w:rsidR="00236D7C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>feedback</w:t>
                            </w:r>
                            <w:r w:rsidRPr="00FF24F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initiative </w:t>
                            </w:r>
                            <w:r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will be piloted in </w:t>
                            </w:r>
                            <w:r w:rsidRPr="00FF24F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>antenatal clinics</w:t>
                            </w:r>
                            <w:r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for a 12 month period</w:t>
                            </w:r>
                            <w:r w:rsidR="006862A8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, </w:t>
                            </w:r>
                            <w:r w:rsidR="006862A8" w:rsidRPr="00FF24F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>across</w:t>
                            </w:r>
                            <w:r w:rsidRPr="00FF24F7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four sites</w:t>
                            </w:r>
                            <w:r w:rsidR="008E2CD1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="007B32AA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- </w:t>
                            </w:r>
                            <w:r w:rsidR="007B32AA" w:rsidRPr="007B32AA">
                              <w:rPr>
                                <w:rFonts w:asciiTheme="minorHAnsi" w:hAnsiTheme="minorHAnsi" w:cs="Arial"/>
                                <w:b/>
                                <w:sz w:val="16"/>
                                <w:szCs w:val="16"/>
                                <w:lang w:val="en-GB"/>
                              </w:rPr>
                              <w:t>commencing March 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511"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D1E383B" wp14:editId="5B5FEE4C">
                      <wp:simplePos x="0" y="0"/>
                      <wp:positionH relativeFrom="column">
                        <wp:posOffset>-3870960</wp:posOffset>
                      </wp:positionH>
                      <wp:positionV relativeFrom="paragraph">
                        <wp:posOffset>527685</wp:posOffset>
                      </wp:positionV>
                      <wp:extent cx="5162550" cy="342900"/>
                      <wp:effectExtent l="0" t="0" r="0" b="0"/>
                      <wp:wrapNone/>
                      <wp:docPr id="16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25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7284F" w:rsidRPr="008E2CD1" w:rsidRDefault="007B32AA" w:rsidP="0047284F">
                                  <w:pPr>
                                    <w:widowControl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textAlignment w:val="baseline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Commence work on pilot  for Maternity PREM with </w:t>
                                  </w:r>
                                  <w:r w:rsidR="0047284F" w:rsidRPr="0047284F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>value based healthcare</w:t>
                                  </w:r>
                                  <w:r w:rsidR="0097427A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Team - </w:t>
                                  </w:r>
                                  <w:r w:rsidR="0047284F" w:rsidRPr="0047284F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</w:t>
                                  </w:r>
                                  <w:r w:rsidR="001D603A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commencing </w:t>
                                  </w:r>
                                  <w:r w:rsidR="0047284F" w:rsidRPr="008E2CD1">
                                    <w:rPr>
                                      <w:rFonts w:asciiTheme="minorHAnsi" w:hAnsiTheme="minorHAnsi" w:cs="Arial"/>
                                      <w:i/>
                                      <w:sz w:val="16"/>
                                      <w:szCs w:val="16"/>
                                      <w:lang w:val="en-GB"/>
                                    </w:rPr>
                                    <w:t>March 2020</w:t>
                                  </w:r>
                                  <w:r w:rsidR="00AF4615" w:rsidRPr="008E2CD1">
                                    <w:rPr>
                                      <w:rFonts w:asciiTheme="minorHAnsi" w:hAnsiTheme="minorHAnsi" w:cs="Arial"/>
                                      <w:i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E383B" id="_x0000_s1039" type="#_x0000_t202" style="position:absolute;margin-left:-304.8pt;margin-top:41.55pt;width:406.5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" fillcolor="#fbe4d5 [661]" stroked="f">
                      <v:textbox>
                        <w:txbxContent>
                          <w:p w:rsidR="0047284F" w:rsidRPr="008E2CD1" w:rsidRDefault="007B32AA" w:rsidP="0047284F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Commence work on pilot  for Maternity PREM with </w:t>
                            </w:r>
                            <w:r w:rsidR="0047284F" w:rsidRPr="0047284F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>value based healthcare</w:t>
                            </w:r>
                            <w:r w:rsidR="0097427A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Team - </w:t>
                            </w:r>
                            <w:r w:rsidR="0047284F" w:rsidRPr="0047284F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="001D603A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  <w:lang w:val="en-GB"/>
                              </w:rPr>
                              <w:t xml:space="preserve">commencing </w:t>
                            </w:r>
                            <w:r w:rsidR="0047284F" w:rsidRPr="008E2CD1"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  <w:lang w:val="en-GB"/>
                              </w:rPr>
                              <w:t>March 2020</w:t>
                            </w:r>
                            <w:r w:rsidR="00AF4615" w:rsidRPr="008E2CD1"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535F2D" w:rsidRPr="00236B45" w:rsidRDefault="00355511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3DF562C" wp14:editId="09F9D2BE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60959</wp:posOffset>
                      </wp:positionV>
                      <wp:extent cx="1304925" cy="1457325"/>
                      <wp:effectExtent l="0" t="0" r="9525" b="9525"/>
                      <wp:wrapNone/>
                      <wp:docPr id="20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4925" cy="1457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55511" w:rsidRPr="008E2CD1" w:rsidRDefault="00355511" w:rsidP="0035551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8E2CD1">
                                    <w:rPr>
                                      <w:rFonts w:asciiTheme="minorHAnsi" w:hAnsiTheme="minorHAnsi" w:cs="Arial"/>
                                      <w:sz w:val="16"/>
                                      <w:szCs w:val="16"/>
                                    </w:rPr>
                                    <w:t>Targeted</w:t>
                                  </w:r>
                                  <w:r w:rsidRPr="008E2CD1">
                                    <w:rPr>
                                      <w:rFonts w:asciiTheme="minorHAnsi" w:hAnsiTheme="minorHAnsi" w:cs="Arial"/>
                                      <w:i/>
                                      <w:sz w:val="16"/>
                                      <w:szCs w:val="16"/>
                                    </w:rPr>
                                    <w:t xml:space="preserve"> completion date April 2021</w:t>
                                  </w:r>
                                </w:p>
                                <w:p w:rsidR="0028653C" w:rsidRPr="008E2CD1" w:rsidRDefault="0028653C" w:rsidP="0035551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355511" w:rsidRPr="008E2CD1" w:rsidRDefault="00355511" w:rsidP="00355511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8E2CD1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A range of opportunities will be available for women &amp; their families to share their experiences 7.49, 7.50, 7.54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F562C" id="_x0000_s1041" type="#_x0000_t202" style="position:absolute;margin-left:9.55pt;margin-top:4.8pt;width:102.75pt;height:114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" fillcolor="#deebf7" stroked="f">
                      <v:textbox>
                        <w:txbxContent>
                          <w:p w:rsidR="00355511" w:rsidRPr="008E2CD1" w:rsidRDefault="00355511" w:rsidP="003555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8E2CD1">
                              <w:rPr>
                                <w:rFonts w:asciiTheme="minorHAnsi" w:hAnsiTheme="minorHAnsi" w:cs="Arial"/>
                                <w:sz w:val="16"/>
                                <w:szCs w:val="16"/>
                              </w:rPr>
                              <w:t>Targeted</w:t>
                            </w:r>
                            <w:r w:rsidRPr="008E2CD1"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</w:rPr>
                              <w:t xml:space="preserve"> completion date </w:t>
                            </w:r>
                            <w:r w:rsidRPr="008E2CD1"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</w:rPr>
                              <w:t>April 2021</w:t>
                            </w:r>
                          </w:p>
                          <w:p w:rsidR="0028653C" w:rsidRPr="008E2CD1" w:rsidRDefault="0028653C" w:rsidP="003555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355511" w:rsidRPr="008E2CD1" w:rsidRDefault="00355511" w:rsidP="0035551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8E2CD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</w:t>
                            </w:r>
                            <w:r w:rsidRPr="008E2CD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range </w:t>
                            </w:r>
                            <w:r w:rsidRPr="008E2CD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of opportunities will be available for women &amp; their families to share their experiences</w:t>
                            </w:r>
                            <w:r w:rsidRPr="008E2CD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7.49, 7.50, 7.54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535F2D" w:rsidRPr="00236B45" w:rsidRDefault="00535F2D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3647B3" w:rsidRDefault="003647B3"/>
    <w:sectPr w:rsidR="003647B3" w:rsidSect="009F2000">
      <w:footerReference w:type="default" r:id="rId7"/>
      <w:pgSz w:w="23814" w:h="16839" w:orient="landscape" w:code="8"/>
      <w:pgMar w:top="794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85F" w:rsidRDefault="0056385F" w:rsidP="0056385F">
      <w:r>
        <w:separator/>
      </w:r>
    </w:p>
  </w:endnote>
  <w:endnote w:type="continuationSeparator" w:id="0">
    <w:p w:rsidR="0056385F" w:rsidRDefault="0056385F" w:rsidP="0056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85F" w:rsidRDefault="0056385F" w:rsidP="0056385F">
    <w:pPr>
      <w:pStyle w:val="Footer"/>
      <w:tabs>
        <w:tab w:val="clear" w:pos="4513"/>
        <w:tab w:val="clear" w:pos="9026"/>
        <w:tab w:val="center" w:pos="6979"/>
      </w:tabs>
    </w:pP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991BB0" wp14:editId="1DC80748">
              <wp:simplePos x="0" y="0"/>
              <wp:positionH relativeFrom="column">
                <wp:posOffset>5981700</wp:posOffset>
              </wp:positionH>
              <wp:positionV relativeFrom="paragraph">
                <wp:posOffset>-19050</wp:posOffset>
              </wp:positionV>
              <wp:extent cx="1400175" cy="244475"/>
              <wp:effectExtent l="0" t="0" r="9525" b="1270"/>
              <wp:wrapNone/>
              <wp:docPr id="21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24447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56385F" w:rsidRPr="00010D7F" w:rsidRDefault="0056385F" w:rsidP="0056385F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8"/>
                              <w:szCs w:val="18"/>
                            </w:rPr>
                          </w:pPr>
                          <w:r w:rsidRPr="00010D7F">
                            <w:rPr>
                              <w:rFonts w:asciiTheme="minorHAnsi" w:hAnsi="Calibri" w:cstheme="minorBidi"/>
                              <w:color w:val="1F3864" w:themeColor="accent5" w:themeShade="80"/>
                              <w:kern w:val="24"/>
                              <w:sz w:val="18"/>
                              <w:szCs w:val="18"/>
                            </w:rPr>
                            <w:t>Slippage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5991BB0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4" type="#_x0000_t202" style="position:absolute;margin-left:471pt;margin-top:-1.5pt;width:110.25pt;height:19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" fillcolor="red" stroked="f">
              <v:textbox style="mso-fit-shape-to-text:t">
                <w:txbxContent>
                  <w:p w:rsidR="0056385F" w:rsidRPr="00010D7F" w:rsidRDefault="0056385F" w:rsidP="0056385F">
                    <w:pPr>
                      <w:pStyle w:val="NormalWeb"/>
                      <w:spacing w:before="0" w:beforeAutospacing="0" w:after="0" w:afterAutospacing="0"/>
                      <w:rPr>
                        <w:sz w:val="18"/>
                        <w:szCs w:val="18"/>
                      </w:rPr>
                    </w:pPr>
                    <w:r w:rsidRPr="00010D7F">
                      <w:rPr>
                        <w:rFonts w:asciiTheme="minorHAnsi" w:hAnsi="Calibri" w:cstheme="minorBidi"/>
                        <w:color w:val="1F3864" w:themeColor="accent5" w:themeShade="80"/>
                        <w:kern w:val="24"/>
                        <w:sz w:val="18"/>
                        <w:szCs w:val="18"/>
                      </w:rPr>
                      <w:t>Slippage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CC0E8E" wp14:editId="3857164F">
              <wp:simplePos x="0" y="0"/>
              <wp:positionH relativeFrom="column">
                <wp:posOffset>2171700</wp:posOffset>
              </wp:positionH>
              <wp:positionV relativeFrom="paragraph">
                <wp:posOffset>-38735</wp:posOffset>
              </wp:positionV>
              <wp:extent cx="1885950" cy="246062"/>
              <wp:effectExtent l="0" t="0" r="0" b="1270"/>
              <wp:wrapNone/>
              <wp:docPr id="38" name="Text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246062"/>
                      </a:xfrm>
                      <a:prstGeom prst="rect">
                        <a:avLst/>
                      </a:prstGeom>
                      <a:solidFill>
                        <a:srgbClr val="5B9BD5">
                          <a:lumMod val="20000"/>
                          <a:lumOff val="8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56385F" w:rsidRPr="00010D7F" w:rsidRDefault="0056385F" w:rsidP="0056385F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010D7F">
                            <w:rPr>
                              <w:rFonts w:asciiTheme="minorHAnsi" w:hAnsiTheme="minorHAnsi" w:cstheme="minorBidi"/>
                              <w:color w:val="2E74B5" w:themeColor="accent1" w:themeShade="BF"/>
                              <w:kern w:val="24"/>
                              <w:sz w:val="18"/>
                              <w:szCs w:val="18"/>
                            </w:rPr>
                            <w:t>Completion of Recommendation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DCC0E8E" id="TextBox 37" o:spid="_x0000_s1045" type="#_x0000_t202" style="position:absolute;margin-left:171pt;margin-top:-3.05pt;width:148.5pt;height:19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" fillcolor="#deebf7" stroked="f">
              <v:textbox style="mso-fit-shape-to-text:t">
                <w:txbxContent>
                  <w:p w:rsidR="0056385F" w:rsidRPr="00010D7F" w:rsidRDefault="0056385F" w:rsidP="0056385F">
                    <w:pPr>
                      <w:pStyle w:val="NormalWeb"/>
                      <w:spacing w:before="0" w:beforeAutospacing="0" w:after="0" w:afterAutospacing="0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010D7F">
                      <w:rPr>
                        <w:rFonts w:asciiTheme="minorHAnsi" w:hAnsiTheme="minorHAnsi" w:cstheme="minorBidi"/>
                        <w:color w:val="2E74B5" w:themeColor="accent1" w:themeShade="BF"/>
                        <w:kern w:val="24"/>
                        <w:sz w:val="18"/>
                        <w:szCs w:val="18"/>
                      </w:rPr>
                      <w:t>Completion of Recommendation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FF9B6E" wp14:editId="0BFAB6C9">
              <wp:simplePos x="0" y="0"/>
              <wp:positionH relativeFrom="column">
                <wp:posOffset>952500</wp:posOffset>
              </wp:positionH>
              <wp:positionV relativeFrom="paragraph">
                <wp:posOffset>-19685</wp:posOffset>
              </wp:positionV>
              <wp:extent cx="1143000" cy="230188"/>
              <wp:effectExtent l="0" t="0" r="0" b="0"/>
              <wp:wrapNone/>
              <wp:docPr id="23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0" cy="230188"/>
                      </a:xfrm>
                      <a:prstGeom prst="rect">
                        <a:avLst/>
                      </a:prstGeom>
                      <a:solidFill>
                        <a:srgbClr val="ED7D31">
                          <a:lumMod val="20000"/>
                          <a:lumOff val="8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56385F" w:rsidRPr="00010D7F" w:rsidRDefault="0056385F" w:rsidP="0056385F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Theme="minorHAnsi" w:hAnsiTheme="minorHAnsi"/>
                            </w:rPr>
                          </w:pPr>
                          <w:r w:rsidRPr="00010D7F">
                            <w:rPr>
                              <w:rFonts w:asciiTheme="minorHAnsi" w:hAnsiTheme="minorHAns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Key Activity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FFF9B6E" id="TextBox 22" o:spid="_x0000_s1046" type="#_x0000_t202" style="position:absolute;margin-left:75pt;margin-top:-1.55pt;width:90pt;height:18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" fillcolor="#fbe5d6" stroked="f">
              <v:textbox style="mso-fit-shape-to-text:t">
                <w:txbxContent>
                  <w:p w:rsidR="0056385F" w:rsidRPr="00010D7F" w:rsidRDefault="0056385F" w:rsidP="0056385F">
                    <w:pPr>
                      <w:pStyle w:val="NormalWeb"/>
                      <w:spacing w:before="0" w:beforeAutospacing="0" w:after="0" w:afterAutospacing="0"/>
                      <w:rPr>
                        <w:rFonts w:asciiTheme="minorHAnsi" w:hAnsiTheme="minorHAnsi"/>
                      </w:rPr>
                    </w:pPr>
                    <w:r w:rsidRPr="00010D7F">
                      <w:rPr>
                        <w:rFonts w:asciiTheme="minorHAnsi" w:hAnsiTheme="minorHAnsi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Key Activity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color w:val="2E74B5" w:themeColor="accent1" w:themeShade="BF"/>
        <w:sz w:val="18"/>
        <w:szCs w:val="18"/>
      </w:rPr>
      <w:t>Identifier key:</w:t>
    </w:r>
    <w:r w:rsidRPr="00010D7F">
      <w:t xml:space="preserve"> </w:t>
    </w:r>
    <w:r>
      <w:tab/>
    </w:r>
    <w:r>
      <w:rPr>
        <w:noProof/>
        <w:lang w:val="en-GB" w:eastAsia="en-GB"/>
      </w:rPr>
      <w:t xml:space="preserve">                              </w:t>
    </w:r>
    <w:r w:rsidRPr="00010D7F">
      <w:rPr>
        <w:rFonts w:asciiTheme="minorHAnsi" w:hAnsiTheme="minorHAnsi"/>
        <w:noProof/>
        <w:sz w:val="18"/>
        <w:szCs w:val="18"/>
        <w:lang w:val="en-GB" w:eastAsia="en-GB"/>
      </w:rPr>
      <w:drawing>
        <wp:inline distT="0" distB="0" distL="0" distR="0" wp14:anchorId="2C42FF2F" wp14:editId="21447076">
          <wp:extent cx="1666875" cy="280670"/>
          <wp:effectExtent l="0" t="0" r="9525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280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GB" w:eastAsia="en-GB"/>
      </w:rPr>
      <w:t xml:space="preserve">   </w:t>
    </w:r>
  </w:p>
  <w:p w:rsidR="0056385F" w:rsidRPr="0056385F" w:rsidRDefault="0056385F" w:rsidP="005638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85F" w:rsidRDefault="0056385F" w:rsidP="0056385F">
      <w:r>
        <w:separator/>
      </w:r>
    </w:p>
  </w:footnote>
  <w:footnote w:type="continuationSeparator" w:id="0">
    <w:p w:rsidR="0056385F" w:rsidRDefault="0056385F" w:rsidP="00563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fES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F2D"/>
    <w:rsid w:val="00045D73"/>
    <w:rsid w:val="000D46C0"/>
    <w:rsid w:val="000E7D51"/>
    <w:rsid w:val="000F3519"/>
    <w:rsid w:val="00131B1B"/>
    <w:rsid w:val="001A4AB0"/>
    <w:rsid w:val="001D603A"/>
    <w:rsid w:val="001E3ABB"/>
    <w:rsid w:val="00236D7C"/>
    <w:rsid w:val="00273564"/>
    <w:rsid w:val="0028653C"/>
    <w:rsid w:val="003527BC"/>
    <w:rsid w:val="00355511"/>
    <w:rsid w:val="003647B3"/>
    <w:rsid w:val="003A57EE"/>
    <w:rsid w:val="0047284F"/>
    <w:rsid w:val="00505AE0"/>
    <w:rsid w:val="00535F2D"/>
    <w:rsid w:val="00553731"/>
    <w:rsid w:val="0056385F"/>
    <w:rsid w:val="005D7447"/>
    <w:rsid w:val="00643D2E"/>
    <w:rsid w:val="0065164A"/>
    <w:rsid w:val="0068155E"/>
    <w:rsid w:val="006862A8"/>
    <w:rsid w:val="006C571A"/>
    <w:rsid w:val="006C5879"/>
    <w:rsid w:val="006D6A2C"/>
    <w:rsid w:val="00711675"/>
    <w:rsid w:val="00797404"/>
    <w:rsid w:val="007B32AA"/>
    <w:rsid w:val="008A61B6"/>
    <w:rsid w:val="008E2CD1"/>
    <w:rsid w:val="0097427A"/>
    <w:rsid w:val="00974704"/>
    <w:rsid w:val="009F2000"/>
    <w:rsid w:val="00AD3D99"/>
    <w:rsid w:val="00AD7B81"/>
    <w:rsid w:val="00AF26DB"/>
    <w:rsid w:val="00AF4615"/>
    <w:rsid w:val="00AF79E2"/>
    <w:rsid w:val="00BD796D"/>
    <w:rsid w:val="00C153E1"/>
    <w:rsid w:val="00D74955"/>
    <w:rsid w:val="00EA0AA8"/>
    <w:rsid w:val="00EC13F8"/>
    <w:rsid w:val="00ED0980"/>
    <w:rsid w:val="00F70BEC"/>
    <w:rsid w:val="00FB2E78"/>
    <w:rsid w:val="00FF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F4DCCA-1BFC-489D-9AE1-9155217C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F2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5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35F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5F2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5638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6385F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56385F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paragraph" w:customStyle="1" w:styleId="DfESBullets">
    <w:name w:val="DfESBullets"/>
    <w:basedOn w:val="Normal"/>
    <w:rsid w:val="006D6A2C"/>
    <w:pPr>
      <w:widowControl w:val="0"/>
      <w:numPr>
        <w:numId w:val="1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/>
      <w:szCs w:val="20"/>
      <w:lang w:val="en-GB"/>
    </w:rPr>
  </w:style>
  <w:style w:type="paragraph" w:styleId="BalloonText">
    <w:name w:val="Balloon Text"/>
    <w:basedOn w:val="Normal"/>
    <w:link w:val="BalloonTextChar"/>
    <w:rsid w:val="009F20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200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5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74057D5A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Health Board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Doughton (CTUHB - Maternity Services)</dc:creator>
  <cp:keywords/>
  <dc:description/>
  <cp:lastModifiedBy>Kathryn Doughton (Cwm Taf UHB - Patient Care and Safety)</cp:lastModifiedBy>
  <cp:revision>2</cp:revision>
  <cp:lastPrinted>2020-02-14T10:04:00Z</cp:lastPrinted>
  <dcterms:created xsi:type="dcterms:W3CDTF">2020-03-02T20:41:00Z</dcterms:created>
  <dcterms:modified xsi:type="dcterms:W3CDTF">2020-03-02T20:41:00Z</dcterms:modified>
</cp:coreProperties>
</file>