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888" w:rsidRPr="00902668" w:rsidRDefault="00B30888" w:rsidP="00B30888">
      <w:pPr>
        <w:spacing w:after="0" w:line="240" w:lineRule="auto"/>
        <w:rPr>
          <w:rFonts w:cs="Arial"/>
          <w:b/>
          <w:sz w:val="24"/>
          <w:szCs w:val="24"/>
        </w:rPr>
      </w:pPr>
      <w:r w:rsidRPr="00902668">
        <w:rPr>
          <w:rFonts w:cs="Arial"/>
          <w:b/>
          <w:sz w:val="24"/>
          <w:szCs w:val="24"/>
        </w:rPr>
        <w:t xml:space="preserve">Cwm Taf Morgannwg Targeted Intervention Maturity Matrix Self-Assessment Process </w:t>
      </w:r>
    </w:p>
    <w:p w:rsidR="00B30888" w:rsidRDefault="00B30888" w:rsidP="00B3088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B30888" w:rsidRPr="00902668" w:rsidRDefault="00B30888" w:rsidP="00B30888">
      <w:pPr>
        <w:spacing w:after="0" w:line="240" w:lineRule="auto"/>
        <w:rPr>
          <w:rFonts w:cs="Arial"/>
        </w:rPr>
      </w:pPr>
      <w:r w:rsidRPr="00902668">
        <w:rPr>
          <w:rFonts w:cs="Arial"/>
        </w:rPr>
        <w:t xml:space="preserve">A process for </w:t>
      </w:r>
      <w:r w:rsidR="00902668" w:rsidRPr="00902668">
        <w:rPr>
          <w:rFonts w:cs="Arial"/>
        </w:rPr>
        <w:t xml:space="preserve">Maturity Matrix </w:t>
      </w:r>
      <w:r w:rsidRPr="00902668">
        <w:rPr>
          <w:rFonts w:cs="Arial"/>
        </w:rPr>
        <w:t>self-assessment</w:t>
      </w:r>
      <w:r w:rsidR="00902668" w:rsidRPr="00902668">
        <w:rPr>
          <w:rFonts w:cs="Arial"/>
        </w:rPr>
        <w:t xml:space="preserve"> scoring</w:t>
      </w:r>
      <w:r w:rsidRPr="00902668">
        <w:rPr>
          <w:rFonts w:cs="Arial"/>
        </w:rPr>
        <w:t xml:space="preserve"> is proposed, to ensure there is objectivity and sufficient challenge to the self-assessment scores. The proposed approach is for the self-assessments scores to be made by the relevant SRO, and presented/agreed by the </w:t>
      </w:r>
      <w:r w:rsidR="00400FBA">
        <w:rPr>
          <w:rFonts w:cs="Arial"/>
        </w:rPr>
        <w:t xml:space="preserve">CTMUHB </w:t>
      </w:r>
      <w:r w:rsidRPr="00902668">
        <w:rPr>
          <w:rFonts w:cs="Arial"/>
        </w:rPr>
        <w:t>Escalation (TI/SM) Steering Group. These scores then need to be quality assured and constructively challenged, one mechanism to do this would be via Management Board. The frequency of self-assessment also needs to be considered, it is proposed that the self-assessment is carried out on a bi-monthly basis, to co-inside with the WG escalation review meetings.</w:t>
      </w:r>
    </w:p>
    <w:p w:rsidR="00226CE2" w:rsidRDefault="00226CE2"/>
    <w:p w:rsidR="00B30888" w:rsidRDefault="00457151" w:rsidP="00457151">
      <w:pPr>
        <w:rPr>
          <w:b/>
        </w:rPr>
      </w:pPr>
      <w:r>
        <w:rPr>
          <w:b/>
        </w:rPr>
        <w:t>Maturity Matrix Scoring Process</w:t>
      </w:r>
      <w:r w:rsidR="00B30888" w:rsidRPr="00B30888">
        <w:rPr>
          <w:b/>
        </w:rPr>
        <w:tab/>
      </w:r>
      <w:r>
        <w:rPr>
          <w:b/>
        </w:rPr>
        <w:tab/>
      </w:r>
      <w:r w:rsidR="00B30888" w:rsidRPr="00B30888">
        <w:rPr>
          <w:b/>
        </w:rPr>
        <w:t>Ma</w:t>
      </w:r>
      <w:r>
        <w:rPr>
          <w:b/>
        </w:rPr>
        <w:t xml:space="preserve">turity Matrix Quality Assurance, </w:t>
      </w:r>
      <w:r w:rsidR="00B30888" w:rsidRPr="00B30888">
        <w:rPr>
          <w:b/>
        </w:rPr>
        <w:t>Challenge</w:t>
      </w:r>
      <w:r>
        <w:rPr>
          <w:b/>
        </w:rPr>
        <w:t xml:space="preserve"> and</w:t>
      </w:r>
    </w:p>
    <w:p w:rsidR="00457151" w:rsidRPr="00B30888" w:rsidRDefault="00457151" w:rsidP="0045715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Noting </w:t>
      </w:r>
    </w:p>
    <w:p w:rsidR="00B30888" w:rsidRDefault="00B30888">
      <w:r>
        <w:rPr>
          <w:noProof/>
          <w:lang w:eastAsia="en-GB"/>
        </w:rPr>
        <mc:AlternateContent>
          <mc:Choice Requires="wps">
            <w:drawing>
              <wp:inline distT="0" distB="0" distL="0" distR="0">
                <wp:extent cx="1728439" cy="962025"/>
                <wp:effectExtent l="0" t="0" r="24765" b="28575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8439" cy="9620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66FBE" w:rsidRDefault="00902668" w:rsidP="00B30888">
                            <w:pPr>
                              <w:jc w:val="center"/>
                            </w:pPr>
                            <w:r>
                              <w:t xml:space="preserve">Bi-monthly </w:t>
                            </w:r>
                            <w:r w:rsidR="00B30888">
                              <w:t>Self-Assessment Score made by the relevant SRO</w:t>
                            </w:r>
                            <w:r w:rsidR="00B66FBE">
                              <w:t>.</w:t>
                            </w:r>
                          </w:p>
                          <w:p w:rsidR="00B30888" w:rsidRDefault="00B66FBE" w:rsidP="00B30888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 w:rsidRPr="00B66FBE">
                              <w:rPr>
                                <w:color w:val="FF0000"/>
                              </w:rPr>
                              <w:t>10 – 14 Feb 202</w:t>
                            </w:r>
                            <w:r>
                              <w:rPr>
                                <w:color w:val="FF0000"/>
                              </w:rPr>
                              <w:t>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Rectangle 1" o:spid="_x0000_s1026" style="width:136.1pt;height:7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" fillcolor="#5b9bd5 [3204]" strokecolor="#1f4d78 [1604]" strokeweight="1pt">
                <v:textbox>
                  <w:txbxContent>
                    <w:p w:rsidR="00B66FBE" w:rsidRDefault="00902668" w:rsidP="00B30888">
                      <w:pPr>
                        <w:jc w:val="center"/>
                      </w:pPr>
                      <w:r>
                        <w:t xml:space="preserve">Bi-monthly </w:t>
                      </w:r>
                      <w:r w:rsidR="00B30888">
                        <w:t>Self-Assessment Score made by the relevant SRO</w:t>
                      </w:r>
                      <w:r w:rsidR="00B66FBE">
                        <w:t>.</w:t>
                      </w:r>
                    </w:p>
                    <w:p w:rsidR="00B30888" w:rsidRDefault="00B66FBE" w:rsidP="00B30888">
                      <w:pPr>
                        <w:jc w:val="center"/>
                      </w:pPr>
                      <w:r>
                        <w:t xml:space="preserve"> </w:t>
                      </w:r>
                      <w:r w:rsidRPr="00B66FBE">
                        <w:rPr>
                          <w:color w:val="FF0000"/>
                        </w:rPr>
                        <w:t>10 – 14 Feb 202</w:t>
                      </w:r>
                      <w:r>
                        <w:rPr>
                          <w:color w:val="FF0000"/>
                        </w:rPr>
                        <w:t>0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B30888" w:rsidRDefault="00B66FBE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734060</wp:posOffset>
                </wp:positionH>
                <wp:positionV relativeFrom="paragraph">
                  <wp:posOffset>98425</wp:posOffset>
                </wp:positionV>
                <wp:extent cx="211455" cy="245110"/>
                <wp:effectExtent l="19050" t="0" r="17145" b="40640"/>
                <wp:wrapNone/>
                <wp:docPr id="2" name="Down Arrow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55" cy="24511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A79343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2" o:spid="_x0000_s1026" type="#_x0000_t67" style="position:absolute;margin-left:57.8pt;margin-top:7.75pt;width:16.65pt;height:19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" adj="12283" fillcolor="#5b9bd5 [3204]" strokecolor="#1f4d78 [1604]" strokeweight="1pt"/>
            </w:pict>
          </mc:Fallback>
        </mc:AlternateContent>
      </w:r>
    </w:p>
    <w:p w:rsidR="00B30888" w:rsidRDefault="00B66FBE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130175</wp:posOffset>
                </wp:positionV>
                <wp:extent cx="1727835" cy="1076325"/>
                <wp:effectExtent l="0" t="0" r="24765" b="2857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7835" cy="1076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66FBE" w:rsidRDefault="00B30888" w:rsidP="00B30888">
                            <w:pPr>
                              <w:jc w:val="center"/>
                            </w:pPr>
                            <w:r>
                              <w:t>Self-Assessment score presented/agreed by the CTM Escalation (TI/SM) Steering Group</w:t>
                            </w:r>
                            <w:r w:rsidR="00B66FBE">
                              <w:t>.</w:t>
                            </w:r>
                          </w:p>
                          <w:p w:rsidR="00B30888" w:rsidRDefault="00B66FBE" w:rsidP="00B30888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 w:rsidRPr="00B66FBE">
                              <w:rPr>
                                <w:color w:val="FF0000"/>
                              </w:rPr>
                              <w:t>17 Feb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margin-left:.75pt;margin-top:10.25pt;width:136.05pt;height:84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" fillcolor="#5b9bd5 [3204]" strokecolor="#1f4d78 [1604]" strokeweight="1pt">
                <v:textbox>
                  <w:txbxContent>
                    <w:p w:rsidR="00B66FBE" w:rsidRDefault="00B30888" w:rsidP="00B30888">
                      <w:pPr>
                        <w:jc w:val="center"/>
                      </w:pPr>
                      <w:r>
                        <w:t>Self-Assessment score presented/agreed by the CTM Escalation (TI/SM) Steering Group</w:t>
                      </w:r>
                      <w:r w:rsidR="00B66FBE">
                        <w:t>.</w:t>
                      </w:r>
                    </w:p>
                    <w:p w:rsidR="00B30888" w:rsidRDefault="00B66FBE" w:rsidP="00B30888">
                      <w:pPr>
                        <w:jc w:val="center"/>
                      </w:pPr>
                      <w:r>
                        <w:t xml:space="preserve"> </w:t>
                      </w:r>
                      <w:r w:rsidRPr="00B66FBE">
                        <w:rPr>
                          <w:color w:val="FF0000"/>
                        </w:rPr>
                        <w:t>17 Feb 2020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3028950</wp:posOffset>
                </wp:positionH>
                <wp:positionV relativeFrom="paragraph">
                  <wp:posOffset>44451</wp:posOffset>
                </wp:positionV>
                <wp:extent cx="2018030" cy="1428750"/>
                <wp:effectExtent l="0" t="0" r="20320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18030" cy="14287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66FBE" w:rsidRDefault="00B30888" w:rsidP="00B30888">
                            <w:pPr>
                              <w:jc w:val="center"/>
                            </w:pPr>
                            <w:r>
                              <w:t>Self-Assessment scores and evidence quality assured and constructively challenged</w:t>
                            </w:r>
                            <w:r w:rsidR="00902668">
                              <w:t xml:space="preserve"> at CTM Management Board. Final self-assessment scores agreed for presentation to WG</w:t>
                            </w:r>
                            <w:r w:rsidR="00B66FBE">
                              <w:t>.</w:t>
                            </w:r>
                          </w:p>
                          <w:p w:rsidR="00B30888" w:rsidRDefault="00B66FBE" w:rsidP="00B30888">
                            <w:pPr>
                              <w:jc w:val="center"/>
                            </w:pPr>
                            <w:r>
                              <w:t xml:space="preserve"> </w:t>
                            </w:r>
                            <w:r w:rsidRPr="00B66FBE">
                              <w:rPr>
                                <w:color w:val="FF0000"/>
                              </w:rPr>
                              <w:t>20 Feb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5" o:spid="_x0000_s1028" style="position:absolute;margin-left:238.5pt;margin-top:3.5pt;width:158.9pt;height:112.5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" fillcolor="#5b9bd5 [3204]" strokecolor="#1f4d78 [1604]" strokeweight="1pt">
                <v:textbox>
                  <w:txbxContent>
                    <w:p w:rsidR="00B66FBE" w:rsidRDefault="00B30888" w:rsidP="00B30888">
                      <w:pPr>
                        <w:jc w:val="center"/>
                      </w:pPr>
                      <w:r>
                        <w:t>Self-Assessment scores and evidence quality assured and constructively challenged</w:t>
                      </w:r>
                      <w:r w:rsidR="00902668">
                        <w:t xml:space="preserve"> at CTM Management Board. Final self-assessment scores agreed for presentation to WG</w:t>
                      </w:r>
                      <w:r w:rsidR="00B66FBE">
                        <w:t>.</w:t>
                      </w:r>
                    </w:p>
                    <w:p w:rsidR="00B30888" w:rsidRDefault="00B66FBE" w:rsidP="00B30888">
                      <w:pPr>
                        <w:jc w:val="center"/>
                      </w:pPr>
                      <w:r>
                        <w:t xml:space="preserve"> </w:t>
                      </w:r>
                      <w:r w:rsidRPr="00B66FBE">
                        <w:rPr>
                          <w:color w:val="FF0000"/>
                        </w:rPr>
                        <w:t>20 Feb 2020</w:t>
                      </w:r>
                    </w:p>
                  </w:txbxContent>
                </v:textbox>
              </v:rect>
            </w:pict>
          </mc:Fallback>
        </mc:AlternateContent>
      </w:r>
    </w:p>
    <w:p w:rsidR="00B30888" w:rsidRDefault="00B30888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2118732</wp:posOffset>
                </wp:positionH>
                <wp:positionV relativeFrom="paragraph">
                  <wp:posOffset>195425</wp:posOffset>
                </wp:positionV>
                <wp:extent cx="501805" cy="278781"/>
                <wp:effectExtent l="0" t="19050" r="31750" b="45085"/>
                <wp:wrapNone/>
                <wp:docPr id="4" name="Right Arrow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1805" cy="278781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CCA1137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4" o:spid="_x0000_s1026" type="#_x0000_t13" style="position:absolute;margin-left:166.85pt;margin-top:15.4pt;width:39.5pt;height:21.9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" adj="15600" fillcolor="#5b9bd5 [3204]" strokecolor="#1f4d78 [1604]" strokeweight="1pt"/>
            </w:pict>
          </mc:Fallback>
        </mc:AlternateContent>
      </w:r>
    </w:p>
    <w:p w:rsidR="00B30888" w:rsidRDefault="00B30888" w:rsidP="00B30888"/>
    <w:p w:rsidR="00B30888" w:rsidRDefault="00B30888" w:rsidP="00B30888">
      <w:pPr>
        <w:tabs>
          <w:tab w:val="left" w:pos="8166"/>
        </w:tabs>
      </w:pPr>
      <w:r>
        <w:tab/>
      </w:r>
    </w:p>
    <w:p w:rsidR="00B30888" w:rsidRDefault="00B30888" w:rsidP="00B30888">
      <w:pPr>
        <w:tabs>
          <w:tab w:val="left" w:pos="8166"/>
        </w:tabs>
      </w:pPr>
    </w:p>
    <w:p w:rsidR="00B30888" w:rsidRDefault="00902668" w:rsidP="00B30888">
      <w:pPr>
        <w:tabs>
          <w:tab w:val="left" w:pos="8166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3957320</wp:posOffset>
                </wp:positionH>
                <wp:positionV relativeFrom="paragraph">
                  <wp:posOffset>182245</wp:posOffset>
                </wp:positionV>
                <wp:extent cx="278780" cy="457200"/>
                <wp:effectExtent l="19050" t="0" r="45085" b="38100"/>
                <wp:wrapNone/>
                <wp:docPr id="6" name="Down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780" cy="457200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E37C36" id="Down Arrow 6" o:spid="_x0000_s1026" type="#_x0000_t67" style="position:absolute;margin-left:311.6pt;margin-top:14.35pt;width:21.95pt;height:3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" adj="15015" fillcolor="#5b9bd5 [3204]" strokecolor="#1f4d78 [1604]" strokeweight="1pt"/>
            </w:pict>
          </mc:Fallback>
        </mc:AlternateContent>
      </w:r>
    </w:p>
    <w:p w:rsidR="00B30888" w:rsidRDefault="00B30888" w:rsidP="00B30888">
      <w:pPr>
        <w:tabs>
          <w:tab w:val="left" w:pos="8166"/>
        </w:tabs>
      </w:pPr>
    </w:p>
    <w:p w:rsidR="00B30888" w:rsidRDefault="00B66FBE" w:rsidP="00B30888">
      <w:pPr>
        <w:tabs>
          <w:tab w:val="left" w:pos="8166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3095625</wp:posOffset>
                </wp:positionH>
                <wp:positionV relativeFrom="paragraph">
                  <wp:posOffset>102235</wp:posOffset>
                </wp:positionV>
                <wp:extent cx="1962274" cy="1133475"/>
                <wp:effectExtent l="0" t="0" r="19050" b="28575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274" cy="11334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B30888" w:rsidRDefault="00B30888" w:rsidP="00B30888">
                            <w:pPr>
                              <w:jc w:val="center"/>
                            </w:pPr>
                            <w:r>
                              <w:t>Self-assessment scores and evidence submitted to Welsh Government for discussion at WG TI/SM Meeting</w:t>
                            </w:r>
                            <w:r w:rsidR="00902668">
                              <w:t>.</w:t>
                            </w:r>
                          </w:p>
                          <w:p w:rsidR="00B66FBE" w:rsidRPr="00B66FBE" w:rsidRDefault="00B66FBE" w:rsidP="00B30888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 w:rsidRPr="00B66FBE">
                              <w:rPr>
                                <w:color w:val="FF0000"/>
                              </w:rPr>
                              <w:t>28 Feb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7" o:spid="_x0000_s1029" style="position:absolute;margin-left:243.75pt;margin-top:8.05pt;width:154.5pt;height:89.2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" fillcolor="#5b9bd5 [3204]" strokecolor="#1f4d78 [1604]" strokeweight="1pt">
                <v:textbox>
                  <w:txbxContent>
                    <w:p w:rsidR="00B30888" w:rsidRDefault="00B30888" w:rsidP="00B30888">
                      <w:pPr>
                        <w:jc w:val="center"/>
                      </w:pPr>
                      <w:r>
                        <w:t>Self-assessment scores and evidence submitted to Welsh Government for discussion at WG TI/SM Meeting</w:t>
                      </w:r>
                      <w:r w:rsidR="00902668">
                        <w:t>.</w:t>
                      </w:r>
                    </w:p>
                    <w:p w:rsidR="00B66FBE" w:rsidRPr="00B66FBE" w:rsidRDefault="00B66FBE" w:rsidP="00B30888">
                      <w:pPr>
                        <w:jc w:val="center"/>
                        <w:rPr>
                          <w:color w:val="FF0000"/>
                        </w:rPr>
                      </w:pPr>
                      <w:r w:rsidRPr="00B66FBE">
                        <w:rPr>
                          <w:color w:val="FF0000"/>
                        </w:rPr>
                        <w:t>28 Feb 2020</w:t>
                      </w:r>
                    </w:p>
                  </w:txbxContent>
                </v:textbox>
              </v:rect>
            </w:pict>
          </mc:Fallback>
        </mc:AlternateContent>
      </w:r>
    </w:p>
    <w:p w:rsidR="00B30888" w:rsidRDefault="00B30888" w:rsidP="00B30888">
      <w:pPr>
        <w:tabs>
          <w:tab w:val="left" w:pos="8166"/>
        </w:tabs>
      </w:pPr>
    </w:p>
    <w:p w:rsidR="00457151" w:rsidRDefault="00457151" w:rsidP="00B30888">
      <w:pPr>
        <w:tabs>
          <w:tab w:val="left" w:pos="8166"/>
        </w:tabs>
      </w:pPr>
    </w:p>
    <w:p w:rsidR="00457151" w:rsidRDefault="00457151" w:rsidP="00B30888">
      <w:pPr>
        <w:tabs>
          <w:tab w:val="left" w:pos="8166"/>
        </w:tabs>
      </w:pPr>
    </w:p>
    <w:p w:rsidR="00457151" w:rsidRDefault="00457151" w:rsidP="00B30888">
      <w:pPr>
        <w:tabs>
          <w:tab w:val="left" w:pos="8166"/>
        </w:tabs>
      </w:pPr>
    </w:p>
    <w:p w:rsidR="00457151" w:rsidRDefault="00457151" w:rsidP="00B30888">
      <w:pPr>
        <w:tabs>
          <w:tab w:val="left" w:pos="8166"/>
        </w:tabs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81ED550" wp14:editId="31EA344E">
                <wp:simplePos x="0" y="0"/>
                <wp:positionH relativeFrom="column">
                  <wp:posOffset>3935885</wp:posOffset>
                </wp:positionH>
                <wp:positionV relativeFrom="paragraph">
                  <wp:posOffset>10965</wp:posOffset>
                </wp:positionV>
                <wp:extent cx="278780" cy="457200"/>
                <wp:effectExtent l="19050" t="0" r="45085" b="38100"/>
                <wp:wrapNone/>
                <wp:docPr id="8" name="Down Arrow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780" cy="457200"/>
                        </a:xfrm>
                        <a:prstGeom prst="down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41DB68" id="Down Arrow 8" o:spid="_x0000_s1026" type="#_x0000_t67" style="position:absolute;margin-left:309.9pt;margin-top:.85pt;width:21.95pt;height:3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" adj="15015" fillcolor="#5b9bd5" strokecolor="#41719c" strokeweight="1pt"/>
            </w:pict>
          </mc:Fallback>
        </mc:AlternateContent>
      </w:r>
    </w:p>
    <w:p w:rsidR="00457151" w:rsidRPr="00B30888" w:rsidRDefault="00457151" w:rsidP="00B30888">
      <w:pPr>
        <w:tabs>
          <w:tab w:val="left" w:pos="8166"/>
        </w:tabs>
      </w:pPr>
      <w:bookmarkStart w:id="0" w:name="_GoBack"/>
      <w:bookmarkEnd w:id="0"/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A98D98E" wp14:editId="14DEDF46">
                <wp:simplePos x="0" y="0"/>
                <wp:positionH relativeFrom="column">
                  <wp:posOffset>3067050</wp:posOffset>
                </wp:positionH>
                <wp:positionV relativeFrom="paragraph">
                  <wp:posOffset>379094</wp:posOffset>
                </wp:positionV>
                <wp:extent cx="1962274" cy="1133475"/>
                <wp:effectExtent l="0" t="0" r="19050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274" cy="1133475"/>
                        </a:xfrm>
                        <a:prstGeom prst="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457151" w:rsidRDefault="00457151" w:rsidP="00457151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457151">
                              <w:rPr>
                                <w:color w:val="FFFFFF" w:themeColor="background1"/>
                              </w:rPr>
                              <w:t xml:space="preserve">Self-assessment scores and </w:t>
                            </w:r>
                            <w:r w:rsidR="000942B5">
                              <w:rPr>
                                <w:color w:val="FFFFFF" w:themeColor="background1"/>
                              </w:rPr>
                              <w:t>discussion outcome presented to CTM Board</w:t>
                            </w:r>
                            <w:r w:rsidR="00400FBA">
                              <w:rPr>
                                <w:color w:val="FFFFFF" w:themeColor="background1"/>
                              </w:rPr>
                              <w:t xml:space="preserve"> to include tracking changes</w:t>
                            </w:r>
                          </w:p>
                          <w:p w:rsidR="00B66FBE" w:rsidRPr="00B66FBE" w:rsidRDefault="00B66FBE" w:rsidP="00457151">
                            <w:pPr>
                              <w:jc w:val="center"/>
                              <w:rPr>
                                <w:color w:val="FF0000"/>
                              </w:rPr>
                            </w:pPr>
                            <w:r w:rsidRPr="00B66FBE">
                              <w:rPr>
                                <w:color w:val="FF0000"/>
                              </w:rPr>
                              <w:t>27 March 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98D98E" id="Rectangle 9" o:spid="_x0000_s1030" style="position:absolute;margin-left:241.5pt;margin-top:29.85pt;width:154.5pt;height:89.25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" fillcolor="#5b9bd5" strokecolor="#41719c" strokeweight="1pt">
                <v:textbox>
                  <w:txbxContent>
                    <w:p w:rsidR="00457151" w:rsidRDefault="00457151" w:rsidP="00457151">
                      <w:pPr>
                        <w:jc w:val="center"/>
                        <w:rPr>
                          <w:color w:val="FFFFFF" w:themeColor="background1"/>
                        </w:rPr>
                      </w:pPr>
                      <w:r w:rsidRPr="00457151">
                        <w:rPr>
                          <w:color w:val="FFFFFF" w:themeColor="background1"/>
                        </w:rPr>
                        <w:t xml:space="preserve">Self-assessment scores and </w:t>
                      </w:r>
                      <w:r w:rsidR="000942B5">
                        <w:rPr>
                          <w:color w:val="FFFFFF" w:themeColor="background1"/>
                        </w:rPr>
                        <w:t>discussion outcome presented to CTM Board</w:t>
                      </w:r>
                      <w:r w:rsidR="00400FBA">
                        <w:rPr>
                          <w:color w:val="FFFFFF" w:themeColor="background1"/>
                        </w:rPr>
                        <w:t xml:space="preserve"> to include tracking changes</w:t>
                      </w:r>
                    </w:p>
                    <w:p w:rsidR="00B66FBE" w:rsidRPr="00B66FBE" w:rsidRDefault="00B66FBE" w:rsidP="00457151">
                      <w:pPr>
                        <w:jc w:val="center"/>
                        <w:rPr>
                          <w:color w:val="FF0000"/>
                        </w:rPr>
                      </w:pPr>
                      <w:r w:rsidRPr="00B66FBE">
                        <w:rPr>
                          <w:color w:val="FF0000"/>
                        </w:rPr>
                        <w:t>27 March 2020</w:t>
                      </w:r>
                    </w:p>
                  </w:txbxContent>
                </v:textbox>
              </v:rect>
            </w:pict>
          </mc:Fallback>
        </mc:AlternateContent>
      </w:r>
    </w:p>
    <w:sectPr w:rsidR="00457151" w:rsidRPr="00B308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E33F32"/>
    <w:multiLevelType w:val="multilevel"/>
    <w:tmpl w:val="36523EC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888"/>
    <w:rsid w:val="000942B5"/>
    <w:rsid w:val="00226CE2"/>
    <w:rsid w:val="00400FBA"/>
    <w:rsid w:val="00457151"/>
    <w:rsid w:val="00902668"/>
    <w:rsid w:val="00B30888"/>
    <w:rsid w:val="00B66F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914FD4-4E8B-4A4C-9F4C-E6E28D60F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30888"/>
    <w:pPr>
      <w:spacing w:after="200" w:line="276" w:lineRule="auto"/>
      <w:ind w:left="720"/>
      <w:contextualSpacing/>
    </w:pPr>
    <w:rPr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0F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0F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D1A85509</Template>
  <TotalTime>0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 (Cwm Taf Morgannwg - Executive Directorate)</cp:lastModifiedBy>
  <cp:revision>2</cp:revision>
  <cp:lastPrinted>2020-02-25T13:05:00Z</cp:lastPrinted>
  <dcterms:created xsi:type="dcterms:W3CDTF">2020-02-25T13:35:00Z</dcterms:created>
  <dcterms:modified xsi:type="dcterms:W3CDTF">2020-02-25T13:35:00Z</dcterms:modified>
</cp:coreProperties>
</file>