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84DDB" w14:textId="77777777" w:rsidR="00F60954" w:rsidRDefault="00AF4541" w:rsidP="005C4E06">
      <w:pPr>
        <w:ind w:left="902"/>
        <w:jc w:val="center"/>
        <w:rPr>
          <w:rFonts w:ascii="Verdana" w:hAnsi="Verdana"/>
          <w:b/>
        </w:rPr>
      </w:pPr>
      <w:r w:rsidRPr="00B066D0">
        <w:rPr>
          <w:rFonts w:ascii="Verdana" w:hAnsi="Verdana"/>
          <w:b/>
        </w:rPr>
        <w:t xml:space="preserve">MINUTES OF THE </w:t>
      </w:r>
      <w:r w:rsidR="00F60954">
        <w:rPr>
          <w:rFonts w:ascii="Verdana" w:hAnsi="Verdana"/>
          <w:b/>
        </w:rPr>
        <w:t xml:space="preserve">EXTRAORDINARY MEETING OF </w:t>
      </w:r>
    </w:p>
    <w:p w14:paraId="4E2FC24B" w14:textId="77777777" w:rsidR="00F60954" w:rsidRDefault="00AF4541" w:rsidP="005C4E06">
      <w:pPr>
        <w:ind w:left="902"/>
        <w:jc w:val="center"/>
        <w:rPr>
          <w:rFonts w:ascii="Verdana" w:hAnsi="Verdana"/>
          <w:b/>
        </w:rPr>
      </w:pPr>
      <w:r w:rsidRPr="00B066D0">
        <w:rPr>
          <w:rFonts w:ascii="Verdana" w:hAnsi="Verdana"/>
          <w:b/>
        </w:rPr>
        <w:t xml:space="preserve">CWM TAF </w:t>
      </w:r>
      <w:r w:rsidR="00F60954">
        <w:rPr>
          <w:rFonts w:ascii="Verdana" w:hAnsi="Verdana"/>
          <w:b/>
        </w:rPr>
        <w:t xml:space="preserve">MORGANNWG </w:t>
      </w:r>
      <w:r w:rsidR="001323C2" w:rsidRPr="00B066D0">
        <w:rPr>
          <w:rFonts w:ascii="Verdana" w:hAnsi="Verdana"/>
          <w:b/>
        </w:rPr>
        <w:t xml:space="preserve">UNIVERSITY </w:t>
      </w:r>
      <w:r w:rsidRPr="00B066D0">
        <w:rPr>
          <w:rFonts w:ascii="Verdana" w:hAnsi="Verdana"/>
          <w:b/>
        </w:rPr>
        <w:t>HEALTH BOARD</w:t>
      </w:r>
      <w:r w:rsidR="003D6A43" w:rsidRPr="00B066D0">
        <w:rPr>
          <w:rFonts w:ascii="Verdana" w:hAnsi="Verdana"/>
          <w:b/>
        </w:rPr>
        <w:t xml:space="preserve"> MEETING</w:t>
      </w:r>
      <w:r w:rsidRPr="00B066D0">
        <w:rPr>
          <w:rFonts w:ascii="Verdana" w:hAnsi="Verdana"/>
          <w:b/>
        </w:rPr>
        <w:t xml:space="preserve"> </w:t>
      </w:r>
    </w:p>
    <w:p w14:paraId="193D9B21" w14:textId="3C589914" w:rsidR="00F60954" w:rsidRDefault="00AF4541" w:rsidP="005C4E06">
      <w:pPr>
        <w:ind w:left="902"/>
        <w:jc w:val="center"/>
        <w:rPr>
          <w:rFonts w:ascii="Verdana" w:hAnsi="Verdana"/>
          <w:b/>
        </w:rPr>
      </w:pPr>
      <w:r w:rsidRPr="00B066D0">
        <w:rPr>
          <w:rFonts w:ascii="Verdana" w:hAnsi="Verdana"/>
          <w:b/>
        </w:rPr>
        <w:t>HELD</w:t>
      </w:r>
      <w:r w:rsidR="00B066D0">
        <w:rPr>
          <w:rFonts w:ascii="Verdana" w:hAnsi="Verdana"/>
          <w:b/>
        </w:rPr>
        <w:t xml:space="preserve"> </w:t>
      </w:r>
      <w:r w:rsidRPr="00B066D0">
        <w:rPr>
          <w:rFonts w:ascii="Verdana" w:hAnsi="Verdana"/>
          <w:b/>
        </w:rPr>
        <w:t xml:space="preserve">ON </w:t>
      </w:r>
      <w:r w:rsidR="00F60954">
        <w:rPr>
          <w:rFonts w:ascii="Verdana" w:hAnsi="Verdana"/>
          <w:b/>
        </w:rPr>
        <w:t>TUESDAY 30 APRIL 2</w:t>
      </w:r>
      <w:r w:rsidR="00A22016" w:rsidRPr="00B066D0">
        <w:rPr>
          <w:rFonts w:ascii="Verdana" w:hAnsi="Verdana"/>
          <w:b/>
        </w:rPr>
        <w:t>019</w:t>
      </w:r>
      <w:r w:rsidRPr="00B066D0">
        <w:rPr>
          <w:rFonts w:ascii="Verdana" w:hAnsi="Verdana"/>
          <w:b/>
        </w:rPr>
        <w:t xml:space="preserve">, </w:t>
      </w:r>
    </w:p>
    <w:p w14:paraId="6B74F955" w14:textId="77777777" w:rsidR="00AF4541" w:rsidRPr="00B066D0" w:rsidRDefault="00AF4541" w:rsidP="005C4E06">
      <w:pPr>
        <w:ind w:left="902"/>
        <w:jc w:val="center"/>
        <w:rPr>
          <w:rFonts w:ascii="Verdana" w:hAnsi="Verdana"/>
          <w:b/>
        </w:rPr>
      </w:pPr>
      <w:r w:rsidRPr="00B066D0">
        <w:rPr>
          <w:rFonts w:ascii="Verdana" w:hAnsi="Verdana"/>
          <w:b/>
        </w:rPr>
        <w:t>IN</w:t>
      </w:r>
      <w:r w:rsidR="00B066D0">
        <w:rPr>
          <w:rFonts w:ascii="Verdana" w:hAnsi="Verdana"/>
          <w:b/>
        </w:rPr>
        <w:t xml:space="preserve"> </w:t>
      </w:r>
      <w:r w:rsidRPr="00B066D0">
        <w:rPr>
          <w:rFonts w:ascii="Verdana" w:hAnsi="Verdana"/>
          <w:b/>
        </w:rPr>
        <w:t>YNYSMEURIG HOUSE, NAVIGATION PARK, ABERCYNON</w:t>
      </w:r>
    </w:p>
    <w:p w14:paraId="018E2280" w14:textId="77777777" w:rsidR="00B066D0" w:rsidRDefault="00B066D0" w:rsidP="00633858">
      <w:pPr>
        <w:ind w:left="1339" w:right="-714"/>
        <w:rPr>
          <w:rFonts w:ascii="Verdana" w:hAnsi="Verdana"/>
          <w:b/>
        </w:rPr>
      </w:pPr>
    </w:p>
    <w:p w14:paraId="44CE3C47" w14:textId="77777777" w:rsidR="00AF4541" w:rsidRPr="000F0132" w:rsidRDefault="00AF4541" w:rsidP="00633858">
      <w:pPr>
        <w:ind w:left="1339" w:right="-714"/>
        <w:rPr>
          <w:rFonts w:ascii="Verdana" w:hAnsi="Verdana"/>
          <w:b/>
        </w:rPr>
      </w:pPr>
      <w:r w:rsidRPr="00562DF4">
        <w:rPr>
          <w:rFonts w:ascii="Verdana" w:hAnsi="Verdana"/>
          <w:b/>
        </w:rPr>
        <w:t>PRESENT:</w:t>
      </w:r>
    </w:p>
    <w:tbl>
      <w:tblPr>
        <w:tblW w:w="9837" w:type="dxa"/>
        <w:jc w:val="center"/>
        <w:tblLook w:val="01E0" w:firstRow="1" w:lastRow="1" w:firstColumn="1" w:lastColumn="1" w:noHBand="0" w:noVBand="0"/>
      </w:tblPr>
      <w:tblGrid>
        <w:gridCol w:w="4111"/>
        <w:gridCol w:w="5726"/>
      </w:tblGrid>
      <w:tr w:rsidR="00AF4541" w:rsidRPr="00BD1683" w14:paraId="0306C483" w14:textId="77777777" w:rsidTr="00153ADE">
        <w:trPr>
          <w:jc w:val="center"/>
        </w:trPr>
        <w:tc>
          <w:tcPr>
            <w:tcW w:w="4111" w:type="dxa"/>
          </w:tcPr>
          <w:p w14:paraId="6238F50A" w14:textId="3A5C827A" w:rsidR="007B10E4" w:rsidRDefault="007B10E4" w:rsidP="00153ADE">
            <w:pPr>
              <w:ind w:left="0" w:right="-714" w:firstLine="0"/>
              <w:jc w:val="left"/>
              <w:rPr>
                <w:rFonts w:ascii="Verdana" w:hAnsi="Verdana"/>
              </w:rPr>
            </w:pPr>
            <w:r>
              <w:rPr>
                <w:rFonts w:ascii="Verdana" w:hAnsi="Verdana"/>
              </w:rPr>
              <w:t xml:space="preserve">Mr </w:t>
            </w:r>
            <w:r w:rsidR="006100C1" w:rsidRPr="007B57C0">
              <w:rPr>
                <w:rFonts w:ascii="Verdana" w:hAnsi="Verdana"/>
              </w:rPr>
              <w:t xml:space="preserve">P Griffiths </w:t>
            </w:r>
          </w:p>
          <w:p w14:paraId="36EB36FA" w14:textId="372AD578" w:rsidR="00AF4541" w:rsidRPr="00700BEB" w:rsidRDefault="006100C1" w:rsidP="007B10E4">
            <w:pPr>
              <w:ind w:left="0" w:right="-714" w:firstLine="0"/>
              <w:jc w:val="left"/>
              <w:rPr>
                <w:rFonts w:ascii="Verdana" w:hAnsi="Verdana"/>
              </w:rPr>
            </w:pPr>
            <w:r w:rsidRPr="00153ADE">
              <w:rPr>
                <w:rFonts w:ascii="Verdana" w:hAnsi="Verdana"/>
                <w:i/>
                <w:sz w:val="22"/>
                <w:szCs w:val="22"/>
              </w:rPr>
              <w:t>(on behalf of</w:t>
            </w:r>
            <w:r w:rsidR="007B10E4">
              <w:rPr>
                <w:rFonts w:ascii="Verdana" w:hAnsi="Verdana"/>
                <w:i/>
                <w:sz w:val="22"/>
                <w:szCs w:val="22"/>
              </w:rPr>
              <w:t xml:space="preserve"> Prof </w:t>
            </w:r>
            <w:r w:rsidR="00153ADE">
              <w:rPr>
                <w:rFonts w:ascii="Verdana" w:hAnsi="Verdana"/>
                <w:i/>
                <w:sz w:val="22"/>
                <w:szCs w:val="22"/>
              </w:rPr>
              <w:t xml:space="preserve">M </w:t>
            </w:r>
            <w:r w:rsidR="0016377E" w:rsidRPr="00153ADE">
              <w:rPr>
                <w:rFonts w:ascii="Verdana" w:hAnsi="Verdana"/>
                <w:i/>
                <w:sz w:val="22"/>
                <w:szCs w:val="22"/>
              </w:rPr>
              <w:t>Longley</w:t>
            </w:r>
            <w:r w:rsidRPr="00153ADE">
              <w:rPr>
                <w:rFonts w:ascii="Verdana" w:hAnsi="Verdana"/>
                <w:i/>
                <w:sz w:val="22"/>
                <w:szCs w:val="22"/>
              </w:rPr>
              <w:t>)</w:t>
            </w:r>
          </w:p>
        </w:tc>
        <w:tc>
          <w:tcPr>
            <w:tcW w:w="5726" w:type="dxa"/>
          </w:tcPr>
          <w:p w14:paraId="78A8E930" w14:textId="77777777" w:rsidR="00AF4541" w:rsidRPr="00700BEB" w:rsidRDefault="006100C1" w:rsidP="006D0A82">
            <w:pPr>
              <w:numPr>
                <w:ilvl w:val="0"/>
                <w:numId w:val="2"/>
              </w:numPr>
              <w:ind w:right="-21"/>
              <w:rPr>
                <w:rFonts w:ascii="Verdana" w:hAnsi="Verdana"/>
              </w:rPr>
            </w:pPr>
            <w:r>
              <w:rPr>
                <w:rFonts w:ascii="Verdana" w:hAnsi="Verdana"/>
              </w:rPr>
              <w:t xml:space="preserve">Independent Member </w:t>
            </w:r>
            <w:r w:rsidRPr="00256BD7">
              <w:rPr>
                <w:rFonts w:ascii="Verdana" w:hAnsi="Verdana"/>
              </w:rPr>
              <w:t>(Chair)</w:t>
            </w:r>
          </w:p>
        </w:tc>
      </w:tr>
      <w:tr w:rsidR="00AF4541" w:rsidRPr="00BD1683" w14:paraId="264E3CA1" w14:textId="77777777" w:rsidTr="00153ADE">
        <w:trPr>
          <w:jc w:val="center"/>
        </w:trPr>
        <w:tc>
          <w:tcPr>
            <w:tcW w:w="4111" w:type="dxa"/>
          </w:tcPr>
          <w:p w14:paraId="35AD829F" w14:textId="36E0C1D7" w:rsidR="00AF4541" w:rsidRPr="00700BEB" w:rsidRDefault="007B10E4" w:rsidP="007B10E4">
            <w:pPr>
              <w:ind w:left="0" w:right="-88" w:firstLine="0"/>
              <w:rPr>
                <w:rFonts w:ascii="Verdana" w:hAnsi="Verdana"/>
              </w:rPr>
            </w:pPr>
            <w:r>
              <w:rPr>
                <w:rFonts w:ascii="Verdana" w:hAnsi="Verdana"/>
              </w:rPr>
              <w:t xml:space="preserve">Ms </w:t>
            </w:r>
            <w:r w:rsidR="00D20EE7" w:rsidRPr="00B9371C">
              <w:rPr>
                <w:rFonts w:ascii="Verdana" w:hAnsi="Verdana"/>
              </w:rPr>
              <w:t>A</w:t>
            </w:r>
            <w:r w:rsidR="00D20EE7">
              <w:rPr>
                <w:rFonts w:ascii="Verdana" w:hAnsi="Verdana"/>
              </w:rPr>
              <w:t xml:space="preserve"> Williams </w:t>
            </w:r>
          </w:p>
        </w:tc>
        <w:tc>
          <w:tcPr>
            <w:tcW w:w="5726" w:type="dxa"/>
          </w:tcPr>
          <w:p w14:paraId="5C78EDF8" w14:textId="77777777" w:rsidR="00AF4541" w:rsidRPr="00700BEB" w:rsidRDefault="00DB1971" w:rsidP="000F0132">
            <w:pPr>
              <w:numPr>
                <w:ilvl w:val="0"/>
                <w:numId w:val="2"/>
              </w:numPr>
              <w:ind w:right="-21"/>
              <w:rPr>
                <w:rFonts w:ascii="Verdana" w:hAnsi="Verdana"/>
              </w:rPr>
            </w:pPr>
            <w:r>
              <w:rPr>
                <w:rFonts w:ascii="Verdana" w:hAnsi="Verdana"/>
              </w:rPr>
              <w:t>Chief Executive</w:t>
            </w:r>
          </w:p>
        </w:tc>
      </w:tr>
      <w:tr w:rsidR="00712E84" w:rsidRPr="00BD1683" w14:paraId="4CFAFC88" w14:textId="77777777" w:rsidTr="007B10E4">
        <w:trPr>
          <w:jc w:val="center"/>
        </w:trPr>
        <w:tc>
          <w:tcPr>
            <w:tcW w:w="4111" w:type="dxa"/>
          </w:tcPr>
          <w:p w14:paraId="2278B7CB" w14:textId="5D8911CC" w:rsidR="00A22016" w:rsidRDefault="007B10E4" w:rsidP="00D409E6">
            <w:pPr>
              <w:ind w:left="1622" w:right="-88"/>
              <w:rPr>
                <w:rFonts w:ascii="Verdana" w:hAnsi="Verdana"/>
              </w:rPr>
            </w:pPr>
            <w:r>
              <w:rPr>
                <w:rFonts w:ascii="Verdana" w:hAnsi="Verdana"/>
              </w:rPr>
              <w:t xml:space="preserve">Mr </w:t>
            </w:r>
            <w:r w:rsidR="00A22016">
              <w:rPr>
                <w:rFonts w:ascii="Verdana" w:hAnsi="Verdana"/>
              </w:rPr>
              <w:t>K Montague</w:t>
            </w:r>
          </w:p>
          <w:p w14:paraId="0C2FAF48" w14:textId="2226E902" w:rsidR="00A22016" w:rsidRDefault="007B10E4" w:rsidP="00D409E6">
            <w:pPr>
              <w:ind w:left="1622" w:right="-88"/>
              <w:rPr>
                <w:rFonts w:ascii="Verdana" w:hAnsi="Verdana"/>
              </w:rPr>
            </w:pPr>
            <w:r>
              <w:rPr>
                <w:rFonts w:ascii="Verdana" w:hAnsi="Verdana"/>
              </w:rPr>
              <w:t xml:space="preserve">Mr </w:t>
            </w:r>
            <w:r w:rsidR="00A22016">
              <w:rPr>
                <w:rFonts w:ascii="Verdana" w:hAnsi="Verdana"/>
              </w:rPr>
              <w:t>M Jehu</w:t>
            </w:r>
          </w:p>
          <w:p w14:paraId="1C640A0A" w14:textId="1ADEA13F" w:rsidR="00A22016" w:rsidRDefault="007B10E4" w:rsidP="00D409E6">
            <w:pPr>
              <w:ind w:left="1622" w:right="-88"/>
              <w:rPr>
                <w:rFonts w:ascii="Verdana" w:hAnsi="Verdana"/>
              </w:rPr>
            </w:pPr>
            <w:r>
              <w:rPr>
                <w:rFonts w:ascii="Verdana" w:hAnsi="Verdana"/>
              </w:rPr>
              <w:t xml:space="preserve">Mr </w:t>
            </w:r>
            <w:r w:rsidR="00A22016">
              <w:rPr>
                <w:rFonts w:ascii="Verdana" w:hAnsi="Verdana"/>
              </w:rPr>
              <w:t>J Hehir</w:t>
            </w:r>
          </w:p>
          <w:p w14:paraId="44E1F3E7" w14:textId="59E38C4B" w:rsidR="00A22016" w:rsidRDefault="007B10E4" w:rsidP="00D409E6">
            <w:pPr>
              <w:ind w:left="1622" w:right="-88"/>
              <w:rPr>
                <w:rFonts w:ascii="Verdana" w:hAnsi="Verdana"/>
              </w:rPr>
            </w:pPr>
            <w:r>
              <w:rPr>
                <w:rFonts w:ascii="Verdana" w:hAnsi="Verdana"/>
              </w:rPr>
              <w:t xml:space="preserve">Mrs </w:t>
            </w:r>
            <w:r w:rsidR="00A22016">
              <w:rPr>
                <w:rFonts w:ascii="Verdana" w:hAnsi="Verdana"/>
              </w:rPr>
              <w:t>J Sadgrove</w:t>
            </w:r>
          </w:p>
          <w:p w14:paraId="2B56CFB1" w14:textId="7AEB0D1A" w:rsidR="00A22016" w:rsidRDefault="007B10E4" w:rsidP="00D409E6">
            <w:pPr>
              <w:ind w:left="1622" w:right="-88"/>
              <w:rPr>
                <w:rFonts w:ascii="Verdana" w:hAnsi="Verdana"/>
              </w:rPr>
            </w:pPr>
            <w:r>
              <w:rPr>
                <w:rFonts w:ascii="Verdana" w:hAnsi="Verdana"/>
              </w:rPr>
              <w:t xml:space="preserve">Mrs </w:t>
            </w:r>
            <w:r w:rsidR="00A22016">
              <w:rPr>
                <w:rFonts w:ascii="Verdana" w:hAnsi="Verdana"/>
              </w:rPr>
              <w:t>D Jouvenat</w:t>
            </w:r>
          </w:p>
          <w:p w14:paraId="3C6A8CEC" w14:textId="5A41A255" w:rsidR="00A22016" w:rsidRDefault="007B10E4" w:rsidP="00D409E6">
            <w:pPr>
              <w:ind w:left="1622" w:right="-88"/>
              <w:rPr>
                <w:rFonts w:ascii="Verdana" w:hAnsi="Verdana"/>
              </w:rPr>
            </w:pPr>
            <w:r>
              <w:rPr>
                <w:rFonts w:ascii="Verdana" w:hAnsi="Verdana"/>
              </w:rPr>
              <w:t>Mrs N</w:t>
            </w:r>
            <w:r w:rsidR="006100C1">
              <w:rPr>
                <w:rFonts w:ascii="Verdana" w:hAnsi="Verdana"/>
              </w:rPr>
              <w:t xml:space="preserve"> </w:t>
            </w:r>
            <w:r w:rsidR="00A22016">
              <w:rPr>
                <w:rFonts w:ascii="Verdana" w:hAnsi="Verdana"/>
              </w:rPr>
              <w:t>Milligan</w:t>
            </w:r>
          </w:p>
          <w:p w14:paraId="5EAD087C" w14:textId="25C7E049" w:rsidR="00A22016" w:rsidRDefault="007B10E4" w:rsidP="00D409E6">
            <w:pPr>
              <w:ind w:left="1622" w:right="-88"/>
              <w:rPr>
                <w:rFonts w:ascii="Verdana" w:hAnsi="Verdana"/>
              </w:rPr>
            </w:pPr>
            <w:r>
              <w:rPr>
                <w:rFonts w:ascii="Verdana" w:hAnsi="Verdana"/>
              </w:rPr>
              <w:t xml:space="preserve">Mr </w:t>
            </w:r>
            <w:r w:rsidR="00A22016">
              <w:rPr>
                <w:rFonts w:ascii="Verdana" w:hAnsi="Verdana"/>
              </w:rPr>
              <w:t>G Isingrini</w:t>
            </w:r>
          </w:p>
          <w:p w14:paraId="2F2B5337" w14:textId="275FB0D2" w:rsidR="00A22016" w:rsidRDefault="007B10E4" w:rsidP="00D409E6">
            <w:pPr>
              <w:ind w:left="1622" w:right="-88"/>
              <w:rPr>
                <w:rFonts w:ascii="Verdana" w:hAnsi="Verdana"/>
              </w:rPr>
            </w:pPr>
            <w:r>
              <w:rPr>
                <w:rFonts w:ascii="Verdana" w:hAnsi="Verdana"/>
              </w:rPr>
              <w:t xml:space="preserve">Cllr </w:t>
            </w:r>
            <w:r w:rsidR="00A22016">
              <w:rPr>
                <w:rFonts w:ascii="Verdana" w:hAnsi="Verdana"/>
              </w:rPr>
              <w:t>P White</w:t>
            </w:r>
          </w:p>
          <w:p w14:paraId="2C243A7A" w14:textId="79CED160" w:rsidR="00A22016" w:rsidRDefault="007B10E4" w:rsidP="00D409E6">
            <w:pPr>
              <w:ind w:left="1622" w:right="-88"/>
              <w:rPr>
                <w:rFonts w:ascii="Verdana" w:hAnsi="Verdana"/>
              </w:rPr>
            </w:pPr>
            <w:r>
              <w:rPr>
                <w:rFonts w:ascii="Verdana" w:hAnsi="Verdana"/>
              </w:rPr>
              <w:t xml:space="preserve">Ms </w:t>
            </w:r>
            <w:r w:rsidR="00A22016" w:rsidRPr="008A78FF">
              <w:rPr>
                <w:rFonts w:ascii="Verdana" w:hAnsi="Verdana"/>
              </w:rPr>
              <w:t>R Treharne</w:t>
            </w:r>
          </w:p>
          <w:p w14:paraId="04E41777" w14:textId="77777777" w:rsidR="00A22016" w:rsidRDefault="00A22016" w:rsidP="00D409E6">
            <w:pPr>
              <w:ind w:left="1622" w:right="-88"/>
              <w:rPr>
                <w:rFonts w:ascii="Verdana" w:hAnsi="Verdana"/>
              </w:rPr>
            </w:pPr>
          </w:p>
          <w:p w14:paraId="3D64EC19" w14:textId="6F53D438" w:rsidR="008A78FF" w:rsidRDefault="007B10E4" w:rsidP="00D409E6">
            <w:pPr>
              <w:ind w:left="1622" w:right="-88"/>
              <w:rPr>
                <w:rFonts w:ascii="Verdana" w:hAnsi="Verdana"/>
              </w:rPr>
            </w:pPr>
            <w:r>
              <w:rPr>
                <w:rFonts w:ascii="Verdana" w:hAnsi="Verdana"/>
              </w:rPr>
              <w:t xml:space="preserve">Mr </w:t>
            </w:r>
            <w:r w:rsidR="008A78FF">
              <w:rPr>
                <w:rFonts w:ascii="Verdana" w:hAnsi="Verdana"/>
              </w:rPr>
              <w:t>G Dix</w:t>
            </w:r>
          </w:p>
          <w:p w14:paraId="63C259F0" w14:textId="77777777" w:rsidR="008A78FF" w:rsidRDefault="008A78FF" w:rsidP="008A78FF">
            <w:pPr>
              <w:ind w:left="1622" w:right="-88"/>
              <w:rPr>
                <w:rFonts w:ascii="Verdana" w:hAnsi="Verdana"/>
              </w:rPr>
            </w:pPr>
          </w:p>
        </w:tc>
        <w:tc>
          <w:tcPr>
            <w:tcW w:w="5726" w:type="dxa"/>
          </w:tcPr>
          <w:p w14:paraId="32014ABE" w14:textId="77777777" w:rsidR="00A22016" w:rsidRDefault="00A22016" w:rsidP="000F0132">
            <w:pPr>
              <w:numPr>
                <w:ilvl w:val="0"/>
                <w:numId w:val="2"/>
              </w:numPr>
              <w:ind w:right="-21"/>
              <w:rPr>
                <w:rFonts w:ascii="Verdana" w:hAnsi="Verdana"/>
              </w:rPr>
            </w:pPr>
            <w:r>
              <w:rPr>
                <w:rFonts w:ascii="Verdana" w:hAnsi="Verdana"/>
              </w:rPr>
              <w:t>Independent Member</w:t>
            </w:r>
          </w:p>
          <w:p w14:paraId="769D2CD8" w14:textId="77777777" w:rsidR="00A22016" w:rsidRDefault="00A22016" w:rsidP="000F0132">
            <w:pPr>
              <w:numPr>
                <w:ilvl w:val="0"/>
                <w:numId w:val="2"/>
              </w:numPr>
              <w:ind w:right="-21"/>
              <w:rPr>
                <w:rFonts w:ascii="Verdana" w:hAnsi="Verdana"/>
              </w:rPr>
            </w:pPr>
            <w:r>
              <w:rPr>
                <w:rFonts w:ascii="Verdana" w:hAnsi="Verdana"/>
              </w:rPr>
              <w:t>Independent Member</w:t>
            </w:r>
          </w:p>
          <w:p w14:paraId="06CE41CC" w14:textId="77777777" w:rsidR="00A22016" w:rsidRDefault="00A22016" w:rsidP="000F0132">
            <w:pPr>
              <w:numPr>
                <w:ilvl w:val="0"/>
                <w:numId w:val="2"/>
              </w:numPr>
              <w:ind w:right="-21"/>
              <w:rPr>
                <w:rFonts w:ascii="Verdana" w:hAnsi="Verdana"/>
              </w:rPr>
            </w:pPr>
            <w:r>
              <w:rPr>
                <w:rFonts w:ascii="Verdana" w:hAnsi="Verdana"/>
              </w:rPr>
              <w:t>Independent Member</w:t>
            </w:r>
          </w:p>
          <w:p w14:paraId="31BEF52B" w14:textId="77777777" w:rsidR="00A22016" w:rsidRDefault="00A22016" w:rsidP="000F0132">
            <w:pPr>
              <w:numPr>
                <w:ilvl w:val="0"/>
                <w:numId w:val="2"/>
              </w:numPr>
              <w:ind w:right="-21"/>
              <w:rPr>
                <w:rFonts w:ascii="Verdana" w:hAnsi="Verdana"/>
              </w:rPr>
            </w:pPr>
            <w:r>
              <w:rPr>
                <w:rFonts w:ascii="Verdana" w:hAnsi="Verdana"/>
              </w:rPr>
              <w:t>Independent Member</w:t>
            </w:r>
          </w:p>
          <w:p w14:paraId="05D04618" w14:textId="77777777" w:rsidR="007B57C0" w:rsidRDefault="007B57C0" w:rsidP="000F0132">
            <w:pPr>
              <w:numPr>
                <w:ilvl w:val="0"/>
                <w:numId w:val="2"/>
              </w:numPr>
              <w:ind w:right="-21"/>
              <w:rPr>
                <w:rFonts w:ascii="Verdana" w:hAnsi="Verdana"/>
              </w:rPr>
            </w:pPr>
            <w:r>
              <w:rPr>
                <w:rFonts w:ascii="Verdana" w:hAnsi="Verdana"/>
              </w:rPr>
              <w:t>Independent Member</w:t>
            </w:r>
          </w:p>
          <w:p w14:paraId="221DC789" w14:textId="77777777" w:rsidR="00D20EE7" w:rsidRDefault="00D20EE7" w:rsidP="000F0132">
            <w:pPr>
              <w:numPr>
                <w:ilvl w:val="0"/>
                <w:numId w:val="2"/>
              </w:numPr>
              <w:ind w:right="-21"/>
              <w:rPr>
                <w:rFonts w:ascii="Verdana" w:hAnsi="Verdana"/>
              </w:rPr>
            </w:pPr>
            <w:r>
              <w:rPr>
                <w:rFonts w:ascii="Verdana" w:hAnsi="Verdana"/>
              </w:rPr>
              <w:t xml:space="preserve">Independent Member </w:t>
            </w:r>
          </w:p>
          <w:p w14:paraId="6B7C8AD0" w14:textId="77777777" w:rsidR="00A22016" w:rsidRDefault="00D20EE7" w:rsidP="000F0132">
            <w:pPr>
              <w:numPr>
                <w:ilvl w:val="0"/>
                <w:numId w:val="2"/>
              </w:numPr>
              <w:ind w:right="-21"/>
              <w:rPr>
                <w:rFonts w:ascii="Verdana" w:hAnsi="Verdana"/>
              </w:rPr>
            </w:pPr>
            <w:r>
              <w:rPr>
                <w:rFonts w:ascii="Verdana" w:hAnsi="Verdana"/>
              </w:rPr>
              <w:t>A</w:t>
            </w:r>
            <w:r w:rsidR="00A22016">
              <w:rPr>
                <w:rFonts w:ascii="Verdana" w:hAnsi="Verdana"/>
              </w:rPr>
              <w:t>ssociate Member</w:t>
            </w:r>
            <w:r w:rsidR="005F2733">
              <w:rPr>
                <w:rFonts w:ascii="Verdana" w:hAnsi="Verdana"/>
              </w:rPr>
              <w:t xml:space="preserve"> </w:t>
            </w:r>
          </w:p>
          <w:p w14:paraId="23E648AC" w14:textId="77777777" w:rsidR="00A22016" w:rsidRDefault="007B57C0" w:rsidP="000F0132">
            <w:pPr>
              <w:numPr>
                <w:ilvl w:val="0"/>
                <w:numId w:val="2"/>
              </w:numPr>
              <w:ind w:right="-21"/>
              <w:rPr>
                <w:rFonts w:ascii="Verdana" w:hAnsi="Verdana"/>
              </w:rPr>
            </w:pPr>
            <w:r>
              <w:rPr>
                <w:rFonts w:ascii="Verdana" w:hAnsi="Verdana"/>
              </w:rPr>
              <w:t xml:space="preserve">Associate Member </w:t>
            </w:r>
          </w:p>
          <w:p w14:paraId="547EB2BE" w14:textId="77777777" w:rsidR="006100C1" w:rsidRPr="008A78FF" w:rsidRDefault="006100C1" w:rsidP="000F0132">
            <w:pPr>
              <w:numPr>
                <w:ilvl w:val="0"/>
                <w:numId w:val="2"/>
              </w:numPr>
              <w:ind w:right="-21"/>
              <w:rPr>
                <w:rFonts w:ascii="Verdana" w:hAnsi="Verdana"/>
              </w:rPr>
            </w:pPr>
            <w:r w:rsidRPr="008A78FF">
              <w:rPr>
                <w:rFonts w:ascii="Verdana" w:hAnsi="Verdana"/>
              </w:rPr>
              <w:t>Director of Planning &amp; Performance/ Deputy Chief Executive</w:t>
            </w:r>
          </w:p>
          <w:p w14:paraId="1B9C0F13" w14:textId="77777777" w:rsidR="007B57C0" w:rsidRDefault="008A78FF" w:rsidP="00CB42A2">
            <w:pPr>
              <w:numPr>
                <w:ilvl w:val="0"/>
                <w:numId w:val="2"/>
              </w:numPr>
              <w:ind w:right="-21"/>
              <w:rPr>
                <w:rFonts w:ascii="Verdana" w:hAnsi="Verdana"/>
              </w:rPr>
            </w:pPr>
            <w:r w:rsidRPr="00CB42A2">
              <w:rPr>
                <w:rFonts w:ascii="Verdana" w:hAnsi="Verdana"/>
              </w:rPr>
              <w:t>Director of Nursing, Midwifery &amp; Patient Care</w:t>
            </w:r>
          </w:p>
        </w:tc>
      </w:tr>
      <w:tr w:rsidR="00C51FDD" w:rsidRPr="00BD1683" w14:paraId="1E7381AB" w14:textId="77777777" w:rsidTr="007B10E4">
        <w:trPr>
          <w:jc w:val="center"/>
        </w:trPr>
        <w:tc>
          <w:tcPr>
            <w:tcW w:w="4111" w:type="dxa"/>
          </w:tcPr>
          <w:p w14:paraId="2EBEDBDE" w14:textId="6896B5C8" w:rsidR="00A22016" w:rsidRDefault="007B10E4" w:rsidP="00D409E6">
            <w:pPr>
              <w:ind w:left="1622" w:right="-88"/>
              <w:rPr>
                <w:rFonts w:ascii="Verdana" w:hAnsi="Verdana"/>
              </w:rPr>
            </w:pPr>
            <w:r>
              <w:rPr>
                <w:rFonts w:ascii="Verdana" w:hAnsi="Verdana"/>
              </w:rPr>
              <w:t xml:space="preserve">Mr </w:t>
            </w:r>
            <w:r w:rsidR="00A22016">
              <w:rPr>
                <w:rFonts w:ascii="Verdana" w:hAnsi="Verdana"/>
              </w:rPr>
              <w:t>S Webster</w:t>
            </w:r>
          </w:p>
          <w:p w14:paraId="6B05AF6F" w14:textId="6CE3DCAC" w:rsidR="00A22016" w:rsidRDefault="007B10E4" w:rsidP="00D409E6">
            <w:pPr>
              <w:ind w:left="1622" w:right="-88"/>
              <w:rPr>
                <w:rFonts w:ascii="Verdana" w:hAnsi="Verdana"/>
              </w:rPr>
            </w:pPr>
            <w:r>
              <w:rPr>
                <w:rFonts w:ascii="Verdana" w:hAnsi="Verdana"/>
              </w:rPr>
              <w:t xml:space="preserve">Mr </w:t>
            </w:r>
            <w:r w:rsidR="00A22016">
              <w:rPr>
                <w:rFonts w:ascii="Verdana" w:hAnsi="Verdana"/>
              </w:rPr>
              <w:t>A Lawrie</w:t>
            </w:r>
          </w:p>
          <w:p w14:paraId="542822B8" w14:textId="77777777" w:rsidR="006D0A82" w:rsidRDefault="006D0A82" w:rsidP="00D409E6">
            <w:pPr>
              <w:ind w:left="1622" w:right="-88"/>
              <w:rPr>
                <w:rFonts w:ascii="Verdana" w:hAnsi="Verdana"/>
              </w:rPr>
            </w:pPr>
          </w:p>
          <w:p w14:paraId="22C8CE2D" w14:textId="57E62FE3" w:rsidR="006D0A82" w:rsidRDefault="007B10E4" w:rsidP="00D409E6">
            <w:pPr>
              <w:ind w:left="1622" w:right="-88"/>
              <w:rPr>
                <w:rFonts w:ascii="Verdana" w:hAnsi="Verdana"/>
              </w:rPr>
            </w:pPr>
            <w:r>
              <w:rPr>
                <w:rFonts w:ascii="Verdana" w:hAnsi="Verdana"/>
              </w:rPr>
              <w:t xml:space="preserve">Mr </w:t>
            </w:r>
            <w:r w:rsidR="006D0A82">
              <w:rPr>
                <w:rFonts w:ascii="Verdana" w:hAnsi="Verdana"/>
              </w:rPr>
              <w:t>S Webster</w:t>
            </w:r>
          </w:p>
          <w:p w14:paraId="0C9A6C51" w14:textId="67D3ECA8" w:rsidR="00A22016" w:rsidRDefault="007B10E4" w:rsidP="00D409E6">
            <w:pPr>
              <w:ind w:left="1622" w:right="-88"/>
              <w:rPr>
                <w:rFonts w:ascii="Verdana" w:hAnsi="Verdana"/>
              </w:rPr>
            </w:pPr>
            <w:r>
              <w:rPr>
                <w:rFonts w:ascii="Verdana" w:hAnsi="Verdana"/>
              </w:rPr>
              <w:t>Mr S</w:t>
            </w:r>
            <w:r w:rsidR="007B57C0">
              <w:rPr>
                <w:rFonts w:ascii="Verdana" w:hAnsi="Verdana"/>
              </w:rPr>
              <w:t xml:space="preserve"> </w:t>
            </w:r>
            <w:r w:rsidR="00A22016">
              <w:rPr>
                <w:rFonts w:ascii="Verdana" w:hAnsi="Verdana"/>
              </w:rPr>
              <w:t>Harrhy</w:t>
            </w:r>
          </w:p>
          <w:p w14:paraId="1B3A1C58" w14:textId="77777777" w:rsidR="00A22016" w:rsidRDefault="00A22016" w:rsidP="00B24BBF">
            <w:pPr>
              <w:ind w:left="0" w:right="-714" w:firstLine="0"/>
              <w:rPr>
                <w:rFonts w:ascii="Verdana" w:hAnsi="Verdana"/>
              </w:rPr>
            </w:pPr>
          </w:p>
        </w:tc>
        <w:tc>
          <w:tcPr>
            <w:tcW w:w="5726" w:type="dxa"/>
          </w:tcPr>
          <w:p w14:paraId="1F5E294C" w14:textId="77777777" w:rsidR="00A22016" w:rsidRDefault="00A22016" w:rsidP="000F0132">
            <w:pPr>
              <w:numPr>
                <w:ilvl w:val="0"/>
                <w:numId w:val="2"/>
              </w:numPr>
              <w:ind w:right="-21"/>
              <w:rPr>
                <w:rFonts w:ascii="Verdana" w:hAnsi="Verdana"/>
              </w:rPr>
            </w:pPr>
            <w:r>
              <w:rPr>
                <w:rFonts w:ascii="Verdana" w:hAnsi="Verdana"/>
              </w:rPr>
              <w:t>Director of Finance</w:t>
            </w:r>
          </w:p>
          <w:p w14:paraId="7A630D77" w14:textId="77777777" w:rsidR="00A22016" w:rsidRDefault="00A22016" w:rsidP="000F0132">
            <w:pPr>
              <w:numPr>
                <w:ilvl w:val="0"/>
                <w:numId w:val="2"/>
              </w:numPr>
              <w:ind w:right="-21"/>
              <w:rPr>
                <w:rFonts w:ascii="Verdana" w:hAnsi="Verdana"/>
              </w:rPr>
            </w:pPr>
            <w:r>
              <w:rPr>
                <w:rFonts w:ascii="Verdana" w:hAnsi="Verdana"/>
              </w:rPr>
              <w:t>Director of Primary, Community &amp; Mental Health Services</w:t>
            </w:r>
          </w:p>
          <w:p w14:paraId="45088BA9" w14:textId="77777777" w:rsidR="006D0A82" w:rsidRDefault="006D0A82" w:rsidP="000F0132">
            <w:pPr>
              <w:numPr>
                <w:ilvl w:val="0"/>
                <w:numId w:val="2"/>
              </w:numPr>
              <w:ind w:right="-21"/>
              <w:rPr>
                <w:rFonts w:ascii="Verdana" w:hAnsi="Verdana"/>
              </w:rPr>
            </w:pPr>
            <w:r>
              <w:rPr>
                <w:rFonts w:ascii="Verdana" w:hAnsi="Verdana"/>
              </w:rPr>
              <w:t>Director of Finance &amp; Procurement</w:t>
            </w:r>
          </w:p>
          <w:p w14:paraId="005A2CC0" w14:textId="5C734AEB" w:rsidR="00A22016" w:rsidRPr="00B24BBF" w:rsidRDefault="006D0A82" w:rsidP="00B24BBF">
            <w:pPr>
              <w:numPr>
                <w:ilvl w:val="0"/>
                <w:numId w:val="2"/>
              </w:numPr>
              <w:ind w:right="-21"/>
              <w:rPr>
                <w:rFonts w:ascii="Verdana" w:hAnsi="Verdana"/>
              </w:rPr>
            </w:pPr>
            <w:r>
              <w:rPr>
                <w:rFonts w:ascii="Verdana" w:hAnsi="Verdana"/>
              </w:rPr>
              <w:t>Board Director</w:t>
            </w:r>
          </w:p>
        </w:tc>
      </w:tr>
      <w:tr w:rsidR="008B5EB2" w:rsidRPr="00BD1683" w14:paraId="1E75BE90" w14:textId="77777777" w:rsidTr="007B10E4">
        <w:trPr>
          <w:jc w:val="center"/>
        </w:trPr>
        <w:tc>
          <w:tcPr>
            <w:tcW w:w="4111" w:type="dxa"/>
          </w:tcPr>
          <w:p w14:paraId="3A2FFFC9" w14:textId="77777777" w:rsidR="008B5EB2" w:rsidRDefault="00A22016" w:rsidP="0052519E">
            <w:pPr>
              <w:ind w:left="0" w:right="-714" w:firstLine="0"/>
              <w:rPr>
                <w:rFonts w:ascii="Verdana" w:hAnsi="Verdana"/>
                <w:b/>
              </w:rPr>
            </w:pPr>
            <w:r w:rsidRPr="00DA1BD9">
              <w:rPr>
                <w:rFonts w:ascii="Verdana" w:hAnsi="Verdana"/>
                <w:b/>
              </w:rPr>
              <w:t>IN ATTENDANCE:</w:t>
            </w:r>
          </w:p>
          <w:p w14:paraId="50422E46" w14:textId="77777777" w:rsidR="007B10E4" w:rsidRDefault="007B10E4" w:rsidP="0052519E">
            <w:pPr>
              <w:ind w:left="0" w:right="-714" w:firstLine="0"/>
              <w:rPr>
                <w:rFonts w:ascii="Verdana" w:hAnsi="Verdana"/>
              </w:rPr>
            </w:pPr>
          </w:p>
        </w:tc>
        <w:tc>
          <w:tcPr>
            <w:tcW w:w="5726" w:type="dxa"/>
          </w:tcPr>
          <w:p w14:paraId="15F621A7" w14:textId="77777777" w:rsidR="008B5EB2" w:rsidRDefault="008B5EB2" w:rsidP="00A22016">
            <w:pPr>
              <w:ind w:left="340" w:right="-21" w:firstLine="0"/>
              <w:rPr>
                <w:rFonts w:ascii="Verdana" w:hAnsi="Verdana"/>
              </w:rPr>
            </w:pPr>
          </w:p>
        </w:tc>
      </w:tr>
      <w:tr w:rsidR="007E436A" w:rsidRPr="00BD1683" w14:paraId="3345FD59" w14:textId="77777777" w:rsidTr="00423766">
        <w:trPr>
          <w:jc w:val="center"/>
        </w:trPr>
        <w:tc>
          <w:tcPr>
            <w:tcW w:w="4111" w:type="dxa"/>
          </w:tcPr>
          <w:p w14:paraId="74D13E81" w14:textId="666A203B" w:rsidR="007E436A" w:rsidRPr="00700BEB" w:rsidRDefault="007E436A" w:rsidP="007E436A">
            <w:pPr>
              <w:ind w:left="0" w:right="-88" w:firstLine="0"/>
              <w:rPr>
                <w:rFonts w:ascii="Verdana" w:hAnsi="Verdana"/>
              </w:rPr>
            </w:pPr>
            <w:r>
              <w:rPr>
                <w:rFonts w:ascii="Verdana" w:hAnsi="Verdana"/>
              </w:rPr>
              <w:t xml:space="preserve">Mr R Williams </w:t>
            </w:r>
          </w:p>
        </w:tc>
        <w:tc>
          <w:tcPr>
            <w:tcW w:w="5726" w:type="dxa"/>
          </w:tcPr>
          <w:p w14:paraId="1A57BEF8" w14:textId="2E253676" w:rsidR="007E436A" w:rsidRPr="00700BEB" w:rsidRDefault="007E436A" w:rsidP="007E436A">
            <w:pPr>
              <w:numPr>
                <w:ilvl w:val="0"/>
                <w:numId w:val="2"/>
              </w:numPr>
              <w:ind w:right="-21"/>
              <w:rPr>
                <w:rFonts w:ascii="Verdana" w:hAnsi="Verdana"/>
              </w:rPr>
            </w:pPr>
            <w:r>
              <w:rPr>
                <w:rFonts w:ascii="Verdana" w:hAnsi="Verdana"/>
              </w:rPr>
              <w:t>Director of Corporate Services &amp; Governance / Board Secretary</w:t>
            </w:r>
          </w:p>
        </w:tc>
      </w:tr>
      <w:tr w:rsidR="00A22016" w:rsidRPr="00BD1683" w14:paraId="2B6098B5" w14:textId="77777777" w:rsidTr="007B10E4">
        <w:trPr>
          <w:jc w:val="center"/>
        </w:trPr>
        <w:tc>
          <w:tcPr>
            <w:tcW w:w="4111" w:type="dxa"/>
          </w:tcPr>
          <w:p w14:paraId="5A72006F" w14:textId="70D8EF59" w:rsidR="00A22016" w:rsidRDefault="007B10E4" w:rsidP="00A22016">
            <w:pPr>
              <w:ind w:left="0" w:right="-714" w:firstLine="0"/>
              <w:rPr>
                <w:rFonts w:ascii="Verdana" w:hAnsi="Verdana"/>
              </w:rPr>
            </w:pPr>
            <w:r>
              <w:rPr>
                <w:rFonts w:ascii="Verdana" w:hAnsi="Verdana"/>
              </w:rPr>
              <w:t xml:space="preserve">Mr </w:t>
            </w:r>
            <w:r w:rsidR="00A22016">
              <w:rPr>
                <w:rFonts w:ascii="Verdana" w:hAnsi="Verdana"/>
              </w:rPr>
              <w:t>D Kitto</w:t>
            </w:r>
          </w:p>
          <w:p w14:paraId="62878DFF" w14:textId="77777777" w:rsidR="00D20EE7" w:rsidRDefault="00D20EE7" w:rsidP="00A22016">
            <w:pPr>
              <w:ind w:left="0" w:right="-714" w:firstLine="0"/>
              <w:rPr>
                <w:rFonts w:ascii="Verdana" w:hAnsi="Verdana"/>
              </w:rPr>
            </w:pPr>
          </w:p>
          <w:p w14:paraId="055F4A27" w14:textId="580AF227" w:rsidR="00D20EE7" w:rsidRDefault="007B10E4" w:rsidP="00A22016">
            <w:pPr>
              <w:ind w:left="0" w:right="-714" w:firstLine="0"/>
              <w:rPr>
                <w:rFonts w:ascii="Verdana" w:hAnsi="Verdana"/>
              </w:rPr>
            </w:pPr>
            <w:r>
              <w:rPr>
                <w:rFonts w:ascii="Verdana" w:hAnsi="Verdana"/>
              </w:rPr>
              <w:t xml:space="preserve">Mr </w:t>
            </w:r>
            <w:r w:rsidR="00D20EE7">
              <w:rPr>
                <w:rFonts w:ascii="Verdana" w:hAnsi="Verdana"/>
              </w:rPr>
              <w:t>J Beecher</w:t>
            </w:r>
          </w:p>
          <w:p w14:paraId="33AC7DD4" w14:textId="3CB2E087" w:rsidR="00D20EE7" w:rsidRDefault="007B10E4" w:rsidP="00A22016">
            <w:pPr>
              <w:ind w:left="0" w:right="-714" w:firstLine="0"/>
              <w:rPr>
                <w:rFonts w:ascii="Verdana" w:hAnsi="Verdana"/>
              </w:rPr>
            </w:pPr>
            <w:r>
              <w:rPr>
                <w:rFonts w:ascii="Verdana" w:hAnsi="Verdana"/>
              </w:rPr>
              <w:t xml:space="preserve">Ms </w:t>
            </w:r>
            <w:r w:rsidR="00D20EE7">
              <w:rPr>
                <w:rFonts w:ascii="Verdana" w:hAnsi="Verdana"/>
              </w:rPr>
              <w:t xml:space="preserve">C Moss </w:t>
            </w:r>
          </w:p>
          <w:p w14:paraId="47ADCCCF" w14:textId="7EF7B458" w:rsidR="008C1F00" w:rsidRDefault="007B10E4" w:rsidP="00A22016">
            <w:pPr>
              <w:ind w:left="0" w:right="-714" w:firstLine="0"/>
              <w:rPr>
                <w:rFonts w:ascii="Verdana" w:hAnsi="Verdana"/>
              </w:rPr>
            </w:pPr>
            <w:r>
              <w:rPr>
                <w:rFonts w:ascii="Verdana" w:hAnsi="Verdana"/>
              </w:rPr>
              <w:t xml:space="preserve">Dr </w:t>
            </w:r>
            <w:r w:rsidR="008C1F00">
              <w:rPr>
                <w:rFonts w:ascii="Verdana" w:hAnsi="Verdana"/>
              </w:rPr>
              <w:t>R Alcolado</w:t>
            </w:r>
          </w:p>
          <w:p w14:paraId="7196F3B1" w14:textId="1001D423" w:rsidR="008A78FF" w:rsidRDefault="007B10E4" w:rsidP="00A22016">
            <w:pPr>
              <w:ind w:left="0" w:right="-714" w:firstLine="0"/>
              <w:rPr>
                <w:rFonts w:ascii="Verdana" w:hAnsi="Verdana"/>
              </w:rPr>
            </w:pPr>
            <w:r>
              <w:rPr>
                <w:rFonts w:ascii="Verdana" w:hAnsi="Verdana"/>
              </w:rPr>
              <w:t xml:space="preserve">Mrs </w:t>
            </w:r>
            <w:r w:rsidR="006D0A82">
              <w:rPr>
                <w:rFonts w:ascii="Verdana" w:hAnsi="Verdana"/>
              </w:rPr>
              <w:t>J Sumner</w:t>
            </w:r>
          </w:p>
          <w:p w14:paraId="470FCCFA" w14:textId="779CBF51" w:rsidR="008A78FF" w:rsidRDefault="007B10E4" w:rsidP="00A22016">
            <w:pPr>
              <w:ind w:left="0" w:right="-714" w:firstLine="0"/>
              <w:rPr>
                <w:rFonts w:ascii="Verdana" w:hAnsi="Verdana"/>
              </w:rPr>
            </w:pPr>
            <w:r>
              <w:rPr>
                <w:rFonts w:ascii="Verdana" w:hAnsi="Verdana"/>
              </w:rPr>
              <w:t xml:space="preserve">Ms </w:t>
            </w:r>
            <w:r w:rsidR="008A78FF">
              <w:rPr>
                <w:rFonts w:ascii="Verdana" w:hAnsi="Verdana"/>
              </w:rPr>
              <w:t>G Roberts</w:t>
            </w:r>
          </w:p>
          <w:p w14:paraId="44378071" w14:textId="2954EDB5" w:rsidR="00DA1BD9" w:rsidRDefault="007B10E4" w:rsidP="007B10E4">
            <w:pPr>
              <w:ind w:left="0" w:right="-714" w:firstLine="0"/>
              <w:rPr>
                <w:rFonts w:ascii="Verdana" w:hAnsi="Verdana"/>
              </w:rPr>
            </w:pPr>
            <w:r>
              <w:rPr>
                <w:rFonts w:ascii="Verdana" w:hAnsi="Verdana"/>
              </w:rPr>
              <w:t xml:space="preserve">Mrs </w:t>
            </w:r>
            <w:r w:rsidR="007B57C0">
              <w:rPr>
                <w:rFonts w:ascii="Verdana" w:hAnsi="Verdana"/>
              </w:rPr>
              <w:t>W Penrhyn-Jones</w:t>
            </w:r>
          </w:p>
        </w:tc>
        <w:tc>
          <w:tcPr>
            <w:tcW w:w="5726" w:type="dxa"/>
          </w:tcPr>
          <w:p w14:paraId="20473EED" w14:textId="77777777" w:rsidR="00A22016" w:rsidRDefault="00A22016" w:rsidP="00A22016">
            <w:pPr>
              <w:numPr>
                <w:ilvl w:val="0"/>
                <w:numId w:val="2"/>
              </w:numPr>
              <w:ind w:right="-21"/>
              <w:rPr>
                <w:rFonts w:ascii="Verdana" w:hAnsi="Verdana"/>
              </w:rPr>
            </w:pPr>
            <w:r>
              <w:rPr>
                <w:rFonts w:ascii="Verdana" w:hAnsi="Verdana"/>
              </w:rPr>
              <w:t xml:space="preserve">Chief Officer, Cwm Taf Community Health Council </w:t>
            </w:r>
          </w:p>
          <w:p w14:paraId="6845D5B3" w14:textId="77777777" w:rsidR="006D0A82" w:rsidRDefault="006D0A82" w:rsidP="006D0A82">
            <w:pPr>
              <w:numPr>
                <w:ilvl w:val="0"/>
                <w:numId w:val="2"/>
              </w:numPr>
              <w:ind w:right="-21"/>
              <w:rPr>
                <w:rFonts w:ascii="Verdana" w:hAnsi="Verdana"/>
              </w:rPr>
            </w:pPr>
            <w:r>
              <w:rPr>
                <w:rFonts w:ascii="Verdana" w:hAnsi="Verdana"/>
              </w:rPr>
              <w:t xml:space="preserve">Cwm Taf Community Health Council </w:t>
            </w:r>
          </w:p>
          <w:p w14:paraId="5A24186E" w14:textId="77777777" w:rsidR="006D0A82" w:rsidRDefault="006D0A82" w:rsidP="006D0A82">
            <w:pPr>
              <w:numPr>
                <w:ilvl w:val="0"/>
                <w:numId w:val="2"/>
              </w:numPr>
              <w:ind w:right="-21"/>
              <w:rPr>
                <w:rFonts w:ascii="Verdana" w:hAnsi="Verdana"/>
              </w:rPr>
            </w:pPr>
            <w:r>
              <w:rPr>
                <w:rFonts w:ascii="Verdana" w:hAnsi="Verdana"/>
              </w:rPr>
              <w:t xml:space="preserve">Cwm Taf Community Health Council </w:t>
            </w:r>
          </w:p>
          <w:p w14:paraId="25CAA8C4" w14:textId="77777777" w:rsidR="008C1F00" w:rsidRDefault="008C1F00" w:rsidP="00A22016">
            <w:pPr>
              <w:numPr>
                <w:ilvl w:val="0"/>
                <w:numId w:val="2"/>
              </w:numPr>
              <w:ind w:right="-21"/>
              <w:rPr>
                <w:rFonts w:ascii="Verdana" w:hAnsi="Verdana"/>
              </w:rPr>
            </w:pPr>
            <w:r>
              <w:rPr>
                <w:rFonts w:ascii="Verdana" w:hAnsi="Verdana"/>
              </w:rPr>
              <w:t>Deputy Medical Director</w:t>
            </w:r>
          </w:p>
          <w:p w14:paraId="6AB91D86" w14:textId="77777777" w:rsidR="008A78FF" w:rsidRDefault="006D0A82" w:rsidP="00A22016">
            <w:pPr>
              <w:numPr>
                <w:ilvl w:val="0"/>
                <w:numId w:val="2"/>
              </w:numPr>
              <w:ind w:right="-21"/>
              <w:rPr>
                <w:rFonts w:ascii="Verdana" w:hAnsi="Verdana"/>
              </w:rPr>
            </w:pPr>
            <w:r>
              <w:rPr>
                <w:rFonts w:ascii="Verdana" w:hAnsi="Verdana"/>
              </w:rPr>
              <w:t xml:space="preserve">Deputy </w:t>
            </w:r>
            <w:r w:rsidR="008A78FF">
              <w:rPr>
                <w:rFonts w:ascii="Verdana" w:hAnsi="Verdana"/>
              </w:rPr>
              <w:t>Head of Communications</w:t>
            </w:r>
          </w:p>
          <w:p w14:paraId="5AAE91F8" w14:textId="0F726F4A" w:rsidR="008A78FF" w:rsidRDefault="007B720F" w:rsidP="00A22016">
            <w:pPr>
              <w:numPr>
                <w:ilvl w:val="0"/>
                <w:numId w:val="2"/>
              </w:numPr>
              <w:ind w:right="-21"/>
              <w:rPr>
                <w:rFonts w:ascii="Verdana" w:hAnsi="Verdana"/>
              </w:rPr>
            </w:pPr>
            <w:r>
              <w:rPr>
                <w:rFonts w:ascii="Verdana" w:hAnsi="Verdana"/>
              </w:rPr>
              <w:t>‘</w:t>
            </w:r>
            <w:r w:rsidR="008A78FF">
              <w:rPr>
                <w:rFonts w:ascii="Verdana" w:hAnsi="Verdana"/>
              </w:rPr>
              <w:t>Interim</w:t>
            </w:r>
            <w:r>
              <w:rPr>
                <w:rFonts w:ascii="Verdana" w:hAnsi="Verdana"/>
              </w:rPr>
              <w:t>’</w:t>
            </w:r>
            <w:r w:rsidR="008A78FF">
              <w:rPr>
                <w:rFonts w:ascii="Verdana" w:hAnsi="Verdana"/>
              </w:rPr>
              <w:t xml:space="preserve"> Board Secretary</w:t>
            </w:r>
          </w:p>
          <w:p w14:paraId="7622AD55" w14:textId="77777777" w:rsidR="00DA1BD9" w:rsidRDefault="00DA1BD9" w:rsidP="00A22016">
            <w:pPr>
              <w:numPr>
                <w:ilvl w:val="0"/>
                <w:numId w:val="2"/>
              </w:numPr>
              <w:ind w:right="-21"/>
              <w:rPr>
                <w:rFonts w:ascii="Verdana" w:hAnsi="Verdana"/>
              </w:rPr>
            </w:pPr>
            <w:r>
              <w:rPr>
                <w:rFonts w:ascii="Verdana" w:hAnsi="Verdana"/>
              </w:rPr>
              <w:t>Corporate Governance / Committee Secretariat</w:t>
            </w:r>
          </w:p>
        </w:tc>
      </w:tr>
      <w:tr w:rsidR="00A22016" w:rsidRPr="00BD1683" w14:paraId="239B5CE4" w14:textId="77777777" w:rsidTr="007B10E4">
        <w:trPr>
          <w:jc w:val="center"/>
        </w:trPr>
        <w:tc>
          <w:tcPr>
            <w:tcW w:w="4111" w:type="dxa"/>
          </w:tcPr>
          <w:p w14:paraId="33CF10ED" w14:textId="77777777" w:rsidR="00A22016" w:rsidRDefault="00A22016" w:rsidP="00A22016">
            <w:pPr>
              <w:ind w:left="0" w:right="-714" w:firstLine="0"/>
              <w:rPr>
                <w:rFonts w:ascii="Verdana" w:hAnsi="Verdana"/>
              </w:rPr>
            </w:pPr>
          </w:p>
        </w:tc>
        <w:tc>
          <w:tcPr>
            <w:tcW w:w="5726" w:type="dxa"/>
          </w:tcPr>
          <w:p w14:paraId="29C91E47" w14:textId="77777777" w:rsidR="00A22016" w:rsidRDefault="00A22016" w:rsidP="00A22016">
            <w:pPr>
              <w:ind w:left="340" w:right="-21" w:firstLine="0"/>
              <w:rPr>
                <w:rFonts w:ascii="Verdana" w:hAnsi="Verdana"/>
              </w:rPr>
            </w:pPr>
          </w:p>
        </w:tc>
      </w:tr>
      <w:tr w:rsidR="00A22016" w:rsidRPr="00BD1683" w14:paraId="57FB1CBF" w14:textId="77777777" w:rsidTr="00153ADE">
        <w:trPr>
          <w:jc w:val="center"/>
        </w:trPr>
        <w:tc>
          <w:tcPr>
            <w:tcW w:w="4111" w:type="dxa"/>
          </w:tcPr>
          <w:p w14:paraId="3BAB8BA9" w14:textId="77777777" w:rsidR="007B10E4" w:rsidRDefault="007B10E4" w:rsidP="00A22016">
            <w:pPr>
              <w:ind w:left="0" w:right="-714" w:firstLine="0"/>
              <w:rPr>
                <w:rFonts w:ascii="Verdana" w:hAnsi="Verdana"/>
              </w:rPr>
            </w:pPr>
          </w:p>
          <w:p w14:paraId="3F19B5AD" w14:textId="77777777" w:rsidR="007B10E4" w:rsidRDefault="007B10E4" w:rsidP="00A22016">
            <w:pPr>
              <w:ind w:left="0" w:right="-714" w:firstLine="0"/>
              <w:rPr>
                <w:rFonts w:ascii="Verdana" w:hAnsi="Verdana"/>
              </w:rPr>
            </w:pPr>
          </w:p>
          <w:p w14:paraId="1A475B2A" w14:textId="77777777" w:rsidR="007B10E4" w:rsidRDefault="007B10E4" w:rsidP="00A22016">
            <w:pPr>
              <w:ind w:left="0" w:right="-714" w:firstLine="0"/>
              <w:rPr>
                <w:rFonts w:ascii="Verdana" w:hAnsi="Verdana"/>
              </w:rPr>
            </w:pPr>
          </w:p>
        </w:tc>
        <w:tc>
          <w:tcPr>
            <w:tcW w:w="5726" w:type="dxa"/>
          </w:tcPr>
          <w:p w14:paraId="3E8126E9" w14:textId="77777777" w:rsidR="00A22016" w:rsidRDefault="00A22016" w:rsidP="00A22016">
            <w:pPr>
              <w:ind w:left="340" w:right="-21" w:firstLine="0"/>
              <w:rPr>
                <w:rFonts w:ascii="Verdana" w:hAnsi="Verdana"/>
              </w:rPr>
            </w:pPr>
          </w:p>
          <w:p w14:paraId="7BBE8B83" w14:textId="77777777" w:rsidR="007B57C0" w:rsidRDefault="007B57C0" w:rsidP="00A22016">
            <w:pPr>
              <w:ind w:left="340" w:right="-21" w:firstLine="0"/>
              <w:rPr>
                <w:rFonts w:ascii="Verdana" w:hAnsi="Verdana"/>
              </w:rPr>
            </w:pPr>
          </w:p>
        </w:tc>
      </w:tr>
      <w:tr w:rsidR="00A22016" w:rsidRPr="00BD1683" w14:paraId="0731F683" w14:textId="77777777" w:rsidTr="00153ADE">
        <w:trPr>
          <w:jc w:val="center"/>
        </w:trPr>
        <w:tc>
          <w:tcPr>
            <w:tcW w:w="4111" w:type="dxa"/>
          </w:tcPr>
          <w:p w14:paraId="578AA47A" w14:textId="77777777" w:rsidR="00A22016" w:rsidRDefault="00A22016" w:rsidP="00A22016">
            <w:pPr>
              <w:ind w:left="0" w:right="-714" w:firstLine="0"/>
              <w:rPr>
                <w:rFonts w:ascii="Verdana" w:hAnsi="Verdana"/>
              </w:rPr>
            </w:pPr>
          </w:p>
        </w:tc>
        <w:tc>
          <w:tcPr>
            <w:tcW w:w="5726" w:type="dxa"/>
          </w:tcPr>
          <w:p w14:paraId="7CD4B508" w14:textId="77777777" w:rsidR="00A22016" w:rsidRDefault="00A22016" w:rsidP="00A22016">
            <w:pPr>
              <w:ind w:left="0" w:right="-21" w:firstLine="0"/>
              <w:rPr>
                <w:rFonts w:ascii="Verdana" w:hAnsi="Verdana"/>
              </w:rPr>
            </w:pPr>
          </w:p>
        </w:tc>
      </w:tr>
    </w:tbl>
    <w:p w14:paraId="42683566" w14:textId="12F2DA08" w:rsidR="00AF4541" w:rsidRPr="00C00954" w:rsidRDefault="00AF4541" w:rsidP="00C00954">
      <w:pPr>
        <w:ind w:left="-284" w:hanging="1620"/>
        <w:rPr>
          <w:rFonts w:ascii="Verdana" w:hAnsi="Verdana"/>
          <w:b/>
          <w:sz w:val="16"/>
          <w:szCs w:val="16"/>
        </w:rPr>
      </w:pPr>
      <w:r>
        <w:rPr>
          <w:rFonts w:ascii="Verdana" w:hAnsi="Verdana"/>
          <w:b/>
          <w:sz w:val="16"/>
          <w:szCs w:val="16"/>
        </w:rPr>
        <w:lastRenderedPageBreak/>
        <w:t>HB/</w:t>
      </w:r>
      <w:r w:rsidR="007A01AB">
        <w:rPr>
          <w:rFonts w:ascii="Verdana" w:hAnsi="Verdana"/>
          <w:b/>
          <w:sz w:val="16"/>
          <w:szCs w:val="16"/>
        </w:rPr>
        <w:t>1</w:t>
      </w:r>
      <w:r w:rsidR="00DA1BD9">
        <w:rPr>
          <w:rFonts w:ascii="Verdana" w:hAnsi="Verdana"/>
          <w:b/>
          <w:sz w:val="16"/>
          <w:szCs w:val="16"/>
        </w:rPr>
        <w:t>9</w:t>
      </w:r>
      <w:r>
        <w:rPr>
          <w:rFonts w:ascii="Verdana" w:hAnsi="Verdana"/>
          <w:b/>
          <w:sz w:val="16"/>
          <w:szCs w:val="16"/>
        </w:rPr>
        <w:t>/</w:t>
      </w:r>
      <w:r w:rsidR="00197914">
        <w:rPr>
          <w:rFonts w:ascii="Verdana" w:hAnsi="Verdana"/>
          <w:b/>
          <w:sz w:val="16"/>
          <w:szCs w:val="16"/>
        </w:rPr>
        <w:t>52</w:t>
      </w:r>
      <w:r w:rsidR="00C665A3" w:rsidRPr="00C00954">
        <w:rPr>
          <w:rFonts w:ascii="Verdana" w:hAnsi="Verdana"/>
          <w:b/>
          <w:sz w:val="16"/>
          <w:szCs w:val="16"/>
        </w:rPr>
        <w:t xml:space="preserve">  </w:t>
      </w:r>
      <w:r w:rsidR="00C00954">
        <w:rPr>
          <w:rFonts w:ascii="Verdana" w:hAnsi="Verdana"/>
          <w:b/>
          <w:sz w:val="16"/>
          <w:szCs w:val="16"/>
        </w:rPr>
        <w:tab/>
      </w:r>
      <w:r w:rsidR="00C81626" w:rsidRPr="00C81626">
        <w:rPr>
          <w:rFonts w:ascii="Verdana" w:hAnsi="Verdana"/>
          <w:b/>
        </w:rPr>
        <w:t xml:space="preserve">RESOLUTION TO NOMINATE </w:t>
      </w:r>
      <w:r w:rsidR="007B10E4">
        <w:rPr>
          <w:rFonts w:ascii="Verdana" w:hAnsi="Verdana"/>
          <w:b/>
        </w:rPr>
        <w:t xml:space="preserve">AN INDEPENDENT MEMBER TO </w:t>
      </w:r>
      <w:r w:rsidR="00C81626" w:rsidRPr="00C81626">
        <w:rPr>
          <w:rFonts w:ascii="Verdana" w:hAnsi="Verdana"/>
          <w:b/>
        </w:rPr>
        <w:t>CHAIR THE BOARD MEETING</w:t>
      </w:r>
    </w:p>
    <w:p w14:paraId="4E5FA6CB" w14:textId="77777777" w:rsidR="00EA2FD3" w:rsidRDefault="00EA2FD3" w:rsidP="009B7C35">
      <w:pPr>
        <w:ind w:left="-284" w:firstLine="0"/>
        <w:rPr>
          <w:rFonts w:ascii="Verdana" w:hAnsi="Verdana"/>
        </w:rPr>
      </w:pPr>
    </w:p>
    <w:p w14:paraId="45ECF28E" w14:textId="3FF26D5D" w:rsidR="00F05393" w:rsidRDefault="00EA2FD3" w:rsidP="009B7C35">
      <w:pPr>
        <w:ind w:left="-284" w:firstLine="0"/>
        <w:rPr>
          <w:rFonts w:ascii="Verdana" w:hAnsi="Verdana"/>
        </w:rPr>
      </w:pPr>
      <w:r>
        <w:rPr>
          <w:rFonts w:ascii="Verdana" w:hAnsi="Verdana"/>
        </w:rPr>
        <w:t>Due to the Health Board Chair and the Vice Chair not being present to oversee proceedings</w:t>
      </w:r>
      <w:r w:rsidR="00667902">
        <w:rPr>
          <w:rFonts w:ascii="Verdana" w:hAnsi="Verdana"/>
        </w:rPr>
        <w:t>,</w:t>
      </w:r>
      <w:r>
        <w:rPr>
          <w:rFonts w:ascii="Verdana" w:hAnsi="Verdana"/>
        </w:rPr>
        <w:t xml:space="preserve"> </w:t>
      </w:r>
      <w:r w:rsidR="00DD3B95">
        <w:rPr>
          <w:rFonts w:ascii="Verdana" w:hAnsi="Verdana"/>
        </w:rPr>
        <w:t xml:space="preserve">Mrs </w:t>
      </w:r>
      <w:r w:rsidR="00F05393">
        <w:rPr>
          <w:rFonts w:ascii="Verdana" w:hAnsi="Verdana"/>
        </w:rPr>
        <w:t xml:space="preserve">A Williams asked </w:t>
      </w:r>
      <w:r w:rsidR="00DD3B95">
        <w:rPr>
          <w:rFonts w:ascii="Verdana" w:hAnsi="Verdana"/>
        </w:rPr>
        <w:t xml:space="preserve">Mr </w:t>
      </w:r>
      <w:r w:rsidR="006D0A82">
        <w:rPr>
          <w:rFonts w:ascii="Verdana" w:hAnsi="Verdana"/>
        </w:rPr>
        <w:t xml:space="preserve">R Williams to </w:t>
      </w:r>
      <w:r w:rsidR="000269D7">
        <w:rPr>
          <w:rFonts w:ascii="Verdana" w:hAnsi="Verdana"/>
        </w:rPr>
        <w:t>explain</w:t>
      </w:r>
      <w:r w:rsidR="006F15A2">
        <w:rPr>
          <w:rFonts w:ascii="Verdana" w:hAnsi="Verdana"/>
        </w:rPr>
        <w:t xml:space="preserve"> the provisions </w:t>
      </w:r>
      <w:r w:rsidR="00F05393">
        <w:rPr>
          <w:rFonts w:ascii="Verdana" w:hAnsi="Verdana"/>
        </w:rPr>
        <w:t>within the Health Board’s S</w:t>
      </w:r>
      <w:r w:rsidR="006F15A2">
        <w:rPr>
          <w:rFonts w:ascii="Verdana" w:hAnsi="Verdana"/>
        </w:rPr>
        <w:t xml:space="preserve">tanding Orders which provided for </w:t>
      </w:r>
      <w:r>
        <w:rPr>
          <w:rFonts w:ascii="Verdana" w:hAnsi="Verdana"/>
        </w:rPr>
        <w:t xml:space="preserve">such </w:t>
      </w:r>
      <w:r w:rsidR="006F15A2">
        <w:rPr>
          <w:rFonts w:ascii="Verdana" w:hAnsi="Verdana"/>
        </w:rPr>
        <w:t>circumstances</w:t>
      </w:r>
      <w:r>
        <w:rPr>
          <w:rFonts w:ascii="Verdana" w:hAnsi="Verdana"/>
        </w:rPr>
        <w:t xml:space="preserve">.  </w:t>
      </w:r>
      <w:r w:rsidR="006F15A2">
        <w:rPr>
          <w:rFonts w:ascii="Verdana" w:hAnsi="Verdana"/>
        </w:rPr>
        <w:t xml:space="preserve"> </w:t>
      </w:r>
      <w:r w:rsidR="00667902">
        <w:rPr>
          <w:rFonts w:ascii="Verdana" w:hAnsi="Verdana"/>
        </w:rPr>
        <w:t xml:space="preserve">Members also </w:t>
      </w:r>
      <w:r w:rsidR="00667902" w:rsidRPr="00667902">
        <w:rPr>
          <w:rFonts w:ascii="Verdana" w:hAnsi="Verdana"/>
          <w:b/>
        </w:rPr>
        <w:t>NOTED</w:t>
      </w:r>
      <w:r w:rsidR="00667902">
        <w:rPr>
          <w:rFonts w:ascii="Verdana" w:hAnsi="Verdana"/>
        </w:rPr>
        <w:t xml:space="preserve"> the arrangements in place to support staff across Health Board sites, which resulted in a number of Executives not being present at the Board meeting.  </w:t>
      </w:r>
    </w:p>
    <w:p w14:paraId="2E221B16" w14:textId="77777777" w:rsidR="00F05393" w:rsidRDefault="00F05393" w:rsidP="009B7C35">
      <w:pPr>
        <w:ind w:left="-284" w:firstLine="0"/>
        <w:rPr>
          <w:rFonts w:ascii="Verdana" w:hAnsi="Verdana"/>
        </w:rPr>
      </w:pPr>
    </w:p>
    <w:p w14:paraId="175BFBF7" w14:textId="77777777" w:rsidR="00667902" w:rsidRDefault="00DD3B95" w:rsidP="00667902">
      <w:pPr>
        <w:ind w:left="-284" w:firstLine="0"/>
        <w:rPr>
          <w:rFonts w:ascii="Verdana" w:hAnsi="Verdana"/>
        </w:rPr>
      </w:pPr>
      <w:r>
        <w:rPr>
          <w:rFonts w:ascii="Verdana" w:hAnsi="Verdana"/>
        </w:rPr>
        <w:t xml:space="preserve">Mr </w:t>
      </w:r>
      <w:r w:rsidR="00F05393">
        <w:rPr>
          <w:rFonts w:ascii="Verdana" w:hAnsi="Verdana"/>
        </w:rPr>
        <w:t>R Williams provided a summary of the provisions</w:t>
      </w:r>
      <w:r>
        <w:rPr>
          <w:rFonts w:ascii="Verdana" w:hAnsi="Verdana"/>
        </w:rPr>
        <w:t xml:space="preserve"> and explained</w:t>
      </w:r>
      <w:r w:rsidR="00EA2FD3">
        <w:rPr>
          <w:rFonts w:ascii="Verdana" w:hAnsi="Verdana"/>
        </w:rPr>
        <w:t xml:space="preserve"> that </w:t>
      </w:r>
      <w:r w:rsidR="006F15A2">
        <w:rPr>
          <w:rFonts w:ascii="Verdana" w:hAnsi="Verdana"/>
        </w:rPr>
        <w:t xml:space="preserve">the Chair had taken the decision to attend </w:t>
      </w:r>
      <w:r>
        <w:rPr>
          <w:rFonts w:ascii="Verdana" w:hAnsi="Verdana"/>
        </w:rPr>
        <w:t>the</w:t>
      </w:r>
      <w:r w:rsidR="006F15A2">
        <w:rPr>
          <w:rFonts w:ascii="Verdana" w:hAnsi="Verdana"/>
        </w:rPr>
        <w:t xml:space="preserve"> event arranged for the families affected by the finding</w:t>
      </w:r>
      <w:r>
        <w:rPr>
          <w:rFonts w:ascii="Verdana" w:hAnsi="Verdana"/>
        </w:rPr>
        <w:t>s</w:t>
      </w:r>
      <w:r w:rsidR="006F15A2">
        <w:rPr>
          <w:rFonts w:ascii="Verdana" w:hAnsi="Verdana"/>
        </w:rPr>
        <w:t xml:space="preserve"> of the </w:t>
      </w:r>
      <w:r w:rsidR="00F05393">
        <w:rPr>
          <w:rFonts w:ascii="Verdana" w:hAnsi="Verdana"/>
        </w:rPr>
        <w:t>Review</w:t>
      </w:r>
      <w:r w:rsidR="00667902">
        <w:rPr>
          <w:rFonts w:ascii="Verdana" w:hAnsi="Verdana"/>
        </w:rPr>
        <w:t>,</w:t>
      </w:r>
      <w:r w:rsidR="00F05393">
        <w:rPr>
          <w:rFonts w:ascii="Verdana" w:hAnsi="Verdana"/>
        </w:rPr>
        <w:t xml:space="preserve"> produced by the R</w:t>
      </w:r>
      <w:r w:rsidR="006F15A2">
        <w:rPr>
          <w:rFonts w:ascii="Verdana" w:hAnsi="Verdana"/>
        </w:rPr>
        <w:t>oyal College of Obstetricians &amp; Gynaecologists (RCOG)</w:t>
      </w:r>
      <w:r w:rsidR="008216EE">
        <w:rPr>
          <w:rFonts w:ascii="Verdana" w:hAnsi="Verdana"/>
        </w:rPr>
        <w:t xml:space="preserve"> </w:t>
      </w:r>
      <w:r w:rsidR="00766D99">
        <w:rPr>
          <w:rFonts w:ascii="Verdana" w:hAnsi="Verdana"/>
        </w:rPr>
        <w:t>and Royal College of Midwives</w:t>
      </w:r>
      <w:r w:rsidR="00E93439">
        <w:rPr>
          <w:rFonts w:ascii="Verdana" w:hAnsi="Verdana"/>
        </w:rPr>
        <w:t xml:space="preserve"> (thereafter referenced </w:t>
      </w:r>
      <w:r w:rsidR="00EA2FD3">
        <w:rPr>
          <w:rFonts w:ascii="Verdana" w:hAnsi="Verdana"/>
        </w:rPr>
        <w:t xml:space="preserve">in these minutes </w:t>
      </w:r>
      <w:r w:rsidR="00E93439">
        <w:rPr>
          <w:rFonts w:ascii="Verdana" w:hAnsi="Verdana"/>
        </w:rPr>
        <w:t>as the ‘</w:t>
      </w:r>
      <w:r w:rsidR="00152D08">
        <w:rPr>
          <w:rFonts w:ascii="Verdana" w:hAnsi="Verdana"/>
        </w:rPr>
        <w:t>Review Report</w:t>
      </w:r>
      <w:r w:rsidR="00E93439">
        <w:rPr>
          <w:rFonts w:ascii="Verdana" w:hAnsi="Verdana"/>
        </w:rPr>
        <w:t>’)</w:t>
      </w:r>
      <w:r w:rsidR="00F05393">
        <w:rPr>
          <w:rFonts w:ascii="Verdana" w:hAnsi="Verdana"/>
        </w:rPr>
        <w:t>.</w:t>
      </w:r>
      <w:r w:rsidR="00667902">
        <w:rPr>
          <w:rFonts w:ascii="Verdana" w:hAnsi="Verdana"/>
        </w:rPr>
        <w:t xml:space="preserve"> </w:t>
      </w:r>
    </w:p>
    <w:p w14:paraId="64D7AE44" w14:textId="77777777" w:rsidR="00667902" w:rsidRDefault="00667902" w:rsidP="00667902">
      <w:pPr>
        <w:ind w:left="-284" w:firstLine="0"/>
        <w:rPr>
          <w:rFonts w:ascii="Verdana" w:hAnsi="Verdana"/>
        </w:rPr>
      </w:pPr>
    </w:p>
    <w:p w14:paraId="7C640824" w14:textId="4145482F" w:rsidR="006F15A2" w:rsidRDefault="00F05393" w:rsidP="00667902">
      <w:pPr>
        <w:ind w:left="-284" w:firstLine="0"/>
        <w:rPr>
          <w:rFonts w:ascii="Verdana" w:hAnsi="Verdana"/>
        </w:rPr>
      </w:pPr>
      <w:r>
        <w:rPr>
          <w:rFonts w:ascii="Verdana" w:hAnsi="Verdana"/>
        </w:rPr>
        <w:t xml:space="preserve">Board Members </w:t>
      </w:r>
      <w:r w:rsidRPr="00F05393">
        <w:rPr>
          <w:rFonts w:ascii="Verdana" w:hAnsi="Verdana"/>
          <w:b/>
        </w:rPr>
        <w:t>NOTED</w:t>
      </w:r>
      <w:r>
        <w:rPr>
          <w:rFonts w:ascii="Verdana" w:hAnsi="Verdana"/>
        </w:rPr>
        <w:t xml:space="preserve"> </w:t>
      </w:r>
      <w:r w:rsidR="006F15A2">
        <w:rPr>
          <w:rFonts w:ascii="Verdana" w:hAnsi="Verdana"/>
        </w:rPr>
        <w:t xml:space="preserve">the </w:t>
      </w:r>
      <w:r>
        <w:rPr>
          <w:rFonts w:ascii="Verdana" w:hAnsi="Verdana"/>
        </w:rPr>
        <w:t xml:space="preserve">UHB’s Vice-Chair </w:t>
      </w:r>
      <w:r w:rsidR="00EA2FD3">
        <w:rPr>
          <w:rFonts w:ascii="Verdana" w:hAnsi="Verdana"/>
        </w:rPr>
        <w:t xml:space="preserve">was also </w:t>
      </w:r>
      <w:r>
        <w:rPr>
          <w:rFonts w:ascii="Verdana" w:hAnsi="Verdana"/>
        </w:rPr>
        <w:t xml:space="preserve">unable to attend the meeting due to pre-arranged annual </w:t>
      </w:r>
      <w:r w:rsidR="008216EE">
        <w:rPr>
          <w:rFonts w:ascii="Verdana" w:hAnsi="Verdana"/>
        </w:rPr>
        <w:t xml:space="preserve">leave. </w:t>
      </w:r>
      <w:r w:rsidR="00DD3B95">
        <w:rPr>
          <w:rFonts w:ascii="Verdana" w:hAnsi="Verdana"/>
        </w:rPr>
        <w:t>Mr R</w:t>
      </w:r>
      <w:r>
        <w:rPr>
          <w:rFonts w:ascii="Verdana" w:hAnsi="Verdana"/>
        </w:rPr>
        <w:t xml:space="preserve"> Williams stated that </w:t>
      </w:r>
      <w:r w:rsidR="006F15A2">
        <w:rPr>
          <w:rFonts w:ascii="Verdana" w:hAnsi="Verdana"/>
        </w:rPr>
        <w:t>in such unusual circumstances</w:t>
      </w:r>
      <w:r w:rsidR="00667902">
        <w:rPr>
          <w:rFonts w:ascii="Verdana" w:hAnsi="Verdana"/>
        </w:rPr>
        <w:t>,</w:t>
      </w:r>
      <w:r w:rsidR="006F15A2">
        <w:rPr>
          <w:rFonts w:ascii="Verdana" w:hAnsi="Verdana"/>
        </w:rPr>
        <w:t xml:space="preserve"> </w:t>
      </w:r>
      <w:r>
        <w:rPr>
          <w:rFonts w:ascii="Verdana" w:hAnsi="Verdana"/>
        </w:rPr>
        <w:t xml:space="preserve">providing the meeting was quorate </w:t>
      </w:r>
      <w:r w:rsidR="00EA2FD3">
        <w:rPr>
          <w:rFonts w:ascii="Verdana" w:hAnsi="Verdana"/>
        </w:rPr>
        <w:t>(</w:t>
      </w:r>
      <w:r>
        <w:rPr>
          <w:rFonts w:ascii="Verdana" w:hAnsi="Verdana"/>
        </w:rPr>
        <w:t>which was confirmed to be the case with three or more Independent Members and Executive Directors present</w:t>
      </w:r>
      <w:r w:rsidR="00EA2FD3">
        <w:rPr>
          <w:rFonts w:ascii="Verdana" w:hAnsi="Verdana"/>
        </w:rPr>
        <w:t>),</w:t>
      </w:r>
      <w:r>
        <w:rPr>
          <w:rFonts w:ascii="Verdana" w:hAnsi="Verdana"/>
        </w:rPr>
        <w:t xml:space="preserve"> it </w:t>
      </w:r>
      <w:r w:rsidR="006F15A2">
        <w:rPr>
          <w:rFonts w:ascii="Verdana" w:hAnsi="Verdana"/>
        </w:rPr>
        <w:t>was possible to elect an alternative meeting chair</w:t>
      </w:r>
      <w:r w:rsidR="00DD3B95">
        <w:rPr>
          <w:rFonts w:ascii="Verdana" w:hAnsi="Verdana"/>
        </w:rPr>
        <w:t xml:space="preserve"> from the Independent Members present</w:t>
      </w:r>
      <w:r>
        <w:rPr>
          <w:rFonts w:ascii="Verdana" w:hAnsi="Verdana"/>
        </w:rPr>
        <w:t>.</w:t>
      </w:r>
      <w:r w:rsidR="006F15A2">
        <w:rPr>
          <w:rFonts w:ascii="Verdana" w:hAnsi="Verdana"/>
        </w:rPr>
        <w:t xml:space="preserve"> </w:t>
      </w:r>
      <w:r w:rsidR="00C81626">
        <w:rPr>
          <w:rFonts w:ascii="Verdana" w:hAnsi="Verdana"/>
        </w:rPr>
        <w:t xml:space="preserve">It was </w:t>
      </w:r>
      <w:r w:rsidRPr="00F05393">
        <w:rPr>
          <w:rFonts w:ascii="Verdana" w:hAnsi="Verdana"/>
          <w:b/>
        </w:rPr>
        <w:t>PROPOSED</w:t>
      </w:r>
      <w:r>
        <w:rPr>
          <w:rFonts w:ascii="Verdana" w:hAnsi="Verdana"/>
        </w:rPr>
        <w:t xml:space="preserve"> </w:t>
      </w:r>
      <w:r w:rsidR="00C81626">
        <w:rPr>
          <w:rFonts w:ascii="Verdana" w:hAnsi="Verdana"/>
        </w:rPr>
        <w:t xml:space="preserve">that </w:t>
      </w:r>
      <w:r w:rsidR="00DD3B95">
        <w:rPr>
          <w:rFonts w:ascii="Verdana" w:hAnsi="Verdana"/>
        </w:rPr>
        <w:t xml:space="preserve">Mr </w:t>
      </w:r>
      <w:r w:rsidR="006F15A2">
        <w:rPr>
          <w:rFonts w:ascii="Verdana" w:hAnsi="Verdana"/>
        </w:rPr>
        <w:t xml:space="preserve">P Griffiths be nominated as </w:t>
      </w:r>
      <w:r w:rsidR="0082441C">
        <w:rPr>
          <w:rFonts w:ascii="Verdana" w:hAnsi="Verdana"/>
        </w:rPr>
        <w:t>C</w:t>
      </w:r>
      <w:r w:rsidR="006F15A2">
        <w:rPr>
          <w:rFonts w:ascii="Verdana" w:hAnsi="Verdana"/>
        </w:rPr>
        <w:t xml:space="preserve">hair </w:t>
      </w:r>
      <w:r w:rsidR="00DD3B95">
        <w:rPr>
          <w:rFonts w:ascii="Verdana" w:hAnsi="Verdana"/>
        </w:rPr>
        <w:t xml:space="preserve">of </w:t>
      </w:r>
      <w:r w:rsidR="006F15A2">
        <w:rPr>
          <w:rFonts w:ascii="Verdana" w:hAnsi="Verdana"/>
        </w:rPr>
        <w:t>the meeting</w:t>
      </w:r>
      <w:r w:rsidR="00DD3B95">
        <w:rPr>
          <w:rFonts w:ascii="Verdana" w:hAnsi="Verdana"/>
        </w:rPr>
        <w:t>; t</w:t>
      </w:r>
      <w:r w:rsidR="00EA2FD3">
        <w:rPr>
          <w:rFonts w:ascii="Verdana" w:hAnsi="Verdana"/>
        </w:rPr>
        <w:t xml:space="preserve">his was </w:t>
      </w:r>
      <w:r w:rsidRPr="00F05393">
        <w:rPr>
          <w:rFonts w:ascii="Verdana" w:hAnsi="Verdana"/>
          <w:b/>
        </w:rPr>
        <w:t>SECONDED</w:t>
      </w:r>
      <w:r>
        <w:rPr>
          <w:rFonts w:ascii="Verdana" w:hAnsi="Verdana"/>
        </w:rPr>
        <w:t xml:space="preserve"> </w:t>
      </w:r>
      <w:r w:rsidR="006F15A2">
        <w:rPr>
          <w:rFonts w:ascii="Verdana" w:hAnsi="Verdana"/>
        </w:rPr>
        <w:t xml:space="preserve">by </w:t>
      </w:r>
      <w:r w:rsidR="00DD3B95">
        <w:rPr>
          <w:rFonts w:ascii="Verdana" w:hAnsi="Verdana"/>
        </w:rPr>
        <w:t>Mr M</w:t>
      </w:r>
      <w:r w:rsidR="006F15A2">
        <w:rPr>
          <w:rFonts w:ascii="Verdana" w:hAnsi="Verdana"/>
        </w:rPr>
        <w:t xml:space="preserve"> Jehu.</w:t>
      </w:r>
    </w:p>
    <w:p w14:paraId="24993694" w14:textId="77777777" w:rsidR="00C81626" w:rsidRDefault="00C81626" w:rsidP="009B7C35">
      <w:pPr>
        <w:ind w:left="-284" w:firstLine="0"/>
        <w:rPr>
          <w:rFonts w:ascii="Verdana" w:hAnsi="Verdana"/>
        </w:rPr>
      </w:pPr>
    </w:p>
    <w:p w14:paraId="24CF9C04" w14:textId="77777777" w:rsidR="00C81626" w:rsidRPr="00C81626" w:rsidRDefault="00C81626" w:rsidP="009B7C35">
      <w:pPr>
        <w:ind w:left="-284" w:firstLine="0"/>
        <w:rPr>
          <w:rFonts w:ascii="Verdana" w:hAnsi="Verdana"/>
          <w:b/>
        </w:rPr>
      </w:pPr>
      <w:r>
        <w:rPr>
          <w:rFonts w:ascii="Verdana" w:hAnsi="Verdana"/>
        </w:rPr>
        <w:t xml:space="preserve">The Board </w:t>
      </w:r>
      <w:r w:rsidRPr="00C81626">
        <w:rPr>
          <w:rFonts w:ascii="Verdana" w:hAnsi="Verdana"/>
          <w:b/>
        </w:rPr>
        <w:t>RESOLVED</w:t>
      </w:r>
      <w:r>
        <w:rPr>
          <w:rFonts w:ascii="Verdana" w:hAnsi="Verdana"/>
          <w:b/>
        </w:rPr>
        <w:t xml:space="preserve"> </w:t>
      </w:r>
      <w:r w:rsidRPr="00DD3B95">
        <w:rPr>
          <w:rFonts w:ascii="Verdana" w:hAnsi="Verdana"/>
        </w:rPr>
        <w:t>to:</w:t>
      </w:r>
      <w:r>
        <w:rPr>
          <w:rFonts w:ascii="Verdana" w:hAnsi="Verdana"/>
          <w:b/>
        </w:rPr>
        <w:t xml:space="preserve"> </w:t>
      </w:r>
    </w:p>
    <w:p w14:paraId="4BA10D89" w14:textId="0965DF6B" w:rsidR="00C81626" w:rsidRPr="00766D99" w:rsidRDefault="00C81626" w:rsidP="0082441C">
      <w:pPr>
        <w:pStyle w:val="ListParagraph"/>
        <w:numPr>
          <w:ilvl w:val="0"/>
          <w:numId w:val="49"/>
        </w:numPr>
        <w:rPr>
          <w:rFonts w:ascii="Verdana" w:hAnsi="Verdana"/>
          <w:sz w:val="24"/>
          <w:szCs w:val="24"/>
        </w:rPr>
      </w:pPr>
      <w:r w:rsidRPr="00766D99">
        <w:rPr>
          <w:rFonts w:ascii="Verdana" w:hAnsi="Verdana"/>
          <w:b/>
          <w:sz w:val="24"/>
          <w:szCs w:val="24"/>
        </w:rPr>
        <w:t>AGREE</w:t>
      </w:r>
      <w:r w:rsidR="00E93439">
        <w:rPr>
          <w:rFonts w:ascii="Verdana" w:hAnsi="Verdana"/>
          <w:sz w:val="24"/>
          <w:szCs w:val="24"/>
        </w:rPr>
        <w:t xml:space="preserve"> the meeting be </w:t>
      </w:r>
      <w:r w:rsidR="00DD3B95">
        <w:rPr>
          <w:rFonts w:ascii="Verdana" w:hAnsi="Verdana"/>
          <w:sz w:val="24"/>
          <w:szCs w:val="24"/>
        </w:rPr>
        <w:t>c</w:t>
      </w:r>
      <w:r w:rsidR="0082441C" w:rsidRPr="00766D99">
        <w:rPr>
          <w:rFonts w:ascii="Verdana" w:hAnsi="Verdana"/>
          <w:sz w:val="24"/>
          <w:szCs w:val="24"/>
        </w:rPr>
        <w:t>hair</w:t>
      </w:r>
      <w:r w:rsidR="00E93439">
        <w:rPr>
          <w:rFonts w:ascii="Verdana" w:hAnsi="Verdana"/>
          <w:sz w:val="24"/>
          <w:szCs w:val="24"/>
        </w:rPr>
        <w:t xml:space="preserve">ed by </w:t>
      </w:r>
      <w:r w:rsidR="00DD3B95">
        <w:rPr>
          <w:rFonts w:ascii="Verdana" w:hAnsi="Verdana"/>
          <w:sz w:val="24"/>
          <w:szCs w:val="24"/>
        </w:rPr>
        <w:t xml:space="preserve">Mr </w:t>
      </w:r>
      <w:r w:rsidR="00E93439">
        <w:rPr>
          <w:rFonts w:ascii="Verdana" w:hAnsi="Verdana"/>
          <w:sz w:val="24"/>
          <w:szCs w:val="24"/>
        </w:rPr>
        <w:t xml:space="preserve">P Griffiths. </w:t>
      </w:r>
    </w:p>
    <w:p w14:paraId="643575AC" w14:textId="6415D59A" w:rsidR="0082441C" w:rsidRPr="0082441C" w:rsidRDefault="00DD3B95" w:rsidP="00DD3B95">
      <w:pPr>
        <w:ind w:left="-284" w:right="-714" w:hanging="1701"/>
        <w:rPr>
          <w:rFonts w:ascii="Verdana" w:hAnsi="Verdana"/>
          <w:b/>
        </w:rPr>
      </w:pPr>
      <w:r w:rsidRPr="00562DF4">
        <w:rPr>
          <w:rFonts w:ascii="Verdana" w:hAnsi="Verdana"/>
          <w:b/>
          <w:sz w:val="16"/>
          <w:szCs w:val="16"/>
        </w:rPr>
        <w:t>HB/</w:t>
      </w:r>
      <w:r>
        <w:rPr>
          <w:rFonts w:ascii="Verdana" w:hAnsi="Verdana"/>
          <w:b/>
          <w:sz w:val="16"/>
          <w:szCs w:val="16"/>
        </w:rPr>
        <w:t>19</w:t>
      </w:r>
      <w:r w:rsidRPr="00562DF4">
        <w:rPr>
          <w:rFonts w:ascii="Verdana" w:hAnsi="Verdana"/>
          <w:b/>
          <w:sz w:val="16"/>
          <w:szCs w:val="16"/>
        </w:rPr>
        <w:t>/</w:t>
      </w:r>
      <w:r w:rsidR="00197914">
        <w:rPr>
          <w:rFonts w:ascii="Verdana" w:hAnsi="Verdana"/>
          <w:b/>
          <w:sz w:val="16"/>
          <w:szCs w:val="16"/>
        </w:rPr>
        <w:t>53</w:t>
      </w:r>
      <w:r w:rsidRPr="00562DF4">
        <w:rPr>
          <w:rFonts w:ascii="Verdana" w:hAnsi="Verdana"/>
          <w:b/>
          <w:sz w:val="16"/>
          <w:szCs w:val="16"/>
        </w:rPr>
        <w:t xml:space="preserve"> </w:t>
      </w:r>
      <w:r>
        <w:rPr>
          <w:rFonts w:ascii="Verdana" w:hAnsi="Verdana"/>
          <w:b/>
          <w:sz w:val="16"/>
          <w:szCs w:val="16"/>
        </w:rPr>
        <w:tab/>
      </w:r>
      <w:r w:rsidR="0082441C" w:rsidRPr="0082441C">
        <w:rPr>
          <w:rFonts w:ascii="Verdana" w:hAnsi="Verdana"/>
          <w:b/>
        </w:rPr>
        <w:t xml:space="preserve">WELCOME </w:t>
      </w:r>
      <w:r w:rsidR="00F5089F">
        <w:rPr>
          <w:rFonts w:ascii="Verdana" w:hAnsi="Verdana"/>
          <w:b/>
        </w:rPr>
        <w:t>&amp; INTRODUCTIONS</w:t>
      </w:r>
    </w:p>
    <w:p w14:paraId="33E9AE21" w14:textId="791F7A20" w:rsidR="007B10E4" w:rsidRPr="00DD3B95" w:rsidRDefault="0082441C" w:rsidP="00EA2FD3">
      <w:pPr>
        <w:ind w:left="-284" w:right="-227" w:hanging="1559"/>
        <w:rPr>
          <w:rFonts w:ascii="Verdana" w:hAnsi="Verdana"/>
          <w:b/>
          <w:szCs w:val="16"/>
        </w:rPr>
      </w:pPr>
      <w:r>
        <w:rPr>
          <w:rFonts w:ascii="Verdana" w:hAnsi="Verdana"/>
          <w:b/>
          <w:sz w:val="16"/>
          <w:szCs w:val="16"/>
        </w:rPr>
        <w:tab/>
      </w:r>
    </w:p>
    <w:p w14:paraId="266EA57A" w14:textId="4818E011" w:rsidR="006F15A2" w:rsidRDefault="00DD3B95" w:rsidP="00EA2FD3">
      <w:pPr>
        <w:ind w:left="-284" w:right="-227" w:hanging="1559"/>
        <w:rPr>
          <w:rFonts w:ascii="Verdana" w:hAnsi="Verdana"/>
        </w:rPr>
      </w:pPr>
      <w:r>
        <w:rPr>
          <w:rFonts w:ascii="Verdana" w:hAnsi="Verdana"/>
        </w:rPr>
        <w:tab/>
      </w:r>
      <w:r w:rsidR="000269D7" w:rsidRPr="000269D7">
        <w:rPr>
          <w:rFonts w:ascii="Verdana" w:hAnsi="Verdana"/>
        </w:rPr>
        <w:t xml:space="preserve">Mr </w:t>
      </w:r>
      <w:r w:rsidR="006F15A2" w:rsidRPr="000269D7">
        <w:rPr>
          <w:rFonts w:ascii="Verdana" w:hAnsi="Verdana"/>
        </w:rPr>
        <w:t xml:space="preserve">P Griffiths formally </w:t>
      </w:r>
      <w:r w:rsidRPr="000269D7">
        <w:rPr>
          <w:rFonts w:ascii="Verdana" w:hAnsi="Verdana"/>
        </w:rPr>
        <w:t>welcomed</w:t>
      </w:r>
      <w:r w:rsidR="006F15A2" w:rsidRPr="000269D7">
        <w:rPr>
          <w:rFonts w:ascii="Verdana" w:hAnsi="Verdana"/>
        </w:rPr>
        <w:t xml:space="preserve"> </w:t>
      </w:r>
      <w:r w:rsidR="00EA2FD3" w:rsidRPr="000269D7">
        <w:rPr>
          <w:rFonts w:ascii="Verdana" w:hAnsi="Verdana"/>
        </w:rPr>
        <w:t xml:space="preserve">Community Health Council (CHC) representatives </w:t>
      </w:r>
      <w:r w:rsidR="000269D7">
        <w:rPr>
          <w:rFonts w:ascii="Verdana" w:hAnsi="Verdana"/>
        </w:rPr>
        <w:t>–</w:t>
      </w:r>
      <w:r w:rsidR="00EA2FD3" w:rsidRPr="000269D7">
        <w:rPr>
          <w:rFonts w:ascii="Verdana" w:hAnsi="Verdana"/>
        </w:rPr>
        <w:t xml:space="preserve"> </w:t>
      </w:r>
      <w:r w:rsidR="000269D7">
        <w:rPr>
          <w:rFonts w:ascii="Verdana" w:hAnsi="Verdana"/>
        </w:rPr>
        <w:t>Mr D</w:t>
      </w:r>
      <w:r w:rsidR="006F15A2" w:rsidRPr="000269D7">
        <w:rPr>
          <w:rFonts w:ascii="Verdana" w:hAnsi="Verdana"/>
        </w:rPr>
        <w:t xml:space="preserve"> Kitto, </w:t>
      </w:r>
      <w:r w:rsidR="000269D7">
        <w:rPr>
          <w:rFonts w:ascii="Verdana" w:hAnsi="Verdana"/>
        </w:rPr>
        <w:t>Mr J</w:t>
      </w:r>
      <w:r w:rsidR="006F15A2" w:rsidRPr="000269D7">
        <w:rPr>
          <w:rFonts w:ascii="Verdana" w:hAnsi="Verdana"/>
        </w:rPr>
        <w:t xml:space="preserve"> Beecher and </w:t>
      </w:r>
      <w:r w:rsidR="000269D7">
        <w:rPr>
          <w:rFonts w:ascii="Verdana" w:hAnsi="Verdana"/>
        </w:rPr>
        <w:t xml:space="preserve">Ms </w:t>
      </w:r>
      <w:r w:rsidR="006F15A2" w:rsidRPr="000269D7">
        <w:rPr>
          <w:rFonts w:ascii="Verdana" w:hAnsi="Verdana"/>
        </w:rPr>
        <w:t>C Moss</w:t>
      </w:r>
      <w:r w:rsidR="00EA2FD3" w:rsidRPr="000269D7">
        <w:rPr>
          <w:rFonts w:ascii="Verdana" w:hAnsi="Verdana"/>
        </w:rPr>
        <w:t xml:space="preserve">, </w:t>
      </w:r>
      <w:r w:rsidR="00C81626" w:rsidRPr="000269D7">
        <w:rPr>
          <w:rFonts w:ascii="Verdana" w:hAnsi="Verdana"/>
        </w:rPr>
        <w:t xml:space="preserve">members of the public and the representative from Welsh Government to the </w:t>
      </w:r>
      <w:r w:rsidR="0082441C" w:rsidRPr="000269D7">
        <w:rPr>
          <w:rFonts w:ascii="Verdana" w:hAnsi="Verdana"/>
        </w:rPr>
        <w:t>Extraordinary M</w:t>
      </w:r>
      <w:r w:rsidR="00C81626" w:rsidRPr="000269D7">
        <w:rPr>
          <w:rFonts w:ascii="Verdana" w:hAnsi="Verdana"/>
        </w:rPr>
        <w:t>eeting</w:t>
      </w:r>
      <w:r w:rsidR="0082441C" w:rsidRPr="000269D7">
        <w:rPr>
          <w:rFonts w:ascii="Verdana" w:hAnsi="Verdana"/>
        </w:rPr>
        <w:t xml:space="preserve"> of Cwm Taf Morgannwg University Health Board.</w:t>
      </w:r>
      <w:r w:rsidR="0082441C">
        <w:rPr>
          <w:rFonts w:ascii="Verdana" w:hAnsi="Verdana"/>
        </w:rPr>
        <w:t xml:space="preserve"> </w:t>
      </w:r>
    </w:p>
    <w:p w14:paraId="7DCF10C2" w14:textId="77777777" w:rsidR="0082441C" w:rsidRDefault="0082441C" w:rsidP="00C81626">
      <w:pPr>
        <w:ind w:left="-284" w:right="-714" w:firstLine="0"/>
        <w:rPr>
          <w:rFonts w:ascii="Verdana" w:hAnsi="Verdana"/>
        </w:rPr>
      </w:pPr>
    </w:p>
    <w:p w14:paraId="0BC2E1B5" w14:textId="3385AABC" w:rsidR="00E93439" w:rsidRDefault="000269D7" w:rsidP="00E93439">
      <w:pPr>
        <w:ind w:left="-284" w:right="-227" w:firstLine="0"/>
        <w:rPr>
          <w:rFonts w:ascii="Verdana" w:hAnsi="Verdana"/>
        </w:rPr>
      </w:pPr>
      <w:r>
        <w:rPr>
          <w:rFonts w:ascii="Verdana" w:hAnsi="Verdana"/>
        </w:rPr>
        <w:t>Mr P</w:t>
      </w:r>
      <w:r w:rsidR="0082441C">
        <w:rPr>
          <w:rFonts w:ascii="Verdana" w:hAnsi="Verdana"/>
        </w:rPr>
        <w:t xml:space="preserve"> Griffiths stated that the Board was meeting</w:t>
      </w:r>
      <w:r>
        <w:rPr>
          <w:rFonts w:ascii="Verdana" w:hAnsi="Verdana"/>
        </w:rPr>
        <w:t xml:space="preserve"> to formally receive the </w:t>
      </w:r>
      <w:r w:rsidR="00152D08">
        <w:rPr>
          <w:rFonts w:ascii="Verdana" w:hAnsi="Verdana"/>
        </w:rPr>
        <w:t>Review Report</w:t>
      </w:r>
      <w:r>
        <w:rPr>
          <w:rFonts w:ascii="Verdana" w:hAnsi="Verdana"/>
        </w:rPr>
        <w:t xml:space="preserve"> </w:t>
      </w:r>
      <w:r w:rsidR="00EA2FD3">
        <w:rPr>
          <w:rFonts w:ascii="Verdana" w:hAnsi="Verdana"/>
        </w:rPr>
        <w:t>co</w:t>
      </w:r>
      <w:r w:rsidR="0082441C">
        <w:rPr>
          <w:rFonts w:ascii="Verdana" w:hAnsi="Verdana"/>
        </w:rPr>
        <w:t xml:space="preserve">mmissioned by the Welsh Government and that </w:t>
      </w:r>
      <w:r>
        <w:rPr>
          <w:rFonts w:ascii="Verdana" w:hAnsi="Verdana"/>
        </w:rPr>
        <w:t>the</w:t>
      </w:r>
      <w:r w:rsidR="0082441C">
        <w:rPr>
          <w:rFonts w:ascii="Verdana" w:hAnsi="Verdana"/>
        </w:rPr>
        <w:t xml:space="preserve"> meeting had be timed to co</w:t>
      </w:r>
      <w:r>
        <w:rPr>
          <w:rFonts w:ascii="Verdana" w:hAnsi="Verdana"/>
        </w:rPr>
        <w:t>inc</w:t>
      </w:r>
      <w:r w:rsidR="0082441C">
        <w:rPr>
          <w:rFonts w:ascii="Verdana" w:hAnsi="Verdana"/>
        </w:rPr>
        <w:t xml:space="preserve">ide with </w:t>
      </w:r>
      <w:r>
        <w:rPr>
          <w:rFonts w:ascii="Verdana" w:hAnsi="Verdana"/>
        </w:rPr>
        <w:t>its</w:t>
      </w:r>
      <w:r w:rsidR="0082441C">
        <w:rPr>
          <w:rFonts w:ascii="Verdana" w:hAnsi="Verdana"/>
        </w:rPr>
        <w:t xml:space="preserve"> publication. </w:t>
      </w:r>
      <w:r w:rsidR="00EA2FD3">
        <w:rPr>
          <w:rFonts w:ascii="Verdana" w:hAnsi="Verdana"/>
        </w:rPr>
        <w:t xml:space="preserve">Board Members </w:t>
      </w:r>
      <w:r w:rsidR="00EA2FD3" w:rsidRPr="00EA2FD3">
        <w:rPr>
          <w:rFonts w:ascii="Verdana" w:hAnsi="Verdana"/>
          <w:b/>
        </w:rPr>
        <w:t>NOTED</w:t>
      </w:r>
      <w:r w:rsidR="00EA2FD3">
        <w:rPr>
          <w:rFonts w:ascii="Verdana" w:hAnsi="Verdana"/>
        </w:rPr>
        <w:t xml:space="preserve"> </w:t>
      </w:r>
      <w:r w:rsidR="0082441C">
        <w:rPr>
          <w:rFonts w:ascii="Verdana" w:hAnsi="Verdana"/>
        </w:rPr>
        <w:t xml:space="preserve">the report would take some time to digest </w:t>
      </w:r>
      <w:r w:rsidR="00EA2FD3">
        <w:rPr>
          <w:rFonts w:ascii="Verdana" w:hAnsi="Verdana"/>
        </w:rPr>
        <w:t xml:space="preserve">and would require the </w:t>
      </w:r>
      <w:r w:rsidR="0082441C">
        <w:rPr>
          <w:rFonts w:ascii="Verdana" w:hAnsi="Verdana"/>
        </w:rPr>
        <w:t xml:space="preserve">Board’s fullest attention.  </w:t>
      </w:r>
    </w:p>
    <w:p w14:paraId="4E59A0B7" w14:textId="77777777" w:rsidR="00E93439" w:rsidRDefault="00E93439" w:rsidP="00E93439">
      <w:pPr>
        <w:ind w:left="-284" w:right="-227" w:firstLine="0"/>
        <w:rPr>
          <w:rFonts w:ascii="Verdana" w:hAnsi="Verdana"/>
        </w:rPr>
      </w:pPr>
    </w:p>
    <w:p w14:paraId="2682D594" w14:textId="77777777" w:rsidR="00CB2817" w:rsidRDefault="00CB2817" w:rsidP="00E93439">
      <w:pPr>
        <w:ind w:left="-284" w:right="-227" w:firstLine="0"/>
        <w:rPr>
          <w:rFonts w:ascii="Verdana" w:hAnsi="Verdana"/>
        </w:rPr>
      </w:pPr>
    </w:p>
    <w:p w14:paraId="044843F8" w14:textId="77777777" w:rsidR="00CB2817" w:rsidRDefault="00CB2817" w:rsidP="00E93439">
      <w:pPr>
        <w:ind w:left="-284" w:right="-227" w:firstLine="0"/>
        <w:rPr>
          <w:rFonts w:ascii="Verdana" w:hAnsi="Verdana"/>
        </w:rPr>
      </w:pPr>
    </w:p>
    <w:p w14:paraId="63643338" w14:textId="77777777" w:rsidR="00CB2817" w:rsidRDefault="00CB2817" w:rsidP="00E93439">
      <w:pPr>
        <w:ind w:left="-284" w:right="-227" w:firstLine="0"/>
        <w:rPr>
          <w:rFonts w:ascii="Verdana" w:hAnsi="Verdana"/>
        </w:rPr>
      </w:pPr>
    </w:p>
    <w:p w14:paraId="1741DB3D" w14:textId="2DC723DB" w:rsidR="00DD3B95" w:rsidRDefault="004213E7" w:rsidP="00CB2817">
      <w:pPr>
        <w:ind w:left="-284" w:firstLine="0"/>
        <w:rPr>
          <w:rFonts w:ascii="Verdana" w:hAnsi="Verdana"/>
        </w:rPr>
      </w:pPr>
      <w:r>
        <w:rPr>
          <w:rFonts w:ascii="Verdana" w:hAnsi="Verdana"/>
        </w:rPr>
        <w:lastRenderedPageBreak/>
        <w:t>Those present were made aware</w:t>
      </w:r>
      <w:r w:rsidR="00DD3B95">
        <w:rPr>
          <w:rFonts w:ascii="Verdana" w:hAnsi="Verdana"/>
        </w:rPr>
        <w:t xml:space="preserve"> that whilst the Board was meeting in public this was not a public meeting and as such it would not be possible for members of the public to ask questions during the meeting. </w:t>
      </w:r>
      <w:r>
        <w:rPr>
          <w:rFonts w:ascii="Verdana" w:hAnsi="Verdana"/>
        </w:rPr>
        <w:t>However, Mrs A</w:t>
      </w:r>
      <w:r w:rsidR="00CB2817">
        <w:rPr>
          <w:rFonts w:ascii="Verdana" w:hAnsi="Verdana"/>
        </w:rPr>
        <w:t xml:space="preserve"> Williams offered </w:t>
      </w:r>
      <w:r w:rsidR="00DD3B95">
        <w:rPr>
          <w:rFonts w:ascii="Verdana" w:hAnsi="Verdana"/>
        </w:rPr>
        <w:t>that once the meeting concluded</w:t>
      </w:r>
      <w:r w:rsidR="00CB2817">
        <w:rPr>
          <w:rFonts w:ascii="Verdana" w:hAnsi="Verdana"/>
        </w:rPr>
        <w:t>,</w:t>
      </w:r>
      <w:r w:rsidR="00DD3B95">
        <w:rPr>
          <w:rFonts w:ascii="Verdana" w:hAnsi="Verdana"/>
        </w:rPr>
        <w:t xml:space="preserve"> she would make herself ava</w:t>
      </w:r>
      <w:r w:rsidR="000269D7">
        <w:rPr>
          <w:rFonts w:ascii="Verdana" w:hAnsi="Verdana"/>
        </w:rPr>
        <w:t>ilable to address any questions</w:t>
      </w:r>
      <w:r w:rsidR="00DD3B95">
        <w:rPr>
          <w:rFonts w:ascii="Verdana" w:hAnsi="Verdana"/>
        </w:rPr>
        <w:t xml:space="preserve">. </w:t>
      </w:r>
    </w:p>
    <w:p w14:paraId="0B6AB22B" w14:textId="77777777" w:rsidR="00DD3B95" w:rsidRDefault="00DD3B95" w:rsidP="00E93439">
      <w:pPr>
        <w:ind w:left="-284" w:right="-227" w:firstLine="0"/>
        <w:rPr>
          <w:rFonts w:ascii="Verdana" w:hAnsi="Verdana"/>
        </w:rPr>
      </w:pPr>
    </w:p>
    <w:p w14:paraId="5F775CA7" w14:textId="6E717CA8" w:rsidR="00AF4541" w:rsidRDefault="00AF4541" w:rsidP="00C665A3">
      <w:pPr>
        <w:ind w:left="-284" w:hanging="1620"/>
        <w:rPr>
          <w:rFonts w:ascii="Verdana" w:hAnsi="Verdana"/>
          <w:b/>
        </w:rPr>
      </w:pPr>
      <w:r w:rsidRPr="00562DF4">
        <w:rPr>
          <w:rFonts w:ascii="Verdana" w:hAnsi="Verdana"/>
          <w:b/>
          <w:sz w:val="16"/>
          <w:szCs w:val="16"/>
        </w:rPr>
        <w:t>HB/</w:t>
      </w:r>
      <w:r w:rsidR="007A01AB">
        <w:rPr>
          <w:rFonts w:ascii="Verdana" w:hAnsi="Verdana"/>
          <w:b/>
          <w:sz w:val="16"/>
          <w:szCs w:val="16"/>
        </w:rPr>
        <w:t>1</w:t>
      </w:r>
      <w:r w:rsidR="00DA1BD9">
        <w:rPr>
          <w:rFonts w:ascii="Verdana" w:hAnsi="Verdana"/>
          <w:b/>
          <w:sz w:val="16"/>
          <w:szCs w:val="16"/>
        </w:rPr>
        <w:t>9</w:t>
      </w:r>
      <w:r w:rsidR="00197914">
        <w:rPr>
          <w:rFonts w:ascii="Verdana" w:hAnsi="Verdana"/>
          <w:b/>
          <w:sz w:val="16"/>
          <w:szCs w:val="16"/>
        </w:rPr>
        <w:t>/54</w:t>
      </w:r>
      <w:r w:rsidRPr="00562DF4">
        <w:rPr>
          <w:rFonts w:ascii="Verdana" w:hAnsi="Verdana"/>
          <w:b/>
        </w:rPr>
        <w:tab/>
      </w:r>
      <w:r w:rsidRPr="0082441C">
        <w:rPr>
          <w:rFonts w:ascii="Verdana" w:hAnsi="Verdana"/>
          <w:b/>
        </w:rPr>
        <w:t>APOLOGIES FOR ABSENCE</w:t>
      </w:r>
    </w:p>
    <w:p w14:paraId="3FEB9F97" w14:textId="77777777" w:rsidR="000269D7" w:rsidRPr="0082441C" w:rsidRDefault="000269D7" w:rsidP="00C665A3">
      <w:pPr>
        <w:ind w:left="-284" w:hanging="1620"/>
        <w:rPr>
          <w:rFonts w:ascii="Verdana" w:hAnsi="Verdana"/>
          <w:b/>
        </w:rPr>
      </w:pPr>
    </w:p>
    <w:p w14:paraId="012A5A26" w14:textId="2909E267" w:rsidR="008A78FF" w:rsidRDefault="00AF4541" w:rsidP="00CB42A2">
      <w:pPr>
        <w:ind w:left="-284" w:right="-88" w:firstLine="0"/>
        <w:rPr>
          <w:rFonts w:ascii="Verdana" w:hAnsi="Verdana"/>
        </w:rPr>
      </w:pPr>
      <w:r w:rsidRPr="0082441C">
        <w:rPr>
          <w:rFonts w:ascii="Verdana" w:hAnsi="Verdana"/>
        </w:rPr>
        <w:t xml:space="preserve">Apologies for absence were </w:t>
      </w:r>
      <w:r w:rsidRPr="0082441C">
        <w:rPr>
          <w:rFonts w:ascii="Verdana" w:hAnsi="Verdana"/>
          <w:b/>
        </w:rPr>
        <w:t>received</w:t>
      </w:r>
      <w:r w:rsidRPr="0082441C">
        <w:rPr>
          <w:rFonts w:ascii="Verdana" w:hAnsi="Verdana"/>
        </w:rPr>
        <w:t xml:space="preserve"> from</w:t>
      </w:r>
      <w:r w:rsidR="00211E72" w:rsidRPr="0082441C">
        <w:rPr>
          <w:rFonts w:ascii="Verdana" w:hAnsi="Verdana"/>
        </w:rPr>
        <w:t xml:space="preserve"> </w:t>
      </w:r>
      <w:r w:rsidR="000269D7">
        <w:rPr>
          <w:rFonts w:ascii="Verdana" w:hAnsi="Verdana"/>
        </w:rPr>
        <w:t xml:space="preserve">Prof </w:t>
      </w:r>
      <w:r w:rsidR="00D20EE7" w:rsidRPr="0082441C">
        <w:rPr>
          <w:rFonts w:ascii="Verdana" w:hAnsi="Verdana"/>
        </w:rPr>
        <w:t xml:space="preserve">M Longley, </w:t>
      </w:r>
      <w:r w:rsidR="000269D7">
        <w:rPr>
          <w:rFonts w:ascii="Verdana" w:hAnsi="Verdana"/>
        </w:rPr>
        <w:t xml:space="preserve">Mrs </w:t>
      </w:r>
      <w:r w:rsidR="006F15A2" w:rsidRPr="0082441C">
        <w:rPr>
          <w:rFonts w:ascii="Verdana" w:hAnsi="Verdana"/>
        </w:rPr>
        <w:t xml:space="preserve">M Thomas, </w:t>
      </w:r>
      <w:r w:rsidR="000269D7">
        <w:rPr>
          <w:rFonts w:ascii="Verdana" w:hAnsi="Verdana"/>
        </w:rPr>
        <w:t xml:space="preserve">Mr </w:t>
      </w:r>
      <w:r w:rsidR="008A78FF" w:rsidRPr="0082441C">
        <w:rPr>
          <w:rFonts w:ascii="Verdana" w:hAnsi="Verdana"/>
        </w:rPr>
        <w:t>J Palmer,</w:t>
      </w:r>
      <w:r w:rsidR="0082441C" w:rsidRPr="0082441C">
        <w:rPr>
          <w:rFonts w:ascii="Verdana" w:hAnsi="Verdana"/>
        </w:rPr>
        <w:t xml:space="preserve"> </w:t>
      </w:r>
      <w:r w:rsidR="000269D7">
        <w:rPr>
          <w:rFonts w:ascii="Verdana" w:hAnsi="Verdana"/>
        </w:rPr>
        <w:t xml:space="preserve">Prof </w:t>
      </w:r>
      <w:r w:rsidR="008A78FF" w:rsidRPr="0082441C">
        <w:rPr>
          <w:rFonts w:ascii="Verdana" w:hAnsi="Verdana"/>
        </w:rPr>
        <w:t>K Nnoaham</w:t>
      </w:r>
      <w:r w:rsidR="00D20EE7" w:rsidRPr="0082441C">
        <w:rPr>
          <w:rFonts w:ascii="Verdana" w:hAnsi="Verdana"/>
        </w:rPr>
        <w:t xml:space="preserve">, </w:t>
      </w:r>
      <w:r w:rsidR="000269D7">
        <w:rPr>
          <w:rFonts w:ascii="Verdana" w:hAnsi="Verdana"/>
        </w:rPr>
        <w:t xml:space="preserve">Cllr </w:t>
      </w:r>
      <w:r w:rsidR="00D20EE7" w:rsidRPr="0082441C">
        <w:rPr>
          <w:rFonts w:ascii="Verdana" w:hAnsi="Verdana"/>
        </w:rPr>
        <w:t xml:space="preserve">R Smith, </w:t>
      </w:r>
      <w:r w:rsidR="000269D7">
        <w:rPr>
          <w:rFonts w:ascii="Verdana" w:hAnsi="Verdana"/>
        </w:rPr>
        <w:t xml:space="preserve">Mr </w:t>
      </w:r>
      <w:r w:rsidR="00D20EE7" w:rsidRPr="0082441C">
        <w:rPr>
          <w:rFonts w:ascii="Verdana" w:hAnsi="Verdana"/>
        </w:rPr>
        <w:t>K</w:t>
      </w:r>
      <w:r w:rsidR="000269D7">
        <w:rPr>
          <w:rFonts w:ascii="Verdana" w:hAnsi="Verdana"/>
        </w:rPr>
        <w:t xml:space="preserve"> </w:t>
      </w:r>
      <w:r w:rsidR="00D20EE7" w:rsidRPr="0082441C">
        <w:rPr>
          <w:rFonts w:ascii="Verdana" w:hAnsi="Verdana"/>
        </w:rPr>
        <w:t>Asaad</w:t>
      </w:r>
      <w:r w:rsidR="00CB42A2" w:rsidRPr="0082441C">
        <w:rPr>
          <w:rFonts w:ascii="Verdana" w:hAnsi="Verdana"/>
        </w:rPr>
        <w:t xml:space="preserve">, </w:t>
      </w:r>
      <w:r w:rsidR="000269D7">
        <w:rPr>
          <w:rFonts w:ascii="Verdana" w:hAnsi="Verdana"/>
        </w:rPr>
        <w:t xml:space="preserve">Mrs </w:t>
      </w:r>
      <w:r w:rsidR="00CB42A2" w:rsidRPr="0082441C">
        <w:rPr>
          <w:rFonts w:ascii="Verdana" w:hAnsi="Verdana"/>
        </w:rPr>
        <w:t xml:space="preserve">J Davies </w:t>
      </w:r>
      <w:r w:rsidR="00DA1BD9" w:rsidRPr="0082441C">
        <w:rPr>
          <w:rFonts w:ascii="Verdana" w:hAnsi="Verdana"/>
        </w:rPr>
        <w:t xml:space="preserve">and </w:t>
      </w:r>
      <w:r w:rsidR="000269D7">
        <w:rPr>
          <w:rFonts w:ascii="Verdana" w:hAnsi="Verdana"/>
        </w:rPr>
        <w:t xml:space="preserve">Prof </w:t>
      </w:r>
      <w:r w:rsidR="008A78FF" w:rsidRPr="0082441C">
        <w:rPr>
          <w:rFonts w:ascii="Verdana" w:hAnsi="Verdana"/>
        </w:rPr>
        <w:t>A Hopkins</w:t>
      </w:r>
      <w:r w:rsidR="00766D99">
        <w:rPr>
          <w:rFonts w:ascii="Verdana" w:hAnsi="Verdana"/>
        </w:rPr>
        <w:t>.</w:t>
      </w:r>
      <w:r w:rsidR="008A78FF" w:rsidRPr="008A78FF">
        <w:rPr>
          <w:rFonts w:ascii="Verdana" w:hAnsi="Verdana"/>
        </w:rPr>
        <w:t xml:space="preserve"> </w:t>
      </w:r>
    </w:p>
    <w:p w14:paraId="50D1115C" w14:textId="77777777" w:rsidR="004B053F" w:rsidRDefault="004B053F" w:rsidP="00D87F38">
      <w:pPr>
        <w:ind w:left="-284" w:hanging="1620"/>
        <w:rPr>
          <w:rFonts w:ascii="Verdana" w:hAnsi="Verdana"/>
          <w:b/>
          <w:sz w:val="16"/>
          <w:szCs w:val="16"/>
        </w:rPr>
      </w:pPr>
    </w:p>
    <w:p w14:paraId="4BCD7BCC" w14:textId="26B89F94" w:rsidR="000269D7" w:rsidRDefault="00AF4541" w:rsidP="000269D7">
      <w:pPr>
        <w:ind w:left="-284" w:hanging="1620"/>
        <w:rPr>
          <w:rFonts w:ascii="Verdana" w:hAnsi="Verdana"/>
          <w:b/>
        </w:rPr>
      </w:pPr>
      <w:r>
        <w:rPr>
          <w:rFonts w:ascii="Verdana" w:hAnsi="Verdana"/>
          <w:b/>
          <w:sz w:val="16"/>
          <w:szCs w:val="16"/>
        </w:rPr>
        <w:t>HB/</w:t>
      </w:r>
      <w:r w:rsidR="007A01AB">
        <w:rPr>
          <w:rFonts w:ascii="Verdana" w:hAnsi="Verdana"/>
          <w:b/>
          <w:sz w:val="16"/>
          <w:szCs w:val="16"/>
        </w:rPr>
        <w:t>1</w:t>
      </w:r>
      <w:r w:rsidR="00DA1BD9">
        <w:rPr>
          <w:rFonts w:ascii="Verdana" w:hAnsi="Verdana"/>
          <w:b/>
          <w:sz w:val="16"/>
          <w:szCs w:val="16"/>
        </w:rPr>
        <w:t>9</w:t>
      </w:r>
      <w:r w:rsidR="00A16E3C">
        <w:rPr>
          <w:rFonts w:ascii="Verdana" w:hAnsi="Verdana"/>
          <w:b/>
          <w:sz w:val="16"/>
          <w:szCs w:val="16"/>
        </w:rPr>
        <w:t>/</w:t>
      </w:r>
      <w:r w:rsidR="00197914">
        <w:rPr>
          <w:rFonts w:ascii="Verdana" w:hAnsi="Verdana"/>
          <w:b/>
          <w:sz w:val="16"/>
          <w:szCs w:val="16"/>
        </w:rPr>
        <w:t>55</w:t>
      </w:r>
      <w:r w:rsidR="00C665A3">
        <w:rPr>
          <w:rFonts w:ascii="Verdana" w:hAnsi="Verdana"/>
          <w:b/>
        </w:rPr>
        <w:tab/>
      </w:r>
      <w:r w:rsidRPr="007A5F00">
        <w:rPr>
          <w:rFonts w:ascii="Verdana" w:hAnsi="Verdana"/>
          <w:b/>
        </w:rPr>
        <w:t>DECLARATIONS OF INTEREST</w:t>
      </w:r>
    </w:p>
    <w:p w14:paraId="0C03D5A2" w14:textId="77777777" w:rsidR="000269D7" w:rsidRDefault="000269D7" w:rsidP="000269D7">
      <w:pPr>
        <w:ind w:left="-284" w:hanging="1620"/>
        <w:rPr>
          <w:rFonts w:ascii="Verdana" w:hAnsi="Verdana"/>
          <w:b/>
          <w:sz w:val="16"/>
          <w:szCs w:val="16"/>
        </w:rPr>
      </w:pPr>
      <w:r>
        <w:rPr>
          <w:rFonts w:ascii="Verdana" w:hAnsi="Verdana"/>
          <w:b/>
          <w:sz w:val="16"/>
          <w:szCs w:val="16"/>
        </w:rPr>
        <w:tab/>
      </w:r>
    </w:p>
    <w:p w14:paraId="672D5A81" w14:textId="228B7B54" w:rsidR="00D87F38" w:rsidRPr="000269D7" w:rsidRDefault="000269D7" w:rsidP="000269D7">
      <w:pPr>
        <w:ind w:left="-284" w:hanging="1620"/>
        <w:rPr>
          <w:rFonts w:ascii="Verdana" w:hAnsi="Verdana"/>
          <w:b/>
        </w:rPr>
      </w:pPr>
      <w:r>
        <w:rPr>
          <w:rFonts w:ascii="Verdana" w:hAnsi="Verdana"/>
          <w:b/>
          <w:sz w:val="16"/>
          <w:szCs w:val="16"/>
        </w:rPr>
        <w:tab/>
      </w:r>
      <w:r w:rsidR="00DA1BD9" w:rsidRPr="007A5F00">
        <w:rPr>
          <w:rFonts w:ascii="Verdana" w:hAnsi="Verdana"/>
        </w:rPr>
        <w:t>There were none.</w:t>
      </w:r>
    </w:p>
    <w:p w14:paraId="51F5FC46" w14:textId="77777777" w:rsidR="007028BB" w:rsidRPr="00CB42A2" w:rsidRDefault="007028BB" w:rsidP="00680434">
      <w:pPr>
        <w:spacing w:after="160"/>
        <w:ind w:left="360" w:right="96" w:firstLine="0"/>
        <w:contextualSpacing/>
        <w:jc w:val="left"/>
        <w:rPr>
          <w:rFonts w:ascii="Verdana" w:hAnsi="Verdana" w:cs="Arial"/>
          <w:color w:val="FF0000"/>
        </w:rPr>
      </w:pPr>
    </w:p>
    <w:p w14:paraId="2629E324" w14:textId="7A6E4575" w:rsidR="000269D7" w:rsidRDefault="001168A0" w:rsidP="000269D7">
      <w:pPr>
        <w:ind w:left="-284" w:hanging="1620"/>
        <w:rPr>
          <w:rFonts w:ascii="Verdana" w:hAnsi="Verdana"/>
          <w:b/>
        </w:rPr>
      </w:pPr>
      <w:r w:rsidRPr="007A5F00">
        <w:rPr>
          <w:rFonts w:ascii="Verdana" w:hAnsi="Verdana"/>
          <w:b/>
          <w:bCs/>
          <w:sz w:val="16"/>
          <w:szCs w:val="16"/>
        </w:rPr>
        <w:t>HB/1</w:t>
      </w:r>
      <w:r w:rsidR="00680434" w:rsidRPr="007A5F00">
        <w:rPr>
          <w:rFonts w:ascii="Verdana" w:hAnsi="Verdana"/>
          <w:b/>
          <w:bCs/>
          <w:sz w:val="16"/>
          <w:szCs w:val="16"/>
        </w:rPr>
        <w:t>9</w:t>
      </w:r>
      <w:r w:rsidRPr="007A5F00">
        <w:rPr>
          <w:rFonts w:ascii="Verdana" w:hAnsi="Verdana"/>
          <w:b/>
          <w:bCs/>
          <w:sz w:val="16"/>
          <w:szCs w:val="16"/>
        </w:rPr>
        <w:t>/</w:t>
      </w:r>
      <w:r w:rsidR="00197914">
        <w:rPr>
          <w:rFonts w:ascii="Verdana" w:hAnsi="Verdana"/>
          <w:b/>
          <w:bCs/>
          <w:sz w:val="16"/>
          <w:szCs w:val="16"/>
        </w:rPr>
        <w:t>56</w:t>
      </w:r>
      <w:r w:rsidR="00184A92" w:rsidRPr="007A5F00">
        <w:rPr>
          <w:rFonts w:ascii="Verdana" w:hAnsi="Verdana"/>
          <w:b/>
          <w:bCs/>
          <w:sz w:val="16"/>
          <w:szCs w:val="16"/>
        </w:rPr>
        <w:tab/>
      </w:r>
      <w:r w:rsidR="00175281" w:rsidRPr="007A5F00">
        <w:rPr>
          <w:rFonts w:ascii="Verdana" w:hAnsi="Verdana"/>
          <w:b/>
        </w:rPr>
        <w:t>MATERNITY SERVICES</w:t>
      </w:r>
    </w:p>
    <w:p w14:paraId="25C88DB0" w14:textId="77777777" w:rsidR="000269D7" w:rsidRDefault="000269D7" w:rsidP="000269D7">
      <w:pPr>
        <w:ind w:left="-284" w:hanging="1620"/>
        <w:rPr>
          <w:rFonts w:ascii="Verdana" w:hAnsi="Verdana"/>
          <w:b/>
          <w:bCs/>
          <w:sz w:val="16"/>
          <w:szCs w:val="16"/>
        </w:rPr>
      </w:pPr>
      <w:r>
        <w:rPr>
          <w:rFonts w:ascii="Verdana" w:hAnsi="Verdana"/>
          <w:b/>
          <w:bCs/>
          <w:sz w:val="16"/>
          <w:szCs w:val="16"/>
        </w:rPr>
        <w:tab/>
      </w:r>
    </w:p>
    <w:p w14:paraId="664B15F7" w14:textId="08A234C5" w:rsidR="007A5F00" w:rsidRPr="000269D7" w:rsidRDefault="000269D7" w:rsidP="000269D7">
      <w:pPr>
        <w:ind w:left="-284" w:hanging="1620"/>
        <w:rPr>
          <w:rFonts w:ascii="Verdana" w:hAnsi="Verdana"/>
          <w:b/>
        </w:rPr>
      </w:pPr>
      <w:r>
        <w:rPr>
          <w:rFonts w:ascii="Verdana" w:hAnsi="Verdana"/>
          <w:b/>
          <w:bCs/>
          <w:sz w:val="16"/>
          <w:szCs w:val="16"/>
        </w:rPr>
        <w:tab/>
      </w:r>
      <w:r w:rsidRPr="000269D7">
        <w:rPr>
          <w:rFonts w:ascii="Verdana" w:hAnsi="Verdana"/>
          <w:bCs/>
          <w:color w:val="000000" w:themeColor="text1"/>
        </w:rPr>
        <w:t>Mr</w:t>
      </w:r>
      <w:r w:rsidRPr="000269D7">
        <w:rPr>
          <w:rFonts w:ascii="Verdana" w:hAnsi="Verdana"/>
          <w:b/>
          <w:bCs/>
          <w:color w:val="000000" w:themeColor="text1"/>
        </w:rPr>
        <w:t xml:space="preserve"> </w:t>
      </w:r>
      <w:r w:rsidR="002629CD" w:rsidRPr="002629CD">
        <w:rPr>
          <w:rFonts w:ascii="Verdana" w:hAnsi="Verdana"/>
          <w:bCs/>
        </w:rPr>
        <w:t>P</w:t>
      </w:r>
      <w:r>
        <w:rPr>
          <w:rFonts w:ascii="Verdana" w:hAnsi="Verdana"/>
          <w:bCs/>
        </w:rPr>
        <w:t xml:space="preserve"> </w:t>
      </w:r>
      <w:r w:rsidR="002629CD" w:rsidRPr="002629CD">
        <w:rPr>
          <w:rFonts w:ascii="Verdana" w:hAnsi="Verdana"/>
          <w:bCs/>
        </w:rPr>
        <w:t>Griffiths asked the Chief Executive t</w:t>
      </w:r>
      <w:r w:rsidR="007A5F00" w:rsidRPr="002629CD">
        <w:rPr>
          <w:rFonts w:ascii="Verdana" w:hAnsi="Verdana"/>
          <w:bCs/>
        </w:rPr>
        <w:t xml:space="preserve">o </w:t>
      </w:r>
      <w:r w:rsidR="007A5F00">
        <w:rPr>
          <w:rFonts w:ascii="Verdana" w:hAnsi="Verdana"/>
          <w:bCs/>
        </w:rPr>
        <w:t xml:space="preserve">present the </w:t>
      </w:r>
      <w:r>
        <w:rPr>
          <w:rFonts w:ascii="Verdana" w:hAnsi="Verdana"/>
          <w:bCs/>
        </w:rPr>
        <w:t xml:space="preserve">key </w:t>
      </w:r>
      <w:r w:rsidR="007A5F00">
        <w:rPr>
          <w:rFonts w:ascii="Verdana" w:hAnsi="Verdana"/>
          <w:bCs/>
        </w:rPr>
        <w:t xml:space="preserve">findings of the </w:t>
      </w:r>
      <w:r w:rsidR="00152D08">
        <w:rPr>
          <w:rFonts w:ascii="Verdana" w:hAnsi="Verdana"/>
          <w:bCs/>
        </w:rPr>
        <w:t>Review Report</w:t>
      </w:r>
      <w:r w:rsidR="007A5F00">
        <w:rPr>
          <w:rFonts w:ascii="Verdana" w:hAnsi="Verdana"/>
          <w:bCs/>
        </w:rPr>
        <w:t xml:space="preserve">. </w:t>
      </w:r>
    </w:p>
    <w:p w14:paraId="699689BB" w14:textId="77777777" w:rsidR="007A5F00" w:rsidRDefault="007A5F00" w:rsidP="00FB04BB">
      <w:pPr>
        <w:ind w:hanging="1843"/>
        <w:rPr>
          <w:rFonts w:ascii="Verdana" w:hAnsi="Verdana"/>
          <w:bCs/>
        </w:rPr>
      </w:pPr>
    </w:p>
    <w:p w14:paraId="4F2EC571" w14:textId="1872193F" w:rsidR="008C1F00" w:rsidRDefault="007A5F00" w:rsidP="00FB04BB">
      <w:pPr>
        <w:ind w:hanging="1843"/>
        <w:rPr>
          <w:rFonts w:ascii="Verdana" w:hAnsi="Verdana"/>
          <w:bCs/>
        </w:rPr>
      </w:pPr>
      <w:r>
        <w:rPr>
          <w:rFonts w:ascii="Verdana" w:hAnsi="Verdana"/>
          <w:bCs/>
        </w:rPr>
        <w:tab/>
      </w:r>
      <w:r w:rsidR="000269D7">
        <w:rPr>
          <w:rFonts w:ascii="Verdana" w:hAnsi="Verdana"/>
          <w:bCs/>
        </w:rPr>
        <w:t xml:space="preserve">Mrs </w:t>
      </w:r>
      <w:r w:rsidR="00B9371C">
        <w:rPr>
          <w:rFonts w:ascii="Verdana" w:hAnsi="Verdana"/>
          <w:bCs/>
        </w:rPr>
        <w:t>A</w:t>
      </w:r>
      <w:r>
        <w:rPr>
          <w:rFonts w:ascii="Verdana" w:hAnsi="Verdana"/>
          <w:bCs/>
        </w:rPr>
        <w:t xml:space="preserve"> Willi</w:t>
      </w:r>
      <w:r w:rsidR="00CB2817">
        <w:rPr>
          <w:rFonts w:ascii="Verdana" w:hAnsi="Verdana"/>
          <w:bCs/>
        </w:rPr>
        <w:t>ams began by explaining that</w:t>
      </w:r>
      <w:r>
        <w:rPr>
          <w:rFonts w:ascii="Verdana" w:hAnsi="Verdana"/>
          <w:bCs/>
        </w:rPr>
        <w:t xml:space="preserve"> </w:t>
      </w:r>
      <w:r w:rsidR="000269D7">
        <w:rPr>
          <w:rFonts w:ascii="Verdana" w:hAnsi="Verdana"/>
          <w:bCs/>
        </w:rPr>
        <w:t xml:space="preserve">Mr </w:t>
      </w:r>
      <w:r>
        <w:rPr>
          <w:rFonts w:ascii="Verdana" w:hAnsi="Verdana"/>
          <w:bCs/>
        </w:rPr>
        <w:t xml:space="preserve">K Asaad, Medical Director and </w:t>
      </w:r>
      <w:r w:rsidR="000269D7">
        <w:rPr>
          <w:rFonts w:ascii="Verdana" w:hAnsi="Verdana"/>
          <w:bCs/>
        </w:rPr>
        <w:t>Prof A</w:t>
      </w:r>
      <w:r>
        <w:rPr>
          <w:rFonts w:ascii="Verdana" w:hAnsi="Verdana"/>
          <w:bCs/>
        </w:rPr>
        <w:t xml:space="preserve"> Hopkins</w:t>
      </w:r>
      <w:r w:rsidR="00F5089F">
        <w:rPr>
          <w:rFonts w:ascii="Verdana" w:hAnsi="Verdana"/>
          <w:bCs/>
        </w:rPr>
        <w:t>, Board Director</w:t>
      </w:r>
      <w:r w:rsidR="000269D7">
        <w:rPr>
          <w:rFonts w:ascii="Verdana" w:hAnsi="Verdana"/>
          <w:bCs/>
        </w:rPr>
        <w:t xml:space="preserve"> and Lead for Maternity Servic</w:t>
      </w:r>
      <w:r w:rsidR="00271F13">
        <w:rPr>
          <w:rFonts w:ascii="Verdana" w:hAnsi="Verdana"/>
          <w:bCs/>
        </w:rPr>
        <w:t>e</w:t>
      </w:r>
      <w:r w:rsidR="000269D7">
        <w:rPr>
          <w:rFonts w:ascii="Verdana" w:hAnsi="Verdana"/>
          <w:bCs/>
        </w:rPr>
        <w:t>s</w:t>
      </w:r>
      <w:r w:rsidR="00EA2FD3">
        <w:rPr>
          <w:rFonts w:ascii="Verdana" w:hAnsi="Verdana"/>
          <w:bCs/>
        </w:rPr>
        <w:t>,</w:t>
      </w:r>
      <w:r w:rsidR="00F5089F">
        <w:rPr>
          <w:rFonts w:ascii="Verdana" w:hAnsi="Verdana"/>
          <w:bCs/>
        </w:rPr>
        <w:t xml:space="preserve"> </w:t>
      </w:r>
      <w:r>
        <w:rPr>
          <w:rFonts w:ascii="Verdana" w:hAnsi="Verdana"/>
          <w:bCs/>
        </w:rPr>
        <w:t xml:space="preserve">had tendered apologies </w:t>
      </w:r>
      <w:r w:rsidR="00EA2FD3">
        <w:rPr>
          <w:rFonts w:ascii="Verdana" w:hAnsi="Verdana"/>
          <w:bCs/>
        </w:rPr>
        <w:t xml:space="preserve">for this </w:t>
      </w:r>
      <w:r w:rsidR="00CB2817">
        <w:rPr>
          <w:rFonts w:ascii="Verdana" w:hAnsi="Verdana"/>
          <w:bCs/>
        </w:rPr>
        <w:t>‘</w:t>
      </w:r>
      <w:r w:rsidR="00EA2FD3">
        <w:rPr>
          <w:rFonts w:ascii="Verdana" w:hAnsi="Verdana"/>
          <w:bCs/>
        </w:rPr>
        <w:t>Extraordinary</w:t>
      </w:r>
      <w:r w:rsidR="00CB2817">
        <w:rPr>
          <w:rFonts w:ascii="Verdana" w:hAnsi="Verdana"/>
          <w:bCs/>
        </w:rPr>
        <w:t>‘</w:t>
      </w:r>
      <w:r w:rsidR="00EA2FD3">
        <w:rPr>
          <w:rFonts w:ascii="Verdana" w:hAnsi="Verdana"/>
          <w:bCs/>
        </w:rPr>
        <w:t xml:space="preserve"> Board meeting </w:t>
      </w:r>
      <w:r>
        <w:rPr>
          <w:rFonts w:ascii="Verdana" w:hAnsi="Verdana"/>
          <w:bCs/>
        </w:rPr>
        <w:t xml:space="preserve">as they were currently </w:t>
      </w:r>
      <w:r w:rsidR="000269D7">
        <w:rPr>
          <w:rFonts w:ascii="Verdana" w:hAnsi="Verdana"/>
          <w:bCs/>
        </w:rPr>
        <w:t>supporting</w:t>
      </w:r>
      <w:r>
        <w:rPr>
          <w:rFonts w:ascii="Verdana" w:hAnsi="Verdana"/>
          <w:bCs/>
        </w:rPr>
        <w:t xml:space="preserve"> staff at</w:t>
      </w:r>
      <w:r w:rsidR="000269D7">
        <w:rPr>
          <w:rFonts w:ascii="Verdana" w:hAnsi="Verdana"/>
          <w:bCs/>
        </w:rPr>
        <w:t xml:space="preserve"> the maternity unit in</w:t>
      </w:r>
      <w:r>
        <w:rPr>
          <w:rFonts w:ascii="Verdana" w:hAnsi="Verdana"/>
          <w:bCs/>
        </w:rPr>
        <w:t xml:space="preserve"> Prince Charles Hospital </w:t>
      </w:r>
      <w:r w:rsidR="00E93439">
        <w:rPr>
          <w:rFonts w:ascii="Verdana" w:hAnsi="Verdana"/>
          <w:bCs/>
        </w:rPr>
        <w:t xml:space="preserve">sharing the </w:t>
      </w:r>
      <w:r w:rsidR="00152D08">
        <w:rPr>
          <w:rFonts w:ascii="Verdana" w:hAnsi="Verdana"/>
          <w:bCs/>
        </w:rPr>
        <w:t>Review Report</w:t>
      </w:r>
      <w:r>
        <w:rPr>
          <w:rFonts w:ascii="Verdana" w:hAnsi="Verdana"/>
          <w:bCs/>
        </w:rPr>
        <w:t xml:space="preserve"> </w:t>
      </w:r>
      <w:r w:rsidR="00E93439">
        <w:rPr>
          <w:rFonts w:ascii="Verdana" w:hAnsi="Verdana"/>
          <w:bCs/>
        </w:rPr>
        <w:t xml:space="preserve">findings. </w:t>
      </w:r>
      <w:r w:rsidR="000269D7">
        <w:rPr>
          <w:rFonts w:ascii="Verdana" w:hAnsi="Verdana"/>
          <w:bCs/>
        </w:rPr>
        <w:t>Mrs A</w:t>
      </w:r>
      <w:r w:rsidR="00E93439">
        <w:rPr>
          <w:rFonts w:ascii="Verdana" w:hAnsi="Verdana"/>
          <w:bCs/>
        </w:rPr>
        <w:t xml:space="preserve"> Williams stated that this was </w:t>
      </w:r>
      <w:r w:rsidR="00EA2FD3">
        <w:rPr>
          <w:rFonts w:ascii="Verdana" w:hAnsi="Verdana"/>
          <w:bCs/>
        </w:rPr>
        <w:t xml:space="preserve">in addition to </w:t>
      </w:r>
      <w:r>
        <w:rPr>
          <w:rFonts w:ascii="Verdana" w:hAnsi="Verdana"/>
          <w:bCs/>
        </w:rPr>
        <w:t xml:space="preserve">offering </w:t>
      </w:r>
      <w:r w:rsidR="000269D7">
        <w:rPr>
          <w:rFonts w:ascii="Verdana" w:hAnsi="Verdana"/>
          <w:bCs/>
        </w:rPr>
        <w:t xml:space="preserve">additional </w:t>
      </w:r>
      <w:r>
        <w:rPr>
          <w:rFonts w:ascii="Verdana" w:hAnsi="Verdana"/>
          <w:bCs/>
        </w:rPr>
        <w:t>senior clinical support</w:t>
      </w:r>
      <w:r w:rsidR="00766D99">
        <w:rPr>
          <w:rFonts w:ascii="Verdana" w:hAnsi="Verdana"/>
          <w:bCs/>
        </w:rPr>
        <w:t xml:space="preserve"> </w:t>
      </w:r>
      <w:r w:rsidR="000269D7">
        <w:rPr>
          <w:rFonts w:ascii="Verdana" w:hAnsi="Verdana"/>
          <w:bCs/>
        </w:rPr>
        <w:t xml:space="preserve">for staff </w:t>
      </w:r>
      <w:r w:rsidR="00EA2FD3">
        <w:rPr>
          <w:rFonts w:ascii="Verdana" w:hAnsi="Verdana"/>
          <w:bCs/>
        </w:rPr>
        <w:t xml:space="preserve">who were caring for </w:t>
      </w:r>
      <w:r>
        <w:rPr>
          <w:rFonts w:ascii="Verdana" w:hAnsi="Verdana"/>
          <w:bCs/>
        </w:rPr>
        <w:t xml:space="preserve">women </w:t>
      </w:r>
      <w:r w:rsidR="000269D7">
        <w:rPr>
          <w:rFonts w:ascii="Verdana" w:hAnsi="Verdana"/>
          <w:bCs/>
        </w:rPr>
        <w:t>accessing services</w:t>
      </w:r>
      <w:r>
        <w:rPr>
          <w:rFonts w:ascii="Verdana" w:hAnsi="Verdana"/>
          <w:bCs/>
        </w:rPr>
        <w:t xml:space="preserve">. </w:t>
      </w:r>
      <w:r w:rsidR="000269D7">
        <w:rPr>
          <w:rFonts w:ascii="Verdana" w:hAnsi="Verdana"/>
          <w:bCs/>
        </w:rPr>
        <w:t>Mrs A</w:t>
      </w:r>
      <w:r w:rsidR="00EF227F">
        <w:rPr>
          <w:rFonts w:ascii="Verdana" w:hAnsi="Verdana"/>
          <w:bCs/>
        </w:rPr>
        <w:t xml:space="preserve"> Williams </w:t>
      </w:r>
      <w:r w:rsidR="000269D7">
        <w:rPr>
          <w:rFonts w:ascii="Verdana" w:hAnsi="Verdana"/>
          <w:bCs/>
        </w:rPr>
        <w:t xml:space="preserve">also explained </w:t>
      </w:r>
      <w:r>
        <w:rPr>
          <w:rFonts w:ascii="Verdana" w:hAnsi="Verdana"/>
          <w:bCs/>
        </w:rPr>
        <w:t xml:space="preserve">that </w:t>
      </w:r>
      <w:r w:rsidR="00E93439">
        <w:rPr>
          <w:rFonts w:ascii="Verdana" w:hAnsi="Verdana"/>
          <w:bCs/>
        </w:rPr>
        <w:t xml:space="preserve">following the Board meeting, </w:t>
      </w:r>
      <w:r w:rsidR="000269D7">
        <w:rPr>
          <w:rFonts w:ascii="Verdana" w:hAnsi="Verdana"/>
          <w:bCs/>
        </w:rPr>
        <w:t xml:space="preserve">Mr </w:t>
      </w:r>
      <w:r>
        <w:rPr>
          <w:rFonts w:ascii="Verdana" w:hAnsi="Verdana"/>
          <w:bCs/>
        </w:rPr>
        <w:t>G</w:t>
      </w:r>
      <w:r w:rsidR="000269D7">
        <w:rPr>
          <w:rFonts w:ascii="Verdana" w:hAnsi="Verdana"/>
          <w:bCs/>
        </w:rPr>
        <w:t xml:space="preserve"> Dix, </w:t>
      </w:r>
      <w:r>
        <w:rPr>
          <w:rFonts w:ascii="Verdana" w:hAnsi="Verdana"/>
          <w:bCs/>
        </w:rPr>
        <w:t xml:space="preserve">Director of Nursing, Midwifery and Patient Care would also be providing support to staff </w:t>
      </w:r>
      <w:r w:rsidR="00EF227F">
        <w:rPr>
          <w:rFonts w:ascii="Verdana" w:hAnsi="Verdana"/>
          <w:bCs/>
        </w:rPr>
        <w:t>along</w:t>
      </w:r>
      <w:r w:rsidR="000269D7">
        <w:rPr>
          <w:rFonts w:ascii="Verdana" w:hAnsi="Verdana"/>
          <w:bCs/>
        </w:rPr>
        <w:t>side</w:t>
      </w:r>
      <w:r w:rsidR="00EF227F">
        <w:rPr>
          <w:rFonts w:ascii="Verdana" w:hAnsi="Verdana"/>
          <w:bCs/>
        </w:rPr>
        <w:t xml:space="preserve"> </w:t>
      </w:r>
      <w:r w:rsidR="000269D7">
        <w:rPr>
          <w:rFonts w:ascii="Verdana" w:hAnsi="Verdana"/>
          <w:bCs/>
        </w:rPr>
        <w:t xml:space="preserve">Mr </w:t>
      </w:r>
      <w:r>
        <w:rPr>
          <w:rFonts w:ascii="Verdana" w:hAnsi="Verdana"/>
          <w:bCs/>
        </w:rPr>
        <w:t xml:space="preserve">J Palmer, Chief Operating Officer </w:t>
      </w:r>
      <w:r w:rsidR="00E93439">
        <w:rPr>
          <w:rFonts w:ascii="Verdana" w:hAnsi="Verdana"/>
          <w:bCs/>
        </w:rPr>
        <w:t xml:space="preserve">who </w:t>
      </w:r>
      <w:r>
        <w:rPr>
          <w:rFonts w:ascii="Verdana" w:hAnsi="Verdana"/>
          <w:bCs/>
        </w:rPr>
        <w:t xml:space="preserve">was </w:t>
      </w:r>
      <w:r w:rsidR="000269D7">
        <w:rPr>
          <w:rFonts w:ascii="Verdana" w:hAnsi="Verdana"/>
          <w:bCs/>
        </w:rPr>
        <w:t>supporting</w:t>
      </w:r>
      <w:r w:rsidR="00E93439">
        <w:rPr>
          <w:rFonts w:ascii="Verdana" w:hAnsi="Verdana"/>
          <w:bCs/>
        </w:rPr>
        <w:t xml:space="preserve"> staff </w:t>
      </w:r>
      <w:r>
        <w:rPr>
          <w:rFonts w:ascii="Verdana" w:hAnsi="Verdana"/>
          <w:bCs/>
        </w:rPr>
        <w:t>at the Royal Glamorgan Hospital</w:t>
      </w:r>
      <w:r w:rsidR="00CB2817">
        <w:rPr>
          <w:rFonts w:ascii="Verdana" w:hAnsi="Verdana"/>
          <w:bCs/>
        </w:rPr>
        <w:t xml:space="preserve">, </w:t>
      </w:r>
      <w:r>
        <w:rPr>
          <w:rFonts w:ascii="Verdana" w:hAnsi="Verdana"/>
          <w:bCs/>
        </w:rPr>
        <w:t>which had a busy free-standing midwifery unit and ante-natal clinics</w:t>
      </w:r>
      <w:r w:rsidR="008C1F00">
        <w:rPr>
          <w:rFonts w:ascii="Verdana" w:hAnsi="Verdana"/>
          <w:bCs/>
        </w:rPr>
        <w:t xml:space="preserve"> in operation.  </w:t>
      </w:r>
    </w:p>
    <w:p w14:paraId="50595937" w14:textId="77777777" w:rsidR="008C1F00" w:rsidRDefault="008C1F00" w:rsidP="00FB04BB">
      <w:pPr>
        <w:ind w:hanging="1843"/>
        <w:rPr>
          <w:rFonts w:ascii="Verdana" w:hAnsi="Verdana"/>
          <w:bCs/>
        </w:rPr>
      </w:pPr>
    </w:p>
    <w:p w14:paraId="0EC072AB" w14:textId="10FF42CA" w:rsidR="007A5F00" w:rsidRDefault="00E93439" w:rsidP="008C1F00">
      <w:pPr>
        <w:ind w:firstLine="0"/>
        <w:rPr>
          <w:rFonts w:ascii="Verdana" w:hAnsi="Verdana"/>
          <w:bCs/>
        </w:rPr>
      </w:pPr>
      <w:r>
        <w:rPr>
          <w:rFonts w:ascii="Verdana" w:hAnsi="Verdana"/>
          <w:bCs/>
        </w:rPr>
        <w:t xml:space="preserve">Board Members </w:t>
      </w:r>
      <w:r w:rsidR="008C1F00" w:rsidRPr="008C1F00">
        <w:rPr>
          <w:rFonts w:ascii="Verdana" w:hAnsi="Verdana"/>
          <w:b/>
          <w:bCs/>
        </w:rPr>
        <w:t>NOTED</w:t>
      </w:r>
      <w:r w:rsidR="008C1F00">
        <w:rPr>
          <w:rFonts w:ascii="Verdana" w:hAnsi="Verdana"/>
          <w:bCs/>
        </w:rPr>
        <w:t xml:space="preserve"> </w:t>
      </w:r>
      <w:r w:rsidR="000269D7">
        <w:rPr>
          <w:rFonts w:ascii="Verdana" w:hAnsi="Verdana"/>
          <w:bCs/>
        </w:rPr>
        <w:t xml:space="preserve">Dr </w:t>
      </w:r>
      <w:r w:rsidR="00086F3A">
        <w:rPr>
          <w:rFonts w:ascii="Verdana" w:hAnsi="Verdana"/>
          <w:bCs/>
        </w:rPr>
        <w:t xml:space="preserve">R Alcolado, Deputy Medical Director was </w:t>
      </w:r>
      <w:r w:rsidR="008C1F00">
        <w:rPr>
          <w:rFonts w:ascii="Verdana" w:hAnsi="Verdana"/>
          <w:bCs/>
        </w:rPr>
        <w:t>attending the Board on behalf of the Medical Director should the Board wish</w:t>
      </w:r>
      <w:r w:rsidR="00086F3A">
        <w:rPr>
          <w:rFonts w:ascii="Verdana" w:hAnsi="Verdana"/>
          <w:bCs/>
        </w:rPr>
        <w:t xml:space="preserve"> to address any clinical issues arising</w:t>
      </w:r>
      <w:r w:rsidR="000269D7">
        <w:rPr>
          <w:rFonts w:ascii="Verdana" w:hAnsi="Verdana"/>
          <w:bCs/>
        </w:rPr>
        <w:t xml:space="preserve"> from the </w:t>
      </w:r>
      <w:r w:rsidR="00152D08">
        <w:rPr>
          <w:rFonts w:ascii="Verdana" w:hAnsi="Verdana"/>
          <w:bCs/>
        </w:rPr>
        <w:t>Review Report</w:t>
      </w:r>
      <w:r w:rsidR="00086F3A">
        <w:rPr>
          <w:rFonts w:ascii="Verdana" w:hAnsi="Verdana"/>
          <w:bCs/>
        </w:rPr>
        <w:t xml:space="preserve">. </w:t>
      </w:r>
    </w:p>
    <w:p w14:paraId="07FBBBE1" w14:textId="77777777" w:rsidR="008C1F00" w:rsidRDefault="008C1F00" w:rsidP="008C1F00">
      <w:pPr>
        <w:ind w:firstLine="0"/>
        <w:rPr>
          <w:rFonts w:ascii="Verdana" w:hAnsi="Verdana"/>
          <w:bCs/>
        </w:rPr>
      </w:pPr>
    </w:p>
    <w:p w14:paraId="5F634B3A" w14:textId="67E94F1F" w:rsidR="008C1F00" w:rsidRDefault="000269D7" w:rsidP="008C1F00">
      <w:pPr>
        <w:ind w:firstLine="0"/>
        <w:rPr>
          <w:rFonts w:ascii="Verdana" w:hAnsi="Verdana"/>
          <w:bCs/>
        </w:rPr>
      </w:pPr>
      <w:r>
        <w:rPr>
          <w:rFonts w:ascii="Verdana" w:hAnsi="Verdana"/>
          <w:bCs/>
        </w:rPr>
        <w:t>Mrs A</w:t>
      </w:r>
      <w:r w:rsidR="008C1F00">
        <w:rPr>
          <w:rFonts w:ascii="Verdana" w:hAnsi="Verdana"/>
          <w:bCs/>
        </w:rPr>
        <w:t xml:space="preserve"> Williams stated that the </w:t>
      </w:r>
      <w:r w:rsidR="00152D08">
        <w:rPr>
          <w:rFonts w:ascii="Verdana" w:hAnsi="Verdana"/>
          <w:bCs/>
        </w:rPr>
        <w:t>Review Report</w:t>
      </w:r>
      <w:r w:rsidR="008C1F00">
        <w:rPr>
          <w:rFonts w:ascii="Verdana" w:hAnsi="Verdana"/>
          <w:bCs/>
        </w:rPr>
        <w:t xml:space="preserve">’s findings illustrated that the Health Board had </w:t>
      </w:r>
      <w:r w:rsidR="00086F3A">
        <w:rPr>
          <w:rFonts w:ascii="Verdana" w:hAnsi="Verdana"/>
          <w:bCs/>
        </w:rPr>
        <w:t xml:space="preserve">failed a number of </w:t>
      </w:r>
      <w:r w:rsidR="008C1F00">
        <w:rPr>
          <w:rFonts w:ascii="Verdana" w:hAnsi="Verdana"/>
          <w:bCs/>
        </w:rPr>
        <w:t xml:space="preserve">women </w:t>
      </w:r>
      <w:r>
        <w:rPr>
          <w:rFonts w:ascii="Verdana" w:hAnsi="Verdana"/>
          <w:bCs/>
        </w:rPr>
        <w:t xml:space="preserve">and their families </w:t>
      </w:r>
      <w:r w:rsidR="00086F3A">
        <w:rPr>
          <w:rFonts w:ascii="Verdana" w:hAnsi="Verdana"/>
          <w:bCs/>
        </w:rPr>
        <w:t>a</w:t>
      </w:r>
      <w:r w:rsidR="008C1F00">
        <w:rPr>
          <w:rFonts w:ascii="Verdana" w:hAnsi="Verdana"/>
          <w:bCs/>
        </w:rPr>
        <w:t xml:space="preserve">nd </w:t>
      </w:r>
      <w:r w:rsidR="00E93439">
        <w:rPr>
          <w:rFonts w:ascii="Verdana" w:hAnsi="Verdana"/>
          <w:bCs/>
        </w:rPr>
        <w:t xml:space="preserve">the Board </w:t>
      </w:r>
      <w:r w:rsidR="00086F3A">
        <w:rPr>
          <w:rFonts w:ascii="Verdana" w:hAnsi="Verdana"/>
          <w:bCs/>
        </w:rPr>
        <w:t xml:space="preserve">needed to be determined </w:t>
      </w:r>
      <w:r w:rsidR="00E93439">
        <w:rPr>
          <w:rFonts w:ascii="Verdana" w:hAnsi="Verdana"/>
          <w:bCs/>
        </w:rPr>
        <w:t>to</w:t>
      </w:r>
      <w:r w:rsidR="008C1F00">
        <w:rPr>
          <w:rFonts w:ascii="Verdana" w:hAnsi="Verdana"/>
          <w:bCs/>
        </w:rPr>
        <w:t xml:space="preserve"> act upon the recommendations. </w:t>
      </w:r>
    </w:p>
    <w:p w14:paraId="7F49DB84" w14:textId="77777777" w:rsidR="008C1F00" w:rsidRDefault="008C1F00" w:rsidP="008C1F00">
      <w:pPr>
        <w:ind w:firstLine="0"/>
        <w:rPr>
          <w:rFonts w:ascii="Verdana" w:hAnsi="Verdana"/>
          <w:bCs/>
        </w:rPr>
      </w:pPr>
    </w:p>
    <w:p w14:paraId="4F7742ED" w14:textId="7D451358" w:rsidR="00266F89" w:rsidRDefault="00266F89" w:rsidP="008C1F00">
      <w:pPr>
        <w:ind w:firstLine="0"/>
        <w:rPr>
          <w:rFonts w:ascii="Verdana" w:hAnsi="Verdana"/>
          <w:bCs/>
        </w:rPr>
      </w:pPr>
      <w:r>
        <w:rPr>
          <w:rFonts w:ascii="Verdana" w:hAnsi="Verdana"/>
          <w:bCs/>
        </w:rPr>
        <w:t xml:space="preserve">Board Members </w:t>
      </w:r>
      <w:r w:rsidRPr="00266F89">
        <w:rPr>
          <w:rFonts w:ascii="Verdana" w:hAnsi="Verdana"/>
          <w:b/>
          <w:bCs/>
        </w:rPr>
        <w:t>NOTED</w:t>
      </w:r>
      <w:r>
        <w:rPr>
          <w:rFonts w:ascii="Verdana" w:hAnsi="Verdana"/>
          <w:bCs/>
        </w:rPr>
        <w:t xml:space="preserve"> </w:t>
      </w:r>
      <w:r w:rsidR="008C1F00">
        <w:rPr>
          <w:rFonts w:ascii="Verdana" w:hAnsi="Verdana"/>
          <w:bCs/>
        </w:rPr>
        <w:t xml:space="preserve">the </w:t>
      </w:r>
      <w:r w:rsidR="00152D08">
        <w:rPr>
          <w:rFonts w:ascii="Verdana" w:hAnsi="Verdana"/>
          <w:bCs/>
        </w:rPr>
        <w:t>Review Report</w:t>
      </w:r>
      <w:r>
        <w:rPr>
          <w:rFonts w:ascii="Verdana" w:hAnsi="Verdana"/>
          <w:bCs/>
        </w:rPr>
        <w:t xml:space="preserve"> </w:t>
      </w:r>
      <w:r w:rsidR="008C1F00">
        <w:rPr>
          <w:rFonts w:ascii="Verdana" w:hAnsi="Verdana"/>
          <w:bCs/>
        </w:rPr>
        <w:t xml:space="preserve">built upon </w:t>
      </w:r>
      <w:r w:rsidR="00EF227F">
        <w:rPr>
          <w:rFonts w:ascii="Verdana" w:hAnsi="Verdana"/>
          <w:bCs/>
        </w:rPr>
        <w:t xml:space="preserve">other </w:t>
      </w:r>
      <w:r w:rsidR="000269D7">
        <w:rPr>
          <w:rFonts w:ascii="Verdana" w:hAnsi="Verdana"/>
          <w:bCs/>
        </w:rPr>
        <w:t>reports received by</w:t>
      </w:r>
      <w:r w:rsidR="00152D08">
        <w:rPr>
          <w:rFonts w:ascii="Verdana" w:hAnsi="Verdana"/>
          <w:bCs/>
        </w:rPr>
        <w:t xml:space="preserve"> </w:t>
      </w:r>
      <w:r w:rsidR="002C57EF">
        <w:rPr>
          <w:rFonts w:ascii="Verdana" w:hAnsi="Verdana"/>
          <w:bCs/>
        </w:rPr>
        <w:t xml:space="preserve">the </w:t>
      </w:r>
      <w:r w:rsidR="001B0201">
        <w:rPr>
          <w:rFonts w:ascii="Verdana" w:hAnsi="Verdana"/>
          <w:bCs/>
        </w:rPr>
        <w:t xml:space="preserve">Board over the past six months </w:t>
      </w:r>
      <w:r w:rsidR="00E93439">
        <w:rPr>
          <w:rFonts w:ascii="Verdana" w:hAnsi="Verdana"/>
          <w:bCs/>
        </w:rPr>
        <w:t>relating to the u</w:t>
      </w:r>
      <w:r>
        <w:rPr>
          <w:rFonts w:ascii="Verdana" w:hAnsi="Verdana"/>
          <w:bCs/>
        </w:rPr>
        <w:t xml:space="preserve">nder reporting of clinical incidents within </w:t>
      </w:r>
      <w:r w:rsidR="001B0201">
        <w:rPr>
          <w:rFonts w:ascii="Verdana" w:hAnsi="Verdana"/>
          <w:bCs/>
        </w:rPr>
        <w:t>maternity services</w:t>
      </w:r>
      <w:r w:rsidR="00086F3A">
        <w:rPr>
          <w:rFonts w:ascii="Verdana" w:hAnsi="Verdana"/>
          <w:bCs/>
        </w:rPr>
        <w:t xml:space="preserve">, </w:t>
      </w:r>
      <w:r>
        <w:rPr>
          <w:rFonts w:ascii="Verdana" w:hAnsi="Verdana"/>
          <w:bCs/>
        </w:rPr>
        <w:t xml:space="preserve">initially highlighted following a change </w:t>
      </w:r>
      <w:r w:rsidR="00EF227F">
        <w:rPr>
          <w:rFonts w:ascii="Verdana" w:hAnsi="Verdana"/>
          <w:bCs/>
        </w:rPr>
        <w:t xml:space="preserve">in </w:t>
      </w:r>
      <w:r>
        <w:rPr>
          <w:rFonts w:ascii="Verdana" w:hAnsi="Verdana"/>
          <w:bCs/>
        </w:rPr>
        <w:t xml:space="preserve">senior personnel </w:t>
      </w:r>
      <w:r w:rsidR="00086F3A">
        <w:rPr>
          <w:rFonts w:ascii="Verdana" w:hAnsi="Verdana"/>
          <w:bCs/>
        </w:rPr>
        <w:t xml:space="preserve">within the specialty </w:t>
      </w:r>
      <w:r w:rsidR="000269D7">
        <w:rPr>
          <w:rFonts w:ascii="Verdana" w:hAnsi="Verdana"/>
          <w:bCs/>
        </w:rPr>
        <w:t>during</w:t>
      </w:r>
      <w:r w:rsidR="001B0201">
        <w:rPr>
          <w:rFonts w:ascii="Verdana" w:hAnsi="Verdana"/>
          <w:bCs/>
        </w:rPr>
        <w:t xml:space="preserve"> 2018</w:t>
      </w:r>
      <w:r>
        <w:rPr>
          <w:rFonts w:ascii="Verdana" w:hAnsi="Verdana"/>
          <w:bCs/>
        </w:rPr>
        <w:t xml:space="preserve">.  </w:t>
      </w:r>
    </w:p>
    <w:p w14:paraId="2D4F4E33" w14:textId="77777777" w:rsidR="00266F89" w:rsidRDefault="00266F89" w:rsidP="008C1F00">
      <w:pPr>
        <w:ind w:firstLine="0"/>
        <w:rPr>
          <w:rFonts w:ascii="Verdana" w:hAnsi="Verdana"/>
          <w:bCs/>
        </w:rPr>
      </w:pPr>
    </w:p>
    <w:p w14:paraId="5677B4AC" w14:textId="4CF24105" w:rsidR="00EF227F" w:rsidRDefault="000269D7" w:rsidP="008C1F00">
      <w:pPr>
        <w:ind w:firstLine="0"/>
        <w:rPr>
          <w:rFonts w:ascii="Verdana" w:hAnsi="Verdana"/>
          <w:bCs/>
        </w:rPr>
      </w:pPr>
      <w:r>
        <w:rPr>
          <w:rFonts w:ascii="Verdana" w:hAnsi="Verdana"/>
          <w:bCs/>
        </w:rPr>
        <w:t>Mrs A</w:t>
      </w:r>
      <w:r w:rsidR="002629CD">
        <w:rPr>
          <w:rFonts w:ascii="Verdana" w:hAnsi="Verdana"/>
          <w:bCs/>
        </w:rPr>
        <w:t xml:space="preserve"> Williams </w:t>
      </w:r>
      <w:r w:rsidR="0016024F">
        <w:rPr>
          <w:rFonts w:ascii="Verdana" w:hAnsi="Verdana"/>
          <w:bCs/>
        </w:rPr>
        <w:t xml:space="preserve">explained to Members that external and independent </w:t>
      </w:r>
      <w:r w:rsidR="001B0201">
        <w:rPr>
          <w:rFonts w:ascii="Verdana" w:hAnsi="Verdana"/>
          <w:bCs/>
        </w:rPr>
        <w:t xml:space="preserve">reviews were important </w:t>
      </w:r>
      <w:r w:rsidR="00EF227F">
        <w:rPr>
          <w:rFonts w:ascii="Verdana" w:hAnsi="Verdana"/>
          <w:bCs/>
        </w:rPr>
        <w:t xml:space="preserve">in helping </w:t>
      </w:r>
      <w:r w:rsidR="001B0201">
        <w:rPr>
          <w:rFonts w:ascii="Verdana" w:hAnsi="Verdana"/>
          <w:bCs/>
        </w:rPr>
        <w:t xml:space="preserve">the organisation understand and learn from what had happened.  </w:t>
      </w:r>
      <w:r w:rsidR="00EF227F">
        <w:rPr>
          <w:rFonts w:ascii="Verdana" w:hAnsi="Verdana"/>
          <w:bCs/>
        </w:rPr>
        <w:t xml:space="preserve">Members were reminded that </w:t>
      </w:r>
      <w:r w:rsidR="00266F89">
        <w:rPr>
          <w:rFonts w:ascii="Verdana" w:hAnsi="Verdana"/>
          <w:bCs/>
        </w:rPr>
        <w:t xml:space="preserve">at its meeting in </w:t>
      </w:r>
      <w:r w:rsidR="00EE73BE">
        <w:rPr>
          <w:rFonts w:ascii="Verdana" w:hAnsi="Verdana"/>
          <w:bCs/>
        </w:rPr>
        <w:t>September 2018</w:t>
      </w:r>
      <w:r w:rsidR="00086F3A">
        <w:rPr>
          <w:rFonts w:ascii="Verdana" w:hAnsi="Verdana"/>
          <w:bCs/>
        </w:rPr>
        <w:t xml:space="preserve">, </w:t>
      </w:r>
      <w:r w:rsidR="00EF227F">
        <w:rPr>
          <w:rFonts w:ascii="Verdana" w:hAnsi="Verdana"/>
          <w:bCs/>
        </w:rPr>
        <w:t xml:space="preserve">the Board had supported proposals to carry </w:t>
      </w:r>
      <w:r w:rsidR="00266F89">
        <w:rPr>
          <w:rFonts w:ascii="Verdana" w:hAnsi="Verdana"/>
          <w:bCs/>
        </w:rPr>
        <w:t xml:space="preserve">out a </w:t>
      </w:r>
      <w:r w:rsidR="00EE73BE">
        <w:rPr>
          <w:rFonts w:ascii="Verdana" w:hAnsi="Verdana"/>
          <w:bCs/>
        </w:rPr>
        <w:t xml:space="preserve">four-stage review process </w:t>
      </w:r>
      <w:r w:rsidR="00086F3A">
        <w:rPr>
          <w:rFonts w:ascii="Verdana" w:hAnsi="Verdana"/>
          <w:bCs/>
        </w:rPr>
        <w:t xml:space="preserve">which planned to align </w:t>
      </w:r>
      <w:r w:rsidR="00EE73BE">
        <w:rPr>
          <w:rFonts w:ascii="Verdana" w:hAnsi="Verdana"/>
          <w:bCs/>
        </w:rPr>
        <w:t xml:space="preserve">learning </w:t>
      </w:r>
      <w:r w:rsidR="00086F3A">
        <w:rPr>
          <w:rFonts w:ascii="Verdana" w:hAnsi="Verdana"/>
          <w:bCs/>
        </w:rPr>
        <w:t xml:space="preserve">points to </w:t>
      </w:r>
      <w:r w:rsidR="00EE73BE">
        <w:rPr>
          <w:rFonts w:ascii="Verdana" w:hAnsi="Verdana"/>
          <w:bCs/>
        </w:rPr>
        <w:t>an improvement plan</w:t>
      </w:r>
      <w:r w:rsidR="00086F3A">
        <w:rPr>
          <w:rFonts w:ascii="Verdana" w:hAnsi="Verdana"/>
          <w:bCs/>
        </w:rPr>
        <w:t>,</w:t>
      </w:r>
      <w:r w:rsidR="00EE73BE">
        <w:rPr>
          <w:rFonts w:ascii="Verdana" w:hAnsi="Verdana"/>
          <w:bCs/>
        </w:rPr>
        <w:t xml:space="preserve"> as outlined in point 2.3 of the Board report</w:t>
      </w:r>
      <w:r w:rsidR="00266F89">
        <w:rPr>
          <w:rFonts w:ascii="Verdana" w:hAnsi="Verdana"/>
          <w:bCs/>
        </w:rPr>
        <w:t xml:space="preserve">.  </w:t>
      </w:r>
    </w:p>
    <w:p w14:paraId="04B546FE" w14:textId="77777777" w:rsidR="0016024F" w:rsidRDefault="0016024F" w:rsidP="008C1F00">
      <w:pPr>
        <w:ind w:firstLine="0"/>
        <w:rPr>
          <w:rFonts w:ascii="Verdana" w:hAnsi="Verdana"/>
          <w:bCs/>
        </w:rPr>
      </w:pPr>
    </w:p>
    <w:p w14:paraId="437CB8EE" w14:textId="0CA766E8" w:rsidR="00266F89" w:rsidRDefault="009B1A9B" w:rsidP="008C1F00">
      <w:pPr>
        <w:ind w:firstLine="0"/>
        <w:rPr>
          <w:rFonts w:ascii="Verdana" w:hAnsi="Verdana"/>
          <w:bCs/>
        </w:rPr>
      </w:pPr>
      <w:r>
        <w:rPr>
          <w:rFonts w:ascii="Verdana" w:hAnsi="Verdana"/>
          <w:bCs/>
        </w:rPr>
        <w:t xml:space="preserve">Board </w:t>
      </w:r>
      <w:r w:rsidR="00EF227F">
        <w:rPr>
          <w:rFonts w:ascii="Verdana" w:hAnsi="Verdana"/>
          <w:bCs/>
        </w:rPr>
        <w:t xml:space="preserve">Members </w:t>
      </w:r>
      <w:r w:rsidR="00EF227F" w:rsidRPr="00EF227F">
        <w:rPr>
          <w:rFonts w:ascii="Verdana" w:hAnsi="Verdana"/>
          <w:b/>
          <w:bCs/>
        </w:rPr>
        <w:t>NOTED</w:t>
      </w:r>
      <w:r w:rsidR="00EF227F">
        <w:rPr>
          <w:rFonts w:ascii="Verdana" w:hAnsi="Verdana"/>
          <w:bCs/>
        </w:rPr>
        <w:t xml:space="preserve"> that f</w:t>
      </w:r>
      <w:r w:rsidR="00EE73BE">
        <w:rPr>
          <w:rFonts w:ascii="Verdana" w:hAnsi="Verdana"/>
          <w:bCs/>
        </w:rPr>
        <w:t>o</w:t>
      </w:r>
      <w:r w:rsidR="00EF227F">
        <w:rPr>
          <w:rFonts w:ascii="Verdana" w:hAnsi="Verdana"/>
          <w:bCs/>
        </w:rPr>
        <w:t>llowing</w:t>
      </w:r>
      <w:r w:rsidR="00EE73BE">
        <w:rPr>
          <w:rFonts w:ascii="Verdana" w:hAnsi="Verdana"/>
          <w:bCs/>
        </w:rPr>
        <w:t xml:space="preserve"> an announcement by Vaughan Gething </w:t>
      </w:r>
      <w:r w:rsidR="00266F89">
        <w:rPr>
          <w:rFonts w:ascii="Verdana" w:hAnsi="Verdana"/>
          <w:bCs/>
        </w:rPr>
        <w:t>AM,</w:t>
      </w:r>
      <w:r>
        <w:rPr>
          <w:rFonts w:ascii="Verdana" w:hAnsi="Verdana"/>
          <w:bCs/>
        </w:rPr>
        <w:t xml:space="preserve"> Minister for Health &amp; Social Services,</w:t>
      </w:r>
      <w:r w:rsidR="00266F89">
        <w:rPr>
          <w:rFonts w:ascii="Verdana" w:hAnsi="Verdana"/>
          <w:bCs/>
        </w:rPr>
        <w:t xml:space="preserve"> </w:t>
      </w:r>
      <w:r w:rsidR="00EE73BE">
        <w:rPr>
          <w:rFonts w:ascii="Verdana" w:hAnsi="Verdana"/>
          <w:bCs/>
        </w:rPr>
        <w:t xml:space="preserve">it </w:t>
      </w:r>
      <w:r w:rsidR="00266F89">
        <w:rPr>
          <w:rFonts w:ascii="Verdana" w:hAnsi="Verdana"/>
          <w:bCs/>
        </w:rPr>
        <w:t>had been co</w:t>
      </w:r>
      <w:r w:rsidR="00EE73BE">
        <w:rPr>
          <w:rFonts w:ascii="Verdana" w:hAnsi="Verdana"/>
          <w:bCs/>
        </w:rPr>
        <w:t xml:space="preserve">nfirmed that the commissioning of the </w:t>
      </w:r>
      <w:r w:rsidR="00EF227F">
        <w:rPr>
          <w:rFonts w:ascii="Verdana" w:hAnsi="Verdana"/>
          <w:bCs/>
        </w:rPr>
        <w:t xml:space="preserve">Review </w:t>
      </w:r>
      <w:r w:rsidR="00EE73BE">
        <w:rPr>
          <w:rFonts w:ascii="Verdana" w:hAnsi="Verdana"/>
          <w:bCs/>
        </w:rPr>
        <w:t xml:space="preserve">would be </w:t>
      </w:r>
      <w:r w:rsidR="002629CD">
        <w:rPr>
          <w:rFonts w:ascii="Verdana" w:hAnsi="Verdana"/>
          <w:bCs/>
        </w:rPr>
        <w:t xml:space="preserve">via </w:t>
      </w:r>
      <w:r w:rsidR="00EE73BE">
        <w:rPr>
          <w:rFonts w:ascii="Verdana" w:hAnsi="Verdana"/>
          <w:bCs/>
        </w:rPr>
        <w:t>the Welsh Government rather than the Health Board</w:t>
      </w:r>
      <w:r>
        <w:rPr>
          <w:rFonts w:ascii="Verdana" w:hAnsi="Verdana"/>
          <w:bCs/>
        </w:rPr>
        <w:t xml:space="preserve"> as originally planned</w:t>
      </w:r>
      <w:r w:rsidR="00EE73BE">
        <w:rPr>
          <w:rFonts w:ascii="Verdana" w:hAnsi="Verdana"/>
          <w:bCs/>
        </w:rPr>
        <w:t xml:space="preserve">.  </w:t>
      </w:r>
      <w:r w:rsidR="00152D08">
        <w:rPr>
          <w:rFonts w:ascii="Verdana" w:hAnsi="Verdana"/>
          <w:bCs/>
        </w:rPr>
        <w:t>Mrs A Williams</w:t>
      </w:r>
      <w:r w:rsidR="00EF227F">
        <w:rPr>
          <w:rFonts w:ascii="Verdana" w:hAnsi="Verdana"/>
          <w:bCs/>
        </w:rPr>
        <w:t xml:space="preserve"> stated this w</w:t>
      </w:r>
      <w:r w:rsidR="00EE73BE">
        <w:rPr>
          <w:rFonts w:ascii="Verdana" w:hAnsi="Verdana"/>
          <w:bCs/>
        </w:rPr>
        <w:t>as significant</w:t>
      </w:r>
      <w:r>
        <w:rPr>
          <w:rFonts w:ascii="Verdana" w:hAnsi="Verdana"/>
          <w:bCs/>
        </w:rPr>
        <w:t>,</w:t>
      </w:r>
      <w:r w:rsidR="002629CD">
        <w:rPr>
          <w:rFonts w:ascii="Verdana" w:hAnsi="Verdana"/>
          <w:bCs/>
        </w:rPr>
        <w:t xml:space="preserve"> as </w:t>
      </w:r>
      <w:r w:rsidR="003A4287">
        <w:rPr>
          <w:rFonts w:ascii="Verdana" w:hAnsi="Verdana"/>
          <w:bCs/>
        </w:rPr>
        <w:t>by not commissioning the review</w:t>
      </w:r>
      <w:r w:rsidR="00EF227F">
        <w:rPr>
          <w:rFonts w:ascii="Verdana" w:hAnsi="Verdana"/>
          <w:bCs/>
        </w:rPr>
        <w:t xml:space="preserve"> directly</w:t>
      </w:r>
      <w:r w:rsidR="002629CD">
        <w:rPr>
          <w:rFonts w:ascii="Verdana" w:hAnsi="Verdana"/>
          <w:bCs/>
        </w:rPr>
        <w:t>,</w:t>
      </w:r>
      <w:r w:rsidR="00EF227F">
        <w:rPr>
          <w:rFonts w:ascii="Verdana" w:hAnsi="Verdana"/>
          <w:bCs/>
        </w:rPr>
        <w:t xml:space="preserve"> </w:t>
      </w:r>
      <w:r w:rsidR="002629CD">
        <w:rPr>
          <w:rFonts w:ascii="Verdana" w:hAnsi="Verdana"/>
          <w:bCs/>
        </w:rPr>
        <w:t>the a</w:t>
      </w:r>
      <w:r w:rsidR="003A4287">
        <w:rPr>
          <w:rFonts w:ascii="Verdana" w:hAnsi="Verdana"/>
          <w:bCs/>
        </w:rPr>
        <w:t xml:space="preserve">bility of the Health Board </w:t>
      </w:r>
      <w:r w:rsidR="00EE73BE">
        <w:rPr>
          <w:rFonts w:ascii="Verdana" w:hAnsi="Verdana"/>
          <w:bCs/>
        </w:rPr>
        <w:t xml:space="preserve">to </w:t>
      </w:r>
      <w:r w:rsidR="003A4287">
        <w:rPr>
          <w:rFonts w:ascii="Verdana" w:hAnsi="Verdana"/>
          <w:bCs/>
        </w:rPr>
        <w:t xml:space="preserve">clarify fully </w:t>
      </w:r>
      <w:r w:rsidR="00EE73BE">
        <w:rPr>
          <w:rFonts w:ascii="Verdana" w:hAnsi="Verdana"/>
          <w:bCs/>
        </w:rPr>
        <w:t>the report</w:t>
      </w:r>
      <w:r w:rsidR="003A4287">
        <w:rPr>
          <w:rFonts w:ascii="Verdana" w:hAnsi="Verdana"/>
          <w:bCs/>
        </w:rPr>
        <w:t xml:space="preserve"> findings </w:t>
      </w:r>
      <w:r w:rsidR="00EE73BE">
        <w:rPr>
          <w:rFonts w:ascii="Verdana" w:hAnsi="Verdana"/>
          <w:bCs/>
        </w:rPr>
        <w:t>in full</w:t>
      </w:r>
      <w:r w:rsidR="003A4287">
        <w:rPr>
          <w:rFonts w:ascii="Verdana" w:hAnsi="Verdana"/>
          <w:bCs/>
        </w:rPr>
        <w:t>,</w:t>
      </w:r>
      <w:r w:rsidR="00EE73BE">
        <w:rPr>
          <w:rFonts w:ascii="Verdana" w:hAnsi="Verdana"/>
          <w:bCs/>
        </w:rPr>
        <w:t xml:space="preserve"> prior to its publication</w:t>
      </w:r>
      <w:r w:rsidR="00266F89">
        <w:rPr>
          <w:rFonts w:ascii="Verdana" w:hAnsi="Verdana"/>
          <w:bCs/>
        </w:rPr>
        <w:t xml:space="preserve"> </w:t>
      </w:r>
      <w:r w:rsidR="002629CD">
        <w:rPr>
          <w:rFonts w:ascii="Verdana" w:hAnsi="Verdana"/>
          <w:bCs/>
        </w:rPr>
        <w:t>had been limited</w:t>
      </w:r>
      <w:r w:rsidR="00266F89">
        <w:rPr>
          <w:rFonts w:ascii="Verdana" w:hAnsi="Verdana"/>
          <w:bCs/>
        </w:rPr>
        <w:t xml:space="preserve">.  </w:t>
      </w:r>
      <w:r w:rsidR="00152D08">
        <w:rPr>
          <w:rFonts w:ascii="Verdana" w:hAnsi="Verdana"/>
          <w:bCs/>
        </w:rPr>
        <w:t>Mrs A Williams</w:t>
      </w:r>
      <w:r w:rsidR="00266F89">
        <w:rPr>
          <w:rFonts w:ascii="Verdana" w:hAnsi="Verdana"/>
          <w:bCs/>
        </w:rPr>
        <w:t xml:space="preserve"> stated that the </w:t>
      </w:r>
      <w:r w:rsidR="003A4287">
        <w:rPr>
          <w:rFonts w:ascii="Verdana" w:hAnsi="Verdana"/>
          <w:bCs/>
        </w:rPr>
        <w:t>Health Board</w:t>
      </w:r>
      <w:r w:rsidR="00266F89">
        <w:rPr>
          <w:rFonts w:ascii="Verdana" w:hAnsi="Verdana"/>
          <w:bCs/>
        </w:rPr>
        <w:t xml:space="preserve"> had</w:t>
      </w:r>
      <w:r w:rsidR="00EE73BE">
        <w:rPr>
          <w:rFonts w:ascii="Verdana" w:hAnsi="Verdana"/>
          <w:bCs/>
        </w:rPr>
        <w:t xml:space="preserve"> received key messages from the report at the end of the previous week</w:t>
      </w:r>
      <w:r w:rsidR="00266F89">
        <w:rPr>
          <w:rFonts w:ascii="Verdana" w:hAnsi="Verdana"/>
          <w:bCs/>
        </w:rPr>
        <w:t xml:space="preserve"> </w:t>
      </w:r>
      <w:r w:rsidR="00152D08">
        <w:rPr>
          <w:rFonts w:ascii="Verdana" w:hAnsi="Verdana"/>
          <w:bCs/>
        </w:rPr>
        <w:t>which built on the feedback received in January 2019 by members of the Board from the Review T</w:t>
      </w:r>
      <w:r w:rsidR="00271F13">
        <w:rPr>
          <w:rFonts w:ascii="Verdana" w:hAnsi="Verdana"/>
          <w:bCs/>
        </w:rPr>
        <w:t>e</w:t>
      </w:r>
      <w:r w:rsidR="00152D08">
        <w:rPr>
          <w:rFonts w:ascii="Verdana" w:hAnsi="Verdana"/>
          <w:bCs/>
        </w:rPr>
        <w:t>am</w:t>
      </w:r>
      <w:r>
        <w:rPr>
          <w:rFonts w:ascii="Verdana" w:hAnsi="Verdana"/>
          <w:bCs/>
        </w:rPr>
        <w:t xml:space="preserve">. </w:t>
      </w:r>
    </w:p>
    <w:p w14:paraId="22CF4BAB" w14:textId="0D237CC5" w:rsidR="00266F89" w:rsidRDefault="00266F89" w:rsidP="008C1F00">
      <w:pPr>
        <w:ind w:firstLine="0"/>
        <w:rPr>
          <w:rFonts w:ascii="Verdana" w:hAnsi="Verdana"/>
          <w:bCs/>
        </w:rPr>
      </w:pPr>
    </w:p>
    <w:p w14:paraId="0596A45C" w14:textId="257644AB" w:rsidR="00066564" w:rsidRDefault="00152D08" w:rsidP="008C1F00">
      <w:pPr>
        <w:ind w:firstLine="0"/>
        <w:rPr>
          <w:rFonts w:ascii="Verdana" w:hAnsi="Verdana"/>
          <w:bCs/>
        </w:rPr>
      </w:pPr>
      <w:r>
        <w:rPr>
          <w:rFonts w:ascii="Verdana" w:hAnsi="Verdana"/>
          <w:bCs/>
        </w:rPr>
        <w:t>Mrs A Williams</w:t>
      </w:r>
      <w:r w:rsidR="00266F89">
        <w:rPr>
          <w:rFonts w:ascii="Verdana" w:hAnsi="Verdana"/>
          <w:bCs/>
        </w:rPr>
        <w:t xml:space="preserve"> </w:t>
      </w:r>
      <w:r w:rsidR="002629CD">
        <w:rPr>
          <w:rFonts w:ascii="Verdana" w:hAnsi="Verdana"/>
          <w:bCs/>
        </w:rPr>
        <w:t xml:space="preserve">reminded Board Members </w:t>
      </w:r>
      <w:r w:rsidR="00266F89">
        <w:rPr>
          <w:rFonts w:ascii="Verdana" w:hAnsi="Verdana"/>
          <w:bCs/>
        </w:rPr>
        <w:t>that given the timing of Welsh Government arrangements</w:t>
      </w:r>
      <w:r w:rsidR="002629CD">
        <w:rPr>
          <w:rFonts w:ascii="Verdana" w:hAnsi="Verdana"/>
          <w:bCs/>
        </w:rPr>
        <w:t>,</w:t>
      </w:r>
      <w:r>
        <w:rPr>
          <w:rFonts w:ascii="Verdana" w:hAnsi="Verdana"/>
          <w:bCs/>
        </w:rPr>
        <w:t xml:space="preserve"> a decision had been</w:t>
      </w:r>
      <w:r w:rsidR="00266F89">
        <w:rPr>
          <w:rFonts w:ascii="Verdana" w:hAnsi="Verdana"/>
          <w:bCs/>
        </w:rPr>
        <w:t xml:space="preserve"> taken to stand-down </w:t>
      </w:r>
      <w:r w:rsidR="00BD6336">
        <w:rPr>
          <w:rFonts w:ascii="Verdana" w:hAnsi="Verdana"/>
          <w:bCs/>
        </w:rPr>
        <w:t xml:space="preserve">the planned </w:t>
      </w:r>
      <w:r w:rsidR="00266F89">
        <w:rPr>
          <w:rFonts w:ascii="Verdana" w:hAnsi="Verdana"/>
          <w:bCs/>
        </w:rPr>
        <w:t xml:space="preserve">external review </w:t>
      </w:r>
      <w:r w:rsidR="00086F3A">
        <w:rPr>
          <w:rFonts w:ascii="Verdana" w:hAnsi="Verdana"/>
          <w:bCs/>
        </w:rPr>
        <w:t>due to be commissioned by the Health Board a</w:t>
      </w:r>
      <w:r w:rsidR="00266F89">
        <w:rPr>
          <w:rFonts w:ascii="Verdana" w:hAnsi="Verdana"/>
          <w:bCs/>
        </w:rPr>
        <w:t xml:space="preserve">nd to pause </w:t>
      </w:r>
      <w:r w:rsidR="00BD6336">
        <w:rPr>
          <w:rFonts w:ascii="Verdana" w:hAnsi="Verdana"/>
          <w:bCs/>
        </w:rPr>
        <w:t xml:space="preserve">other internal review processes (other than the clinical case reviews) </w:t>
      </w:r>
      <w:r w:rsidR="009B1A9B">
        <w:rPr>
          <w:rFonts w:ascii="Verdana" w:hAnsi="Verdana"/>
          <w:bCs/>
        </w:rPr>
        <w:t xml:space="preserve">on the basis that the </w:t>
      </w:r>
      <w:r w:rsidR="00A92E98">
        <w:rPr>
          <w:rFonts w:ascii="Verdana" w:hAnsi="Verdana"/>
          <w:bCs/>
        </w:rPr>
        <w:t xml:space="preserve">Welsh Government’s </w:t>
      </w:r>
      <w:r w:rsidR="002629CD">
        <w:rPr>
          <w:rFonts w:ascii="Verdana" w:hAnsi="Verdana"/>
          <w:bCs/>
        </w:rPr>
        <w:t>R</w:t>
      </w:r>
      <w:r w:rsidR="00BD6336">
        <w:rPr>
          <w:rFonts w:ascii="Verdana" w:hAnsi="Verdana"/>
          <w:bCs/>
        </w:rPr>
        <w:t xml:space="preserve">eview </w:t>
      </w:r>
      <w:r w:rsidR="00A92E98">
        <w:rPr>
          <w:rFonts w:ascii="Verdana" w:hAnsi="Verdana"/>
          <w:bCs/>
        </w:rPr>
        <w:t xml:space="preserve">took </w:t>
      </w:r>
      <w:r w:rsidR="00BD6336">
        <w:rPr>
          <w:rFonts w:ascii="Verdana" w:hAnsi="Verdana"/>
          <w:bCs/>
        </w:rPr>
        <w:t xml:space="preserve">precedence. </w:t>
      </w:r>
      <w:r w:rsidR="003A4287">
        <w:rPr>
          <w:rFonts w:ascii="Verdana" w:hAnsi="Verdana"/>
          <w:bCs/>
        </w:rPr>
        <w:t xml:space="preserve"> </w:t>
      </w:r>
      <w:r w:rsidR="009B1A9B">
        <w:rPr>
          <w:rFonts w:ascii="Verdana" w:hAnsi="Verdana"/>
          <w:bCs/>
        </w:rPr>
        <w:t xml:space="preserve">Board </w:t>
      </w:r>
      <w:r w:rsidR="00BD6336">
        <w:rPr>
          <w:rFonts w:ascii="Verdana" w:hAnsi="Verdana"/>
          <w:bCs/>
        </w:rPr>
        <w:t xml:space="preserve">Members </w:t>
      </w:r>
      <w:r>
        <w:rPr>
          <w:rFonts w:ascii="Verdana" w:hAnsi="Verdana"/>
          <w:bCs/>
        </w:rPr>
        <w:t xml:space="preserve">were aware </w:t>
      </w:r>
      <w:r w:rsidR="00BD6336">
        <w:rPr>
          <w:rFonts w:ascii="Verdana" w:hAnsi="Verdana"/>
          <w:bCs/>
        </w:rPr>
        <w:t xml:space="preserve">that in the meantime, a Maternity Improvement Board was established to oversee the development and delivery of a </w:t>
      </w:r>
      <w:r w:rsidR="00066564">
        <w:rPr>
          <w:rFonts w:ascii="Verdana" w:hAnsi="Verdana"/>
          <w:bCs/>
        </w:rPr>
        <w:t>Maternity I</w:t>
      </w:r>
      <w:r w:rsidR="00BD6336">
        <w:rPr>
          <w:rFonts w:ascii="Verdana" w:hAnsi="Verdana"/>
          <w:bCs/>
        </w:rPr>
        <w:t xml:space="preserve">mprovement </w:t>
      </w:r>
      <w:r w:rsidR="00066564">
        <w:rPr>
          <w:rFonts w:ascii="Verdana" w:hAnsi="Verdana"/>
          <w:bCs/>
        </w:rPr>
        <w:t>P</w:t>
      </w:r>
      <w:r w:rsidR="00BD6336">
        <w:rPr>
          <w:rFonts w:ascii="Verdana" w:hAnsi="Verdana"/>
          <w:bCs/>
        </w:rPr>
        <w:t>lan</w:t>
      </w:r>
      <w:r w:rsidR="00066564">
        <w:rPr>
          <w:rFonts w:ascii="Verdana" w:hAnsi="Verdana"/>
          <w:bCs/>
        </w:rPr>
        <w:t xml:space="preserve"> (MIP)</w:t>
      </w:r>
      <w:r w:rsidR="00580168">
        <w:rPr>
          <w:rFonts w:ascii="Verdana" w:hAnsi="Verdana"/>
          <w:bCs/>
        </w:rPr>
        <w:t xml:space="preserve"> and assistance was secured </w:t>
      </w:r>
      <w:r w:rsidR="009B1A9B">
        <w:rPr>
          <w:rFonts w:ascii="Verdana" w:hAnsi="Verdana"/>
          <w:bCs/>
        </w:rPr>
        <w:t xml:space="preserve">through the </w:t>
      </w:r>
      <w:r w:rsidR="00580168">
        <w:rPr>
          <w:rFonts w:ascii="Verdana" w:hAnsi="Verdana"/>
          <w:bCs/>
        </w:rPr>
        <w:t>Welsh Government</w:t>
      </w:r>
      <w:r w:rsidR="009B1A9B">
        <w:rPr>
          <w:rFonts w:ascii="Verdana" w:hAnsi="Verdana"/>
          <w:bCs/>
        </w:rPr>
        <w:t>’s</w:t>
      </w:r>
      <w:r w:rsidR="00580168">
        <w:rPr>
          <w:rFonts w:ascii="Verdana" w:hAnsi="Verdana"/>
          <w:bCs/>
        </w:rPr>
        <w:t xml:space="preserve"> Delivery Support Unit to help the multi-disciplinary team in process</w:t>
      </w:r>
      <w:r w:rsidR="009B1A9B">
        <w:rPr>
          <w:rFonts w:ascii="Verdana" w:hAnsi="Verdana"/>
          <w:bCs/>
        </w:rPr>
        <w:t>ing</w:t>
      </w:r>
      <w:r w:rsidR="00580168">
        <w:rPr>
          <w:rFonts w:ascii="Verdana" w:hAnsi="Verdana"/>
          <w:bCs/>
        </w:rPr>
        <w:t xml:space="preserve"> elements of reviewing serious untoward incidents.</w:t>
      </w:r>
    </w:p>
    <w:p w14:paraId="7F2C0A9A" w14:textId="77777777" w:rsidR="00066564" w:rsidRDefault="00066564" w:rsidP="008C1F00">
      <w:pPr>
        <w:ind w:firstLine="0"/>
        <w:rPr>
          <w:rFonts w:ascii="Verdana" w:hAnsi="Verdana"/>
          <w:bCs/>
        </w:rPr>
      </w:pPr>
    </w:p>
    <w:p w14:paraId="579FA417" w14:textId="53009BCD" w:rsidR="00066564" w:rsidRDefault="00152D08" w:rsidP="008C1F00">
      <w:pPr>
        <w:ind w:firstLine="0"/>
        <w:rPr>
          <w:rFonts w:ascii="Verdana" w:hAnsi="Verdana"/>
          <w:bCs/>
        </w:rPr>
      </w:pPr>
      <w:r>
        <w:rPr>
          <w:rFonts w:ascii="Verdana" w:hAnsi="Verdana"/>
          <w:bCs/>
        </w:rPr>
        <w:t>Mrs A Williams</w:t>
      </w:r>
      <w:r w:rsidR="00066564">
        <w:rPr>
          <w:rFonts w:ascii="Verdana" w:hAnsi="Verdana"/>
          <w:bCs/>
        </w:rPr>
        <w:t xml:space="preserve"> referenced an internal report commissioned from </w:t>
      </w:r>
      <w:r>
        <w:rPr>
          <w:rFonts w:ascii="Verdana" w:hAnsi="Verdana"/>
          <w:bCs/>
        </w:rPr>
        <w:t>a secondee Consultant Midwife during</w:t>
      </w:r>
      <w:r w:rsidR="00066564">
        <w:rPr>
          <w:rFonts w:ascii="Verdana" w:hAnsi="Verdana"/>
          <w:bCs/>
        </w:rPr>
        <w:t xml:space="preserve"> August 2018</w:t>
      </w:r>
      <w:r w:rsidR="009B1A9B">
        <w:rPr>
          <w:rFonts w:ascii="Verdana" w:hAnsi="Verdana"/>
          <w:bCs/>
        </w:rPr>
        <w:t xml:space="preserve">.  Board </w:t>
      </w:r>
      <w:r w:rsidR="00A92E98">
        <w:rPr>
          <w:rFonts w:ascii="Verdana" w:hAnsi="Verdana"/>
          <w:bCs/>
        </w:rPr>
        <w:t xml:space="preserve">Members </w:t>
      </w:r>
      <w:r w:rsidR="00A92E98" w:rsidRPr="00A92E98">
        <w:rPr>
          <w:rFonts w:ascii="Verdana" w:hAnsi="Verdana"/>
          <w:b/>
          <w:bCs/>
        </w:rPr>
        <w:t>NOTED</w:t>
      </w:r>
      <w:r w:rsidR="00A92E98">
        <w:rPr>
          <w:rFonts w:ascii="Verdana" w:hAnsi="Verdana"/>
          <w:bCs/>
        </w:rPr>
        <w:t xml:space="preserve"> that </w:t>
      </w:r>
      <w:r w:rsidR="00591B90">
        <w:rPr>
          <w:rFonts w:ascii="Verdana" w:hAnsi="Verdana"/>
          <w:bCs/>
        </w:rPr>
        <w:t xml:space="preserve">the resultant report </w:t>
      </w:r>
      <w:r w:rsidR="00A92E98">
        <w:rPr>
          <w:rFonts w:ascii="Verdana" w:hAnsi="Verdana"/>
          <w:bCs/>
        </w:rPr>
        <w:t xml:space="preserve">had not been </w:t>
      </w:r>
      <w:r w:rsidR="00066564">
        <w:rPr>
          <w:rFonts w:ascii="Verdana" w:hAnsi="Verdana"/>
          <w:bCs/>
        </w:rPr>
        <w:t xml:space="preserve">formally taken through the </w:t>
      </w:r>
      <w:r w:rsidR="00591B90">
        <w:rPr>
          <w:rFonts w:ascii="Verdana" w:hAnsi="Verdana"/>
          <w:bCs/>
        </w:rPr>
        <w:t xml:space="preserve">Cwm Taf University Health Board’s </w:t>
      </w:r>
      <w:r w:rsidR="00066564">
        <w:rPr>
          <w:rFonts w:ascii="Verdana" w:hAnsi="Verdana"/>
          <w:bCs/>
        </w:rPr>
        <w:t>governance process</w:t>
      </w:r>
      <w:r w:rsidR="00591B90">
        <w:rPr>
          <w:rFonts w:ascii="Verdana" w:hAnsi="Verdana"/>
          <w:bCs/>
        </w:rPr>
        <w:t xml:space="preserve">es and consequently </w:t>
      </w:r>
      <w:r w:rsidR="00A92E98">
        <w:rPr>
          <w:rFonts w:ascii="Verdana" w:hAnsi="Verdana"/>
          <w:bCs/>
        </w:rPr>
        <w:t>had not been f</w:t>
      </w:r>
      <w:r w:rsidR="00066564">
        <w:rPr>
          <w:rFonts w:ascii="Verdana" w:hAnsi="Verdana"/>
          <w:bCs/>
        </w:rPr>
        <w:t>ormally received and discussed</w:t>
      </w:r>
      <w:r w:rsidR="00591B90">
        <w:rPr>
          <w:rFonts w:ascii="Verdana" w:hAnsi="Verdana"/>
          <w:bCs/>
        </w:rPr>
        <w:t xml:space="preserve">.  Board Members </w:t>
      </w:r>
      <w:r w:rsidR="00591B90" w:rsidRPr="00152D08">
        <w:rPr>
          <w:rFonts w:ascii="Verdana" w:hAnsi="Verdana"/>
          <w:b/>
          <w:bCs/>
        </w:rPr>
        <w:t>NOTED</w:t>
      </w:r>
      <w:r w:rsidR="00591B90">
        <w:rPr>
          <w:rFonts w:ascii="Verdana" w:hAnsi="Verdana"/>
          <w:bCs/>
        </w:rPr>
        <w:t xml:space="preserve"> this </w:t>
      </w:r>
      <w:r w:rsidR="00066564">
        <w:rPr>
          <w:rFonts w:ascii="Verdana" w:hAnsi="Verdana"/>
          <w:bCs/>
        </w:rPr>
        <w:t>represented a</w:t>
      </w:r>
      <w:r w:rsidR="009B1A9B">
        <w:rPr>
          <w:rFonts w:ascii="Verdana" w:hAnsi="Verdana"/>
          <w:bCs/>
        </w:rPr>
        <w:t>n internal</w:t>
      </w:r>
      <w:r w:rsidR="00066564">
        <w:rPr>
          <w:rFonts w:ascii="Verdana" w:hAnsi="Verdana"/>
          <w:bCs/>
        </w:rPr>
        <w:t xml:space="preserve"> system failure</w:t>
      </w:r>
      <w:r w:rsidR="00591B90">
        <w:rPr>
          <w:rFonts w:ascii="Verdana" w:hAnsi="Verdana"/>
          <w:bCs/>
        </w:rPr>
        <w:t xml:space="preserve"> although t</w:t>
      </w:r>
      <w:r w:rsidR="00A92E98">
        <w:rPr>
          <w:rFonts w:ascii="Verdana" w:hAnsi="Verdana"/>
          <w:bCs/>
        </w:rPr>
        <w:t xml:space="preserve">he </w:t>
      </w:r>
      <w:r w:rsidR="00591B90">
        <w:rPr>
          <w:rFonts w:ascii="Verdana" w:hAnsi="Verdana"/>
          <w:bCs/>
        </w:rPr>
        <w:t xml:space="preserve">Consultant Midwife’s report’s </w:t>
      </w:r>
      <w:r w:rsidR="00066564">
        <w:rPr>
          <w:rFonts w:ascii="Verdana" w:hAnsi="Verdana"/>
          <w:bCs/>
        </w:rPr>
        <w:t xml:space="preserve">recommendations had however been </w:t>
      </w:r>
      <w:r w:rsidR="00591B90">
        <w:rPr>
          <w:rFonts w:ascii="Verdana" w:hAnsi="Verdana"/>
          <w:bCs/>
        </w:rPr>
        <w:t xml:space="preserve">incorporated into the </w:t>
      </w:r>
      <w:r w:rsidR="00066564">
        <w:rPr>
          <w:rFonts w:ascii="Verdana" w:hAnsi="Verdana"/>
          <w:bCs/>
        </w:rPr>
        <w:t>MIP</w:t>
      </w:r>
      <w:r w:rsidR="005D3523">
        <w:rPr>
          <w:rFonts w:ascii="Verdana" w:hAnsi="Verdana"/>
          <w:bCs/>
        </w:rPr>
        <w:t xml:space="preserve">. </w:t>
      </w:r>
      <w:r w:rsidR="003A4287">
        <w:rPr>
          <w:rFonts w:ascii="Verdana" w:hAnsi="Verdana"/>
          <w:bCs/>
        </w:rPr>
        <w:t xml:space="preserve"> </w:t>
      </w:r>
      <w:r>
        <w:rPr>
          <w:rFonts w:ascii="Verdana" w:hAnsi="Verdana"/>
          <w:bCs/>
        </w:rPr>
        <w:t xml:space="preserve">Mrs A Williams apologised </w:t>
      </w:r>
      <w:r w:rsidR="003A4287">
        <w:rPr>
          <w:rFonts w:ascii="Verdana" w:hAnsi="Verdana"/>
          <w:bCs/>
        </w:rPr>
        <w:t>to the Board for this oversight and recognised that the handling was not in keeping with usual Board governance processes.</w:t>
      </w:r>
    </w:p>
    <w:p w14:paraId="2266E0CC" w14:textId="77777777" w:rsidR="00066564" w:rsidRDefault="00066564" w:rsidP="008C1F00">
      <w:pPr>
        <w:ind w:firstLine="0"/>
        <w:rPr>
          <w:rFonts w:ascii="Verdana" w:hAnsi="Verdana"/>
          <w:bCs/>
        </w:rPr>
      </w:pPr>
    </w:p>
    <w:p w14:paraId="15365052" w14:textId="77777777" w:rsidR="003A4287" w:rsidRDefault="003A4287" w:rsidP="008C1F00">
      <w:pPr>
        <w:ind w:firstLine="0"/>
        <w:rPr>
          <w:rFonts w:ascii="Verdana" w:hAnsi="Verdana"/>
          <w:bCs/>
        </w:rPr>
      </w:pPr>
    </w:p>
    <w:p w14:paraId="5FB4185A" w14:textId="77777777" w:rsidR="003A4287" w:rsidRDefault="003A4287" w:rsidP="008C1F00">
      <w:pPr>
        <w:ind w:firstLine="0"/>
        <w:rPr>
          <w:rFonts w:ascii="Verdana" w:hAnsi="Verdana"/>
          <w:bCs/>
        </w:rPr>
      </w:pPr>
    </w:p>
    <w:p w14:paraId="3137AAFB" w14:textId="10161ED4" w:rsidR="00152D08" w:rsidRDefault="00066564" w:rsidP="008C1F00">
      <w:pPr>
        <w:ind w:firstLine="0"/>
        <w:rPr>
          <w:rFonts w:ascii="Verdana" w:hAnsi="Verdana"/>
          <w:bCs/>
        </w:rPr>
      </w:pPr>
      <w:r>
        <w:rPr>
          <w:rFonts w:ascii="Verdana" w:hAnsi="Verdana"/>
          <w:bCs/>
        </w:rPr>
        <w:lastRenderedPageBreak/>
        <w:t xml:space="preserve">Independent Members </w:t>
      </w:r>
      <w:r w:rsidR="00152D08">
        <w:rPr>
          <w:rFonts w:ascii="Verdana" w:hAnsi="Verdana"/>
          <w:bCs/>
        </w:rPr>
        <w:t xml:space="preserve">commented that they </w:t>
      </w:r>
      <w:r>
        <w:rPr>
          <w:rFonts w:ascii="Verdana" w:hAnsi="Verdana"/>
          <w:bCs/>
        </w:rPr>
        <w:t>had been surprised at the content</w:t>
      </w:r>
      <w:r w:rsidR="00591B90">
        <w:rPr>
          <w:rFonts w:ascii="Verdana" w:hAnsi="Verdana"/>
          <w:bCs/>
        </w:rPr>
        <w:t>s</w:t>
      </w:r>
      <w:r w:rsidR="003A4287">
        <w:rPr>
          <w:rFonts w:ascii="Verdana" w:hAnsi="Verdana"/>
          <w:bCs/>
        </w:rPr>
        <w:t xml:space="preserve"> of the Consultant Midwife</w:t>
      </w:r>
      <w:r>
        <w:rPr>
          <w:rFonts w:ascii="Verdana" w:hAnsi="Verdana"/>
          <w:bCs/>
        </w:rPr>
        <w:t xml:space="preserve"> report</w:t>
      </w:r>
      <w:r w:rsidR="003A4287">
        <w:rPr>
          <w:rFonts w:ascii="Verdana" w:hAnsi="Verdana"/>
          <w:bCs/>
        </w:rPr>
        <w:t xml:space="preserve">, which raised many similar issues to those raised by the Joint Royal Colleges report, but that they found the </w:t>
      </w:r>
      <w:r w:rsidR="007C58AE">
        <w:rPr>
          <w:rFonts w:ascii="Verdana" w:hAnsi="Verdana"/>
          <w:bCs/>
        </w:rPr>
        <w:t xml:space="preserve">feedback from women, outlined in the patient experience / engagement report to </w:t>
      </w:r>
      <w:r w:rsidR="003A4287">
        <w:rPr>
          <w:rFonts w:ascii="Verdana" w:hAnsi="Verdana"/>
          <w:bCs/>
        </w:rPr>
        <w:t>be the most difficult read</w:t>
      </w:r>
      <w:r w:rsidR="007C58AE">
        <w:rPr>
          <w:rFonts w:ascii="Verdana" w:hAnsi="Verdana"/>
          <w:bCs/>
        </w:rPr>
        <w:t xml:space="preserve">. </w:t>
      </w:r>
      <w:r>
        <w:rPr>
          <w:rFonts w:ascii="Verdana" w:hAnsi="Verdana"/>
          <w:bCs/>
        </w:rPr>
        <w:t xml:space="preserve"> </w:t>
      </w:r>
      <w:r w:rsidR="00152D08">
        <w:rPr>
          <w:rFonts w:ascii="Verdana" w:hAnsi="Verdana"/>
          <w:bCs/>
        </w:rPr>
        <w:t>Mrs A Williams</w:t>
      </w:r>
      <w:r w:rsidR="000A0302">
        <w:rPr>
          <w:rFonts w:ascii="Verdana" w:hAnsi="Verdana"/>
          <w:bCs/>
        </w:rPr>
        <w:t xml:space="preserve"> </w:t>
      </w:r>
      <w:r w:rsidR="00152D08">
        <w:rPr>
          <w:rFonts w:ascii="Verdana" w:hAnsi="Verdana"/>
          <w:bCs/>
        </w:rPr>
        <w:t xml:space="preserve">explained </w:t>
      </w:r>
      <w:r w:rsidR="000A0302">
        <w:rPr>
          <w:rFonts w:ascii="Verdana" w:hAnsi="Verdana"/>
          <w:bCs/>
        </w:rPr>
        <w:t>that</w:t>
      </w:r>
      <w:r w:rsidR="00152D08">
        <w:rPr>
          <w:rFonts w:ascii="Verdana" w:hAnsi="Verdana"/>
          <w:bCs/>
        </w:rPr>
        <w:t xml:space="preserve"> Board Members had received the</w:t>
      </w:r>
      <w:r w:rsidR="007C58AE">
        <w:rPr>
          <w:rFonts w:ascii="Verdana" w:hAnsi="Verdana"/>
          <w:bCs/>
        </w:rPr>
        <w:t xml:space="preserve"> report at for the first time and under embargo, at its ‘closed‘ that took place </w:t>
      </w:r>
      <w:r w:rsidR="000A0302">
        <w:rPr>
          <w:rFonts w:ascii="Verdana" w:hAnsi="Verdana"/>
          <w:bCs/>
        </w:rPr>
        <w:t>the previous week and whilst the fact that the report had not previously been scrutinised</w:t>
      </w:r>
      <w:r w:rsidR="007C58AE">
        <w:rPr>
          <w:rFonts w:ascii="Verdana" w:hAnsi="Verdana"/>
          <w:bCs/>
        </w:rPr>
        <w:t>,</w:t>
      </w:r>
      <w:r w:rsidR="000A0302">
        <w:rPr>
          <w:rFonts w:ascii="Verdana" w:hAnsi="Verdana"/>
          <w:bCs/>
        </w:rPr>
        <w:t xml:space="preserve"> </w:t>
      </w:r>
      <w:r w:rsidR="00A92E98">
        <w:rPr>
          <w:rFonts w:ascii="Verdana" w:hAnsi="Verdana"/>
          <w:bCs/>
        </w:rPr>
        <w:t xml:space="preserve">represented </w:t>
      </w:r>
      <w:r w:rsidR="000A0302">
        <w:rPr>
          <w:rFonts w:ascii="Verdana" w:hAnsi="Verdana"/>
          <w:bCs/>
        </w:rPr>
        <w:t>a clear governance process failure</w:t>
      </w:r>
      <w:r w:rsidR="007C58AE">
        <w:rPr>
          <w:rFonts w:ascii="Verdana" w:hAnsi="Verdana"/>
          <w:bCs/>
        </w:rPr>
        <w:t>.  However, the key findings and themes in the report, including</w:t>
      </w:r>
      <w:r w:rsidR="00A92E98">
        <w:rPr>
          <w:rFonts w:ascii="Verdana" w:hAnsi="Verdana"/>
          <w:bCs/>
        </w:rPr>
        <w:t xml:space="preserve"> </w:t>
      </w:r>
      <w:r w:rsidR="000A0302">
        <w:rPr>
          <w:rFonts w:ascii="Verdana" w:hAnsi="Verdana"/>
          <w:bCs/>
        </w:rPr>
        <w:t>recommendations had not been ‘lost’</w:t>
      </w:r>
      <w:r w:rsidR="00A92E98">
        <w:rPr>
          <w:rFonts w:ascii="Verdana" w:hAnsi="Verdana"/>
          <w:bCs/>
        </w:rPr>
        <w:t xml:space="preserve"> as they had </w:t>
      </w:r>
      <w:r w:rsidR="007C58AE">
        <w:rPr>
          <w:rFonts w:ascii="Verdana" w:hAnsi="Verdana"/>
          <w:bCs/>
        </w:rPr>
        <w:t>been carried forward into the Maternity Improvement Plan (MI</w:t>
      </w:r>
      <w:r w:rsidR="00A92E98">
        <w:rPr>
          <w:rFonts w:ascii="Verdana" w:hAnsi="Verdana"/>
          <w:bCs/>
        </w:rPr>
        <w:t>P</w:t>
      </w:r>
      <w:r w:rsidR="007C58AE">
        <w:rPr>
          <w:rFonts w:ascii="Verdana" w:hAnsi="Verdana"/>
          <w:bCs/>
        </w:rPr>
        <w:t>)</w:t>
      </w:r>
      <w:r w:rsidR="00A92E98">
        <w:rPr>
          <w:rFonts w:ascii="Verdana" w:hAnsi="Verdana"/>
          <w:bCs/>
        </w:rPr>
        <w:t>.</w:t>
      </w:r>
      <w:r w:rsidR="000A0302">
        <w:rPr>
          <w:rFonts w:ascii="Verdana" w:hAnsi="Verdana"/>
          <w:bCs/>
        </w:rPr>
        <w:t xml:space="preserve">  </w:t>
      </w:r>
    </w:p>
    <w:p w14:paraId="0DE4659D" w14:textId="77777777" w:rsidR="00152D08" w:rsidRDefault="00152D08" w:rsidP="008C1F00">
      <w:pPr>
        <w:ind w:firstLine="0"/>
        <w:rPr>
          <w:rFonts w:ascii="Verdana" w:hAnsi="Verdana"/>
          <w:bCs/>
        </w:rPr>
      </w:pPr>
    </w:p>
    <w:p w14:paraId="0E1AEA77" w14:textId="6EA016A7" w:rsidR="00152D08" w:rsidRDefault="005D3523" w:rsidP="008C1F00">
      <w:pPr>
        <w:ind w:firstLine="0"/>
        <w:rPr>
          <w:rFonts w:ascii="Verdana" w:hAnsi="Verdana"/>
          <w:bCs/>
        </w:rPr>
      </w:pPr>
      <w:r>
        <w:rPr>
          <w:rFonts w:ascii="Verdana" w:hAnsi="Verdana"/>
          <w:bCs/>
        </w:rPr>
        <w:t xml:space="preserve">Board </w:t>
      </w:r>
      <w:r w:rsidR="000A0302">
        <w:rPr>
          <w:rFonts w:ascii="Verdana" w:hAnsi="Verdana"/>
          <w:bCs/>
        </w:rPr>
        <w:t xml:space="preserve">Members </w:t>
      </w:r>
      <w:r w:rsidR="000A0302" w:rsidRPr="000A0302">
        <w:rPr>
          <w:rFonts w:ascii="Verdana" w:hAnsi="Verdana"/>
          <w:b/>
          <w:bCs/>
        </w:rPr>
        <w:t>NOTED</w:t>
      </w:r>
      <w:r w:rsidR="00152D08">
        <w:rPr>
          <w:rFonts w:ascii="Verdana" w:hAnsi="Verdana"/>
          <w:bCs/>
        </w:rPr>
        <w:t xml:space="preserve"> the Chair</w:t>
      </w:r>
      <w:r w:rsidR="000A0302">
        <w:rPr>
          <w:rFonts w:ascii="Verdana" w:hAnsi="Verdana"/>
          <w:bCs/>
        </w:rPr>
        <w:t xml:space="preserve"> </w:t>
      </w:r>
      <w:r w:rsidR="00A92E98">
        <w:rPr>
          <w:rFonts w:ascii="Verdana" w:hAnsi="Verdana"/>
          <w:bCs/>
        </w:rPr>
        <w:t>had requested t</w:t>
      </w:r>
      <w:r w:rsidR="000A0302">
        <w:rPr>
          <w:rFonts w:ascii="Verdana" w:hAnsi="Verdana"/>
          <w:bCs/>
        </w:rPr>
        <w:t xml:space="preserve">he Board Secretary and two Independent Members </w:t>
      </w:r>
      <w:r w:rsidR="00152D08">
        <w:rPr>
          <w:rFonts w:ascii="Verdana" w:hAnsi="Verdana"/>
          <w:bCs/>
        </w:rPr>
        <w:t>undertake</w:t>
      </w:r>
      <w:r w:rsidR="00A92E98">
        <w:rPr>
          <w:rFonts w:ascii="Verdana" w:hAnsi="Verdana"/>
          <w:bCs/>
        </w:rPr>
        <w:t xml:space="preserve"> a</w:t>
      </w:r>
      <w:r w:rsidR="000A0302">
        <w:rPr>
          <w:rFonts w:ascii="Verdana" w:hAnsi="Verdana"/>
          <w:bCs/>
        </w:rPr>
        <w:t xml:space="preserve"> detailed review of the circumstances behind this </w:t>
      </w:r>
      <w:r w:rsidR="007C58AE">
        <w:rPr>
          <w:rFonts w:ascii="Verdana" w:hAnsi="Verdana"/>
          <w:bCs/>
        </w:rPr>
        <w:t xml:space="preserve">handling / governance </w:t>
      </w:r>
      <w:r w:rsidR="00A92E98">
        <w:rPr>
          <w:rFonts w:ascii="Verdana" w:hAnsi="Verdana"/>
          <w:bCs/>
        </w:rPr>
        <w:t>failure</w:t>
      </w:r>
      <w:r w:rsidR="00591B90">
        <w:rPr>
          <w:rFonts w:ascii="Verdana" w:hAnsi="Verdana"/>
          <w:bCs/>
        </w:rPr>
        <w:t xml:space="preserve">.  </w:t>
      </w:r>
    </w:p>
    <w:p w14:paraId="3BA972A6" w14:textId="77777777" w:rsidR="007C58AE" w:rsidRDefault="007C58AE" w:rsidP="008C1F00">
      <w:pPr>
        <w:ind w:firstLine="0"/>
        <w:rPr>
          <w:rFonts w:ascii="Verdana" w:hAnsi="Verdana"/>
          <w:bCs/>
        </w:rPr>
      </w:pPr>
    </w:p>
    <w:p w14:paraId="5FCAAECD" w14:textId="6C25D8CA" w:rsidR="00F5374B" w:rsidRDefault="00591B90" w:rsidP="008C1F00">
      <w:pPr>
        <w:ind w:firstLine="0"/>
        <w:rPr>
          <w:rFonts w:ascii="Verdana" w:hAnsi="Verdana"/>
          <w:bCs/>
        </w:rPr>
      </w:pPr>
      <w:r>
        <w:rPr>
          <w:rFonts w:ascii="Verdana" w:hAnsi="Verdana"/>
          <w:bCs/>
        </w:rPr>
        <w:t xml:space="preserve">Board Members </w:t>
      </w:r>
      <w:r w:rsidRPr="00591B90">
        <w:rPr>
          <w:rFonts w:ascii="Verdana" w:hAnsi="Verdana"/>
          <w:b/>
          <w:bCs/>
        </w:rPr>
        <w:t>NOTED</w:t>
      </w:r>
      <w:r>
        <w:rPr>
          <w:rFonts w:ascii="Verdana" w:hAnsi="Verdana"/>
          <w:bCs/>
        </w:rPr>
        <w:t xml:space="preserve"> </w:t>
      </w:r>
      <w:r w:rsidR="000A0302">
        <w:rPr>
          <w:rFonts w:ascii="Verdana" w:hAnsi="Verdana"/>
          <w:bCs/>
        </w:rPr>
        <w:t xml:space="preserve">the scope </w:t>
      </w:r>
      <w:r>
        <w:rPr>
          <w:rFonts w:ascii="Verdana" w:hAnsi="Verdana"/>
          <w:bCs/>
        </w:rPr>
        <w:t xml:space="preserve">of the review would be </w:t>
      </w:r>
      <w:r w:rsidR="000A0302">
        <w:rPr>
          <w:rFonts w:ascii="Verdana" w:hAnsi="Verdana"/>
          <w:bCs/>
        </w:rPr>
        <w:t xml:space="preserve">confirmed within the next 10 days </w:t>
      </w:r>
      <w:r>
        <w:rPr>
          <w:rFonts w:ascii="Verdana" w:hAnsi="Verdana"/>
          <w:bCs/>
        </w:rPr>
        <w:t xml:space="preserve">with </w:t>
      </w:r>
      <w:r w:rsidR="000A0302">
        <w:rPr>
          <w:rFonts w:ascii="Verdana" w:hAnsi="Verdana"/>
          <w:bCs/>
        </w:rPr>
        <w:t xml:space="preserve">the </w:t>
      </w:r>
      <w:r>
        <w:rPr>
          <w:rFonts w:ascii="Verdana" w:hAnsi="Verdana"/>
          <w:bCs/>
        </w:rPr>
        <w:t xml:space="preserve">outcome being </w:t>
      </w:r>
      <w:r w:rsidR="000A0302">
        <w:rPr>
          <w:rFonts w:ascii="Verdana" w:hAnsi="Verdana"/>
          <w:bCs/>
        </w:rPr>
        <w:t>reported to the Board</w:t>
      </w:r>
      <w:r>
        <w:rPr>
          <w:rFonts w:ascii="Verdana" w:hAnsi="Verdana"/>
          <w:bCs/>
        </w:rPr>
        <w:t xml:space="preserve"> in due course</w:t>
      </w:r>
      <w:r w:rsidR="000A0302">
        <w:rPr>
          <w:rFonts w:ascii="Verdana" w:hAnsi="Verdana"/>
          <w:bCs/>
        </w:rPr>
        <w:t xml:space="preserve">. </w:t>
      </w:r>
      <w:r w:rsidR="00152D08">
        <w:rPr>
          <w:rFonts w:ascii="Verdana" w:hAnsi="Verdana"/>
          <w:bCs/>
        </w:rPr>
        <w:t>Mrs A Williams</w:t>
      </w:r>
      <w:r w:rsidR="00F5374B">
        <w:rPr>
          <w:rFonts w:ascii="Verdana" w:hAnsi="Verdana"/>
          <w:bCs/>
        </w:rPr>
        <w:t xml:space="preserve"> suggested that if any Board Member wished to submit comments </w:t>
      </w:r>
      <w:r>
        <w:rPr>
          <w:rFonts w:ascii="Verdana" w:hAnsi="Verdana"/>
          <w:bCs/>
        </w:rPr>
        <w:t xml:space="preserve">on the proposed scope of the </w:t>
      </w:r>
      <w:r w:rsidR="00A92E98">
        <w:rPr>
          <w:rFonts w:ascii="Verdana" w:hAnsi="Verdana"/>
          <w:bCs/>
        </w:rPr>
        <w:t xml:space="preserve">review </w:t>
      </w:r>
      <w:r w:rsidR="00F5374B">
        <w:rPr>
          <w:rFonts w:ascii="Verdana" w:hAnsi="Verdana"/>
          <w:bCs/>
        </w:rPr>
        <w:t xml:space="preserve">they </w:t>
      </w:r>
      <w:r>
        <w:rPr>
          <w:rFonts w:ascii="Verdana" w:hAnsi="Verdana"/>
          <w:bCs/>
        </w:rPr>
        <w:t xml:space="preserve">would have the opportunity to do so.  It was </w:t>
      </w:r>
      <w:r w:rsidR="00A92E98">
        <w:rPr>
          <w:rFonts w:ascii="Verdana" w:hAnsi="Verdana"/>
          <w:bCs/>
        </w:rPr>
        <w:t xml:space="preserve">proposed </w:t>
      </w:r>
      <w:r w:rsidR="00F5374B">
        <w:rPr>
          <w:rFonts w:ascii="Verdana" w:hAnsi="Verdana"/>
          <w:bCs/>
        </w:rPr>
        <w:t xml:space="preserve">that Chair’s Action be taken to finalise the review’s scope ahead of it being submitted to the Board meeting on 30 May 2019. This was </w:t>
      </w:r>
      <w:r w:rsidR="00F5374B" w:rsidRPr="00F5374B">
        <w:rPr>
          <w:rFonts w:ascii="Verdana" w:hAnsi="Verdana"/>
          <w:b/>
          <w:bCs/>
        </w:rPr>
        <w:t>AGREED.</w:t>
      </w:r>
    </w:p>
    <w:p w14:paraId="7DA0CD41" w14:textId="77777777" w:rsidR="00F5374B" w:rsidRDefault="00F5374B" w:rsidP="008C1F00">
      <w:pPr>
        <w:ind w:firstLine="0"/>
        <w:rPr>
          <w:rFonts w:ascii="Verdana" w:hAnsi="Verdana"/>
          <w:bCs/>
        </w:rPr>
      </w:pPr>
    </w:p>
    <w:p w14:paraId="1CEF2E34" w14:textId="62A221B7" w:rsidR="00A92E98" w:rsidRDefault="00152D08" w:rsidP="00F5374B">
      <w:pPr>
        <w:ind w:firstLine="0"/>
        <w:rPr>
          <w:rFonts w:ascii="Verdana" w:hAnsi="Verdana"/>
          <w:bCs/>
        </w:rPr>
      </w:pPr>
      <w:r>
        <w:rPr>
          <w:rFonts w:ascii="Verdana" w:hAnsi="Verdana"/>
          <w:bCs/>
        </w:rPr>
        <w:t>Independent Members suggested</w:t>
      </w:r>
      <w:r w:rsidR="002F49B5">
        <w:rPr>
          <w:rFonts w:ascii="Verdana" w:hAnsi="Verdana"/>
          <w:bCs/>
        </w:rPr>
        <w:t xml:space="preserve"> that </w:t>
      </w:r>
      <w:r w:rsidR="00A92E98">
        <w:rPr>
          <w:rFonts w:ascii="Verdana" w:hAnsi="Verdana"/>
          <w:bCs/>
        </w:rPr>
        <w:t xml:space="preserve">it would be helpful if </w:t>
      </w:r>
      <w:r w:rsidR="002F49B5">
        <w:rPr>
          <w:rFonts w:ascii="Verdana" w:hAnsi="Verdana"/>
          <w:bCs/>
        </w:rPr>
        <w:t>all the issues from the Consultant Midwife</w:t>
      </w:r>
      <w:r>
        <w:rPr>
          <w:rFonts w:ascii="Verdana" w:hAnsi="Verdana"/>
          <w:bCs/>
        </w:rPr>
        <w:t>’s</w:t>
      </w:r>
      <w:r w:rsidR="002F49B5">
        <w:rPr>
          <w:rFonts w:ascii="Verdana" w:hAnsi="Verdana"/>
          <w:bCs/>
        </w:rPr>
        <w:t xml:space="preserve"> report </w:t>
      </w:r>
      <w:r w:rsidR="00A92E98">
        <w:rPr>
          <w:rFonts w:ascii="Verdana" w:hAnsi="Verdana"/>
          <w:bCs/>
        </w:rPr>
        <w:t xml:space="preserve">were </w:t>
      </w:r>
      <w:r w:rsidR="002F49B5">
        <w:rPr>
          <w:rFonts w:ascii="Verdana" w:hAnsi="Verdana"/>
          <w:bCs/>
        </w:rPr>
        <w:t xml:space="preserve">mapped to the MIP. </w:t>
      </w:r>
      <w:r>
        <w:rPr>
          <w:rFonts w:ascii="Verdana" w:hAnsi="Verdana"/>
          <w:bCs/>
        </w:rPr>
        <w:t>Mrs A Williams</w:t>
      </w:r>
      <w:r w:rsidR="002F49B5">
        <w:rPr>
          <w:rFonts w:ascii="Verdana" w:hAnsi="Verdana"/>
          <w:bCs/>
        </w:rPr>
        <w:t xml:space="preserve"> stated this had </w:t>
      </w:r>
      <w:r w:rsidR="001463F7">
        <w:rPr>
          <w:rFonts w:ascii="Verdana" w:hAnsi="Verdana"/>
          <w:bCs/>
        </w:rPr>
        <w:t xml:space="preserve">already </w:t>
      </w:r>
      <w:r w:rsidR="002F49B5">
        <w:rPr>
          <w:rFonts w:ascii="Verdana" w:hAnsi="Verdana"/>
          <w:bCs/>
        </w:rPr>
        <w:t xml:space="preserve">been </w:t>
      </w:r>
      <w:r w:rsidR="001463F7">
        <w:rPr>
          <w:rFonts w:ascii="Verdana" w:hAnsi="Verdana"/>
          <w:bCs/>
        </w:rPr>
        <w:t>undertaken and would need to be further developed to align with the Joint College report’s 70 recommendations</w:t>
      </w:r>
      <w:r w:rsidR="00126324">
        <w:rPr>
          <w:rFonts w:ascii="Verdana" w:hAnsi="Verdana"/>
          <w:bCs/>
        </w:rPr>
        <w:t xml:space="preserve"> and confirmed that this </w:t>
      </w:r>
      <w:r w:rsidR="002F49B5">
        <w:rPr>
          <w:rFonts w:ascii="Verdana" w:hAnsi="Verdana"/>
          <w:bCs/>
        </w:rPr>
        <w:t>would be made available to Board Members</w:t>
      </w:r>
      <w:r w:rsidR="00271F13">
        <w:rPr>
          <w:rFonts w:ascii="Verdana" w:hAnsi="Verdana"/>
          <w:bCs/>
        </w:rPr>
        <w:t xml:space="preserve"> (</w:t>
      </w:r>
      <w:r w:rsidR="00271F13" w:rsidRPr="00271F13">
        <w:rPr>
          <w:rFonts w:ascii="Verdana" w:hAnsi="Verdana"/>
          <w:b/>
          <w:bCs/>
        </w:rPr>
        <w:t>Added to Action Log</w:t>
      </w:r>
      <w:r w:rsidR="00271F13">
        <w:rPr>
          <w:rFonts w:ascii="Verdana" w:hAnsi="Verdana"/>
          <w:bCs/>
        </w:rPr>
        <w:t>)</w:t>
      </w:r>
      <w:r w:rsidR="002F49B5">
        <w:rPr>
          <w:rFonts w:ascii="Verdana" w:hAnsi="Verdana"/>
          <w:bCs/>
        </w:rPr>
        <w:t xml:space="preserve">.  </w:t>
      </w:r>
    </w:p>
    <w:p w14:paraId="1ECC3079" w14:textId="77777777" w:rsidR="00A92E98" w:rsidRDefault="00A92E98" w:rsidP="00F5374B">
      <w:pPr>
        <w:ind w:firstLine="0"/>
        <w:rPr>
          <w:rFonts w:ascii="Verdana" w:hAnsi="Verdana"/>
          <w:bCs/>
        </w:rPr>
      </w:pPr>
    </w:p>
    <w:p w14:paraId="085596EA" w14:textId="3672CE7A" w:rsidR="00EF31DE" w:rsidRDefault="00152D08" w:rsidP="00152D08">
      <w:pPr>
        <w:ind w:firstLine="0"/>
        <w:rPr>
          <w:rFonts w:ascii="Verdana" w:hAnsi="Verdana"/>
        </w:rPr>
      </w:pPr>
      <w:r w:rsidRPr="00C85024">
        <w:rPr>
          <w:rFonts w:ascii="Verdana" w:hAnsi="Verdana"/>
          <w:bCs/>
        </w:rPr>
        <w:t>Independent Members reiterated that the women and families within the maternity services and patients in the wider health board were t</w:t>
      </w:r>
      <w:r w:rsidR="00D9594F" w:rsidRPr="00C85024">
        <w:rPr>
          <w:rFonts w:ascii="Verdana" w:hAnsi="Verdana"/>
          <w:bCs/>
        </w:rPr>
        <w:t>he top priority for the board in ensuring</w:t>
      </w:r>
      <w:r w:rsidRPr="00C85024">
        <w:rPr>
          <w:rFonts w:ascii="Verdana" w:hAnsi="Verdana"/>
          <w:bCs/>
        </w:rPr>
        <w:t xml:space="preserve"> safe and effective services. Members discussed the importance of</w:t>
      </w:r>
      <w:r w:rsidR="0032631B" w:rsidRPr="00C85024">
        <w:rPr>
          <w:rFonts w:ascii="Verdana" w:hAnsi="Verdana"/>
        </w:rPr>
        <w:t xml:space="preserve"> </w:t>
      </w:r>
      <w:r w:rsidR="00126324">
        <w:rPr>
          <w:rFonts w:ascii="Verdana" w:hAnsi="Verdana"/>
        </w:rPr>
        <w:t xml:space="preserve">ensuring </w:t>
      </w:r>
      <w:r w:rsidR="0032631B" w:rsidRPr="00C85024">
        <w:rPr>
          <w:rFonts w:ascii="Verdana" w:hAnsi="Verdana"/>
        </w:rPr>
        <w:t xml:space="preserve">open and </w:t>
      </w:r>
      <w:r w:rsidR="00126324">
        <w:rPr>
          <w:rFonts w:ascii="Verdana" w:hAnsi="Verdana"/>
        </w:rPr>
        <w:t xml:space="preserve">transparent </w:t>
      </w:r>
      <w:r w:rsidR="00B9371C" w:rsidRPr="00C85024">
        <w:rPr>
          <w:rFonts w:ascii="Verdana" w:hAnsi="Verdana"/>
        </w:rPr>
        <w:t>governance</w:t>
      </w:r>
      <w:r w:rsidR="0032631B" w:rsidRPr="00C85024">
        <w:rPr>
          <w:rFonts w:ascii="Verdana" w:hAnsi="Verdana"/>
        </w:rPr>
        <w:t xml:space="preserve"> systems relating to service deliver</w:t>
      </w:r>
      <w:r w:rsidR="00D9594F" w:rsidRPr="00C85024">
        <w:rPr>
          <w:rFonts w:ascii="Verdana" w:hAnsi="Verdana"/>
        </w:rPr>
        <w:t>y</w:t>
      </w:r>
      <w:r w:rsidR="0032631B" w:rsidRPr="00C85024">
        <w:rPr>
          <w:rFonts w:ascii="Verdana" w:hAnsi="Verdana"/>
        </w:rPr>
        <w:t xml:space="preserve"> and care</w:t>
      </w:r>
      <w:r w:rsidR="00126324">
        <w:rPr>
          <w:rFonts w:ascii="Verdana" w:hAnsi="Verdana"/>
        </w:rPr>
        <w:t xml:space="preserve">.  </w:t>
      </w:r>
      <w:r w:rsidR="00D9594F" w:rsidRPr="00C85024">
        <w:rPr>
          <w:rFonts w:ascii="Verdana" w:hAnsi="Verdana"/>
        </w:rPr>
        <w:t>Members expressed disappointment that</w:t>
      </w:r>
      <w:r w:rsidR="0032631B" w:rsidRPr="00C85024">
        <w:rPr>
          <w:rFonts w:ascii="Verdana" w:hAnsi="Verdana"/>
        </w:rPr>
        <w:t xml:space="preserve"> </w:t>
      </w:r>
      <w:r w:rsidR="00B9371C" w:rsidRPr="00C85024">
        <w:rPr>
          <w:rFonts w:ascii="Verdana" w:hAnsi="Verdana"/>
        </w:rPr>
        <w:t xml:space="preserve">the </w:t>
      </w:r>
      <w:r w:rsidR="00C85024">
        <w:rPr>
          <w:rFonts w:ascii="Verdana" w:hAnsi="Verdana"/>
        </w:rPr>
        <w:t xml:space="preserve">internal </w:t>
      </w:r>
      <w:r w:rsidR="00B9371C" w:rsidRPr="00C85024">
        <w:rPr>
          <w:rFonts w:ascii="Verdana" w:hAnsi="Verdana"/>
        </w:rPr>
        <w:t>Consultant Midwife</w:t>
      </w:r>
      <w:r w:rsidR="005D3523" w:rsidRPr="00C85024">
        <w:rPr>
          <w:rFonts w:ascii="Verdana" w:hAnsi="Verdana"/>
        </w:rPr>
        <w:t>’s</w:t>
      </w:r>
      <w:r w:rsidR="00B9371C" w:rsidRPr="00C85024">
        <w:rPr>
          <w:rFonts w:ascii="Verdana" w:hAnsi="Verdana"/>
        </w:rPr>
        <w:t xml:space="preserve"> report had no</w:t>
      </w:r>
      <w:r w:rsidR="007C58AE" w:rsidRPr="00C85024">
        <w:rPr>
          <w:rFonts w:ascii="Verdana" w:hAnsi="Verdana"/>
        </w:rPr>
        <w:t>t been channelled through the</w:t>
      </w:r>
      <w:r w:rsidR="00C85024">
        <w:rPr>
          <w:rFonts w:ascii="Verdana" w:hAnsi="Verdana"/>
        </w:rPr>
        <w:t xml:space="preserve"> Board’s </w:t>
      </w:r>
      <w:r w:rsidR="007C58AE" w:rsidRPr="00C85024">
        <w:rPr>
          <w:rFonts w:ascii="Verdana" w:hAnsi="Verdana"/>
        </w:rPr>
        <w:t>usual internal</w:t>
      </w:r>
      <w:r w:rsidR="00B9371C" w:rsidRPr="00C85024">
        <w:rPr>
          <w:rFonts w:ascii="Verdana" w:hAnsi="Verdana"/>
        </w:rPr>
        <w:t xml:space="preserve"> governance processes </w:t>
      </w:r>
      <w:r w:rsidR="00C85024">
        <w:rPr>
          <w:rFonts w:ascii="Verdana" w:hAnsi="Verdana"/>
        </w:rPr>
        <w:t>and welcomed the internal review commissioned by the Chair of the Board</w:t>
      </w:r>
      <w:r w:rsidR="00EF31DE">
        <w:rPr>
          <w:rFonts w:ascii="Verdana" w:hAnsi="Verdana"/>
        </w:rPr>
        <w:t xml:space="preserve"> to better understand and learn from what </w:t>
      </w:r>
      <w:r w:rsidR="00126324">
        <w:rPr>
          <w:rFonts w:ascii="Verdana" w:hAnsi="Verdana"/>
        </w:rPr>
        <w:t xml:space="preserve">has </w:t>
      </w:r>
      <w:r w:rsidR="00EF31DE">
        <w:rPr>
          <w:rFonts w:ascii="Verdana" w:hAnsi="Verdana"/>
        </w:rPr>
        <w:t xml:space="preserve">happened.  </w:t>
      </w:r>
    </w:p>
    <w:p w14:paraId="397C49F5" w14:textId="77777777" w:rsidR="00EF31DE" w:rsidRDefault="00EF31DE" w:rsidP="00152D08">
      <w:pPr>
        <w:ind w:firstLine="0"/>
        <w:rPr>
          <w:rFonts w:ascii="Verdana" w:hAnsi="Verdana"/>
        </w:rPr>
      </w:pPr>
    </w:p>
    <w:p w14:paraId="6D67F430" w14:textId="77777777" w:rsidR="00126324" w:rsidRDefault="00EF31DE" w:rsidP="00F5374B">
      <w:pPr>
        <w:ind w:firstLine="0"/>
        <w:rPr>
          <w:rFonts w:ascii="Verdana" w:hAnsi="Verdana"/>
        </w:rPr>
      </w:pPr>
      <w:r>
        <w:rPr>
          <w:rFonts w:ascii="Verdana" w:hAnsi="Verdana"/>
        </w:rPr>
        <w:t xml:space="preserve">In relation to </w:t>
      </w:r>
      <w:r w:rsidR="00F5374B">
        <w:rPr>
          <w:rFonts w:ascii="Verdana" w:hAnsi="Verdana"/>
        </w:rPr>
        <w:t xml:space="preserve">the issue of staff engagement, </w:t>
      </w:r>
      <w:r w:rsidR="00152D08">
        <w:rPr>
          <w:rFonts w:ascii="Verdana" w:hAnsi="Verdana"/>
        </w:rPr>
        <w:t>Mrs A Williams</w:t>
      </w:r>
      <w:r w:rsidR="00F5374B">
        <w:rPr>
          <w:rFonts w:ascii="Verdana" w:hAnsi="Verdana"/>
        </w:rPr>
        <w:t xml:space="preserve"> </w:t>
      </w:r>
      <w:r>
        <w:rPr>
          <w:rFonts w:ascii="Verdana" w:hAnsi="Verdana"/>
        </w:rPr>
        <w:t xml:space="preserve">informed the Board </w:t>
      </w:r>
      <w:r w:rsidR="00F5374B">
        <w:rPr>
          <w:rFonts w:ascii="Verdana" w:hAnsi="Verdana"/>
        </w:rPr>
        <w:t xml:space="preserve">that this had been a key issue in the </w:t>
      </w:r>
      <w:r w:rsidR="00152D08">
        <w:rPr>
          <w:rFonts w:ascii="Verdana" w:hAnsi="Verdana"/>
        </w:rPr>
        <w:t>Review Report</w:t>
      </w:r>
      <w:r>
        <w:rPr>
          <w:rFonts w:ascii="Verdana" w:hAnsi="Verdana"/>
        </w:rPr>
        <w:t xml:space="preserve">, </w:t>
      </w:r>
      <w:r w:rsidR="005D3523">
        <w:rPr>
          <w:rFonts w:ascii="Verdana" w:hAnsi="Verdana"/>
        </w:rPr>
        <w:t>i</w:t>
      </w:r>
      <w:r w:rsidR="00F5374B">
        <w:rPr>
          <w:rFonts w:ascii="Verdana" w:hAnsi="Verdana"/>
        </w:rPr>
        <w:t xml:space="preserve">n that </w:t>
      </w:r>
      <w:r w:rsidR="0032631B">
        <w:rPr>
          <w:rFonts w:ascii="Verdana" w:hAnsi="Verdana"/>
        </w:rPr>
        <w:t xml:space="preserve">a </w:t>
      </w:r>
      <w:r w:rsidR="00F5374B">
        <w:rPr>
          <w:rFonts w:ascii="Verdana" w:hAnsi="Verdana"/>
        </w:rPr>
        <w:t xml:space="preserve">significant number of staff had expressed that they did not feel engaged in the management and delivery of services.  </w:t>
      </w:r>
    </w:p>
    <w:p w14:paraId="5F0D66E4" w14:textId="7A0766EC" w:rsidR="00F5374B" w:rsidRDefault="00F5374B" w:rsidP="00F5374B">
      <w:pPr>
        <w:ind w:firstLine="0"/>
        <w:rPr>
          <w:rFonts w:ascii="Verdana" w:hAnsi="Verdana"/>
        </w:rPr>
      </w:pPr>
      <w:r>
        <w:rPr>
          <w:rFonts w:ascii="Verdana" w:hAnsi="Verdana"/>
        </w:rPr>
        <w:lastRenderedPageBreak/>
        <w:t xml:space="preserve">The Chief Executive </w:t>
      </w:r>
      <w:r w:rsidR="00126324">
        <w:rPr>
          <w:rFonts w:ascii="Verdana" w:hAnsi="Verdana"/>
        </w:rPr>
        <w:t>made reference to previous organisational development efforts to engage with staff, which clearly had not been sufficient and advised the Board t</w:t>
      </w:r>
      <w:r w:rsidR="00EF31DE">
        <w:rPr>
          <w:rFonts w:ascii="Verdana" w:hAnsi="Verdana"/>
        </w:rPr>
        <w:t xml:space="preserve">hat </w:t>
      </w:r>
      <w:r>
        <w:rPr>
          <w:rFonts w:ascii="Verdana" w:hAnsi="Verdana"/>
        </w:rPr>
        <w:t xml:space="preserve">the actions to address this </w:t>
      </w:r>
      <w:r w:rsidR="0032631B">
        <w:rPr>
          <w:rFonts w:ascii="Verdana" w:hAnsi="Verdana"/>
        </w:rPr>
        <w:t xml:space="preserve">issue </w:t>
      </w:r>
      <w:r>
        <w:rPr>
          <w:rFonts w:ascii="Verdana" w:hAnsi="Verdana"/>
        </w:rPr>
        <w:t xml:space="preserve">was critically important </w:t>
      </w:r>
      <w:r w:rsidR="00D50ABE">
        <w:rPr>
          <w:rFonts w:ascii="Verdana" w:hAnsi="Verdana"/>
        </w:rPr>
        <w:t xml:space="preserve">in order that </w:t>
      </w:r>
      <w:r>
        <w:rPr>
          <w:rFonts w:ascii="Verdana" w:hAnsi="Verdana"/>
        </w:rPr>
        <w:t xml:space="preserve">staff </w:t>
      </w:r>
      <w:r w:rsidR="00D50ABE">
        <w:rPr>
          <w:rFonts w:ascii="Verdana" w:hAnsi="Verdana"/>
        </w:rPr>
        <w:t xml:space="preserve">felt </w:t>
      </w:r>
      <w:r>
        <w:rPr>
          <w:rFonts w:ascii="Verdana" w:hAnsi="Verdana"/>
        </w:rPr>
        <w:t xml:space="preserve">supported in </w:t>
      </w:r>
      <w:r w:rsidR="00D50ABE">
        <w:rPr>
          <w:rFonts w:ascii="Verdana" w:hAnsi="Verdana"/>
        </w:rPr>
        <w:t xml:space="preserve">caring for </w:t>
      </w:r>
      <w:r w:rsidR="00EF31DE">
        <w:rPr>
          <w:rFonts w:ascii="Verdana" w:hAnsi="Verdana"/>
        </w:rPr>
        <w:t>women</w:t>
      </w:r>
      <w:r>
        <w:rPr>
          <w:rFonts w:ascii="Verdana" w:hAnsi="Verdana"/>
        </w:rPr>
        <w:t xml:space="preserve">. </w:t>
      </w:r>
    </w:p>
    <w:p w14:paraId="20312241" w14:textId="77777777" w:rsidR="00F5374B" w:rsidRDefault="00F5374B" w:rsidP="00F5374B">
      <w:pPr>
        <w:ind w:firstLine="0"/>
        <w:rPr>
          <w:rFonts w:ascii="Verdana" w:hAnsi="Verdana"/>
        </w:rPr>
      </w:pPr>
    </w:p>
    <w:p w14:paraId="17FBE0E5" w14:textId="32DC64B8" w:rsidR="00E718E5" w:rsidRDefault="00152D08" w:rsidP="00E718E5">
      <w:pPr>
        <w:ind w:firstLine="0"/>
        <w:rPr>
          <w:rFonts w:ascii="Verdana" w:hAnsi="Verdana" w:cs="Arial"/>
          <w:color w:val="000000"/>
        </w:rPr>
      </w:pPr>
      <w:r>
        <w:rPr>
          <w:rFonts w:ascii="Verdana" w:hAnsi="Verdana" w:cs="Arial"/>
          <w:color w:val="000000"/>
        </w:rPr>
        <w:t>Mrs A Williams</w:t>
      </w:r>
      <w:r w:rsidR="00EF31DE">
        <w:rPr>
          <w:rFonts w:ascii="Verdana" w:hAnsi="Verdana" w:cs="Arial"/>
          <w:color w:val="000000"/>
        </w:rPr>
        <w:t xml:space="preserve"> advised the Board </w:t>
      </w:r>
      <w:r w:rsidR="00E718E5">
        <w:rPr>
          <w:rFonts w:ascii="Verdana" w:hAnsi="Verdana" w:cs="Arial"/>
          <w:color w:val="000000"/>
        </w:rPr>
        <w:t>that progress continued to be made with delivery of the M</w:t>
      </w:r>
      <w:r w:rsidR="00EF31DE">
        <w:rPr>
          <w:rFonts w:ascii="Verdana" w:hAnsi="Verdana" w:cs="Arial"/>
          <w:color w:val="000000"/>
        </w:rPr>
        <w:t xml:space="preserve">aternity Improvement Plan (MIP) </w:t>
      </w:r>
      <w:r w:rsidR="0059080A">
        <w:rPr>
          <w:rFonts w:ascii="Verdana" w:hAnsi="Verdana" w:cs="Arial"/>
          <w:color w:val="000000"/>
        </w:rPr>
        <w:t xml:space="preserve">and referenced pages 11-12 </w:t>
      </w:r>
      <w:r w:rsidR="0032631B">
        <w:rPr>
          <w:rFonts w:ascii="Verdana" w:hAnsi="Verdana" w:cs="Arial"/>
          <w:color w:val="000000"/>
        </w:rPr>
        <w:t xml:space="preserve">of the Board report </w:t>
      </w:r>
      <w:r w:rsidR="0059080A">
        <w:rPr>
          <w:rFonts w:ascii="Verdana" w:hAnsi="Verdana" w:cs="Arial"/>
          <w:color w:val="000000"/>
        </w:rPr>
        <w:t xml:space="preserve">where </w:t>
      </w:r>
      <w:r w:rsidR="00DC746B">
        <w:rPr>
          <w:rFonts w:ascii="Verdana" w:hAnsi="Verdana" w:cs="Arial"/>
          <w:color w:val="000000"/>
        </w:rPr>
        <w:t xml:space="preserve">related progress on key themes </w:t>
      </w:r>
      <w:r w:rsidR="0059080A">
        <w:rPr>
          <w:rFonts w:ascii="Verdana" w:hAnsi="Verdana" w:cs="Arial"/>
          <w:color w:val="000000"/>
        </w:rPr>
        <w:t xml:space="preserve">was summarised. </w:t>
      </w:r>
      <w:r w:rsidR="00D9594F">
        <w:rPr>
          <w:rFonts w:ascii="Verdana" w:hAnsi="Verdana" w:cs="Arial"/>
          <w:color w:val="000000"/>
        </w:rPr>
        <w:t xml:space="preserve">Members </w:t>
      </w:r>
      <w:r w:rsidR="00D9594F" w:rsidRPr="00D9594F">
        <w:rPr>
          <w:rFonts w:ascii="Verdana" w:hAnsi="Verdana" w:cs="Arial"/>
          <w:b/>
          <w:color w:val="000000"/>
        </w:rPr>
        <w:t>NOTED</w:t>
      </w:r>
      <w:r w:rsidR="00D9594F">
        <w:rPr>
          <w:rFonts w:ascii="Verdana" w:hAnsi="Verdana" w:cs="Arial"/>
          <w:color w:val="000000"/>
        </w:rPr>
        <w:t xml:space="preserve"> </w:t>
      </w:r>
      <w:r w:rsidR="0059080A">
        <w:rPr>
          <w:rFonts w:ascii="Verdana" w:hAnsi="Verdana" w:cs="Arial"/>
          <w:color w:val="000000"/>
        </w:rPr>
        <w:t>that MIP</w:t>
      </w:r>
      <w:r w:rsidR="00D50ABE">
        <w:rPr>
          <w:rFonts w:ascii="Verdana" w:hAnsi="Verdana" w:cs="Arial"/>
          <w:color w:val="000000"/>
        </w:rPr>
        <w:t xml:space="preserve"> progress</w:t>
      </w:r>
      <w:r w:rsidR="0059080A">
        <w:rPr>
          <w:rFonts w:ascii="Verdana" w:hAnsi="Verdana" w:cs="Arial"/>
          <w:color w:val="000000"/>
        </w:rPr>
        <w:t xml:space="preserve"> </w:t>
      </w:r>
      <w:r w:rsidR="00E718E5">
        <w:rPr>
          <w:rFonts w:ascii="Verdana" w:hAnsi="Verdana" w:cs="Arial"/>
          <w:color w:val="000000"/>
        </w:rPr>
        <w:t xml:space="preserve">was </w:t>
      </w:r>
      <w:r w:rsidR="0059080A">
        <w:rPr>
          <w:rFonts w:ascii="Verdana" w:hAnsi="Verdana" w:cs="Arial"/>
          <w:color w:val="000000"/>
        </w:rPr>
        <w:t xml:space="preserve">currently </w:t>
      </w:r>
      <w:r w:rsidR="00D50ABE">
        <w:rPr>
          <w:rFonts w:ascii="Verdana" w:hAnsi="Verdana" w:cs="Arial"/>
          <w:color w:val="000000"/>
        </w:rPr>
        <w:t xml:space="preserve">being </w:t>
      </w:r>
      <w:r w:rsidR="00E718E5">
        <w:rPr>
          <w:rFonts w:ascii="Verdana" w:hAnsi="Verdana" w:cs="Arial"/>
          <w:color w:val="000000"/>
        </w:rPr>
        <w:t xml:space="preserve">tracked through the weekly maternity assurance meetings and formally reviewed </w:t>
      </w:r>
      <w:r w:rsidR="00E718E5" w:rsidRPr="0021529C">
        <w:rPr>
          <w:rFonts w:ascii="Verdana" w:hAnsi="Verdana" w:cs="Arial"/>
          <w:color w:val="000000"/>
        </w:rPr>
        <w:t xml:space="preserve">by the Maternity Improvement Board, which </w:t>
      </w:r>
      <w:r w:rsidR="00E718E5">
        <w:rPr>
          <w:rFonts w:ascii="Verdana" w:hAnsi="Verdana" w:cs="Arial"/>
          <w:color w:val="000000"/>
        </w:rPr>
        <w:t>me</w:t>
      </w:r>
      <w:r w:rsidR="00EF31DE">
        <w:rPr>
          <w:rFonts w:ascii="Verdana" w:hAnsi="Verdana" w:cs="Arial"/>
          <w:color w:val="000000"/>
        </w:rPr>
        <w:t>e</w:t>
      </w:r>
      <w:r w:rsidR="00E718E5">
        <w:rPr>
          <w:rFonts w:ascii="Verdana" w:hAnsi="Verdana" w:cs="Arial"/>
          <w:color w:val="000000"/>
        </w:rPr>
        <w:t>t</w:t>
      </w:r>
      <w:r w:rsidR="00EF31DE">
        <w:rPr>
          <w:rFonts w:ascii="Verdana" w:hAnsi="Verdana" w:cs="Arial"/>
          <w:color w:val="000000"/>
        </w:rPr>
        <w:t>s</w:t>
      </w:r>
      <w:r w:rsidR="00E718E5">
        <w:rPr>
          <w:rFonts w:ascii="Verdana" w:hAnsi="Verdana" w:cs="Arial"/>
          <w:color w:val="000000"/>
        </w:rPr>
        <w:t xml:space="preserve"> </w:t>
      </w:r>
      <w:r w:rsidR="00E718E5" w:rsidRPr="0021529C">
        <w:rPr>
          <w:rFonts w:ascii="Verdana" w:hAnsi="Verdana" w:cs="Arial"/>
          <w:color w:val="000000"/>
        </w:rPr>
        <w:t>monthly</w:t>
      </w:r>
      <w:r w:rsidR="0059080A">
        <w:rPr>
          <w:rFonts w:ascii="Verdana" w:hAnsi="Verdana" w:cs="Arial"/>
          <w:color w:val="000000"/>
        </w:rPr>
        <w:t xml:space="preserve"> with p</w:t>
      </w:r>
      <w:r w:rsidR="00E718E5">
        <w:rPr>
          <w:rFonts w:ascii="Verdana" w:hAnsi="Verdana" w:cs="Arial"/>
          <w:color w:val="000000"/>
        </w:rPr>
        <w:t xml:space="preserve">rogress </w:t>
      </w:r>
      <w:r w:rsidR="00DC746B">
        <w:rPr>
          <w:rFonts w:ascii="Verdana" w:hAnsi="Verdana" w:cs="Arial"/>
          <w:color w:val="000000"/>
        </w:rPr>
        <w:t xml:space="preserve">being </w:t>
      </w:r>
      <w:r w:rsidR="00E718E5" w:rsidRPr="0021529C">
        <w:rPr>
          <w:rFonts w:ascii="Verdana" w:hAnsi="Verdana" w:cs="Arial"/>
          <w:color w:val="000000"/>
        </w:rPr>
        <w:t>reported to the Board’s Quality, Safety &amp; Risk Committee.</w:t>
      </w:r>
      <w:r w:rsidR="00E718E5">
        <w:rPr>
          <w:rFonts w:ascii="Verdana" w:hAnsi="Verdana" w:cs="Arial"/>
          <w:color w:val="000000"/>
        </w:rPr>
        <w:t xml:space="preserve">  </w:t>
      </w:r>
      <w:r w:rsidR="00D50ABE">
        <w:rPr>
          <w:rFonts w:ascii="Verdana" w:hAnsi="Verdana" w:cs="Arial"/>
          <w:color w:val="000000"/>
        </w:rPr>
        <w:t xml:space="preserve">Members </w:t>
      </w:r>
      <w:r w:rsidR="00D50ABE" w:rsidRPr="00D50ABE">
        <w:rPr>
          <w:rFonts w:ascii="Verdana" w:hAnsi="Verdana" w:cs="Arial"/>
          <w:b/>
          <w:color w:val="000000"/>
        </w:rPr>
        <w:t>NOTED</w:t>
      </w:r>
      <w:r w:rsidR="00D50ABE">
        <w:rPr>
          <w:rFonts w:ascii="Verdana" w:hAnsi="Verdana" w:cs="Arial"/>
          <w:color w:val="000000"/>
        </w:rPr>
        <w:t xml:space="preserve"> t</w:t>
      </w:r>
      <w:r w:rsidR="00E718E5">
        <w:rPr>
          <w:rFonts w:ascii="Verdana" w:hAnsi="Verdana" w:cs="Arial"/>
          <w:color w:val="000000"/>
        </w:rPr>
        <w:t xml:space="preserve">hat </w:t>
      </w:r>
      <w:r w:rsidR="00D50ABE">
        <w:rPr>
          <w:rFonts w:ascii="Verdana" w:hAnsi="Verdana" w:cs="Arial"/>
          <w:color w:val="000000"/>
        </w:rPr>
        <w:t xml:space="preserve">the MIP would be </w:t>
      </w:r>
      <w:r w:rsidR="0059080A">
        <w:rPr>
          <w:rFonts w:ascii="Verdana" w:hAnsi="Verdana" w:cs="Arial"/>
          <w:color w:val="000000"/>
        </w:rPr>
        <w:t xml:space="preserve">revised in light of the </w:t>
      </w:r>
      <w:r>
        <w:rPr>
          <w:rFonts w:ascii="Verdana" w:hAnsi="Verdana" w:cs="Arial"/>
          <w:color w:val="000000"/>
        </w:rPr>
        <w:t>Review Report</w:t>
      </w:r>
      <w:r w:rsidR="00D50ABE">
        <w:rPr>
          <w:rFonts w:ascii="Verdana" w:hAnsi="Verdana" w:cs="Arial"/>
          <w:color w:val="000000"/>
        </w:rPr>
        <w:t xml:space="preserve"> recommendations</w:t>
      </w:r>
      <w:r w:rsidR="005D3523">
        <w:rPr>
          <w:rFonts w:ascii="Verdana" w:hAnsi="Verdana" w:cs="Arial"/>
          <w:color w:val="000000"/>
        </w:rPr>
        <w:t>,</w:t>
      </w:r>
      <w:r w:rsidR="00D50ABE">
        <w:rPr>
          <w:rFonts w:ascii="Verdana" w:hAnsi="Verdana" w:cs="Arial"/>
          <w:color w:val="000000"/>
        </w:rPr>
        <w:t xml:space="preserve"> given it was the </w:t>
      </w:r>
      <w:r w:rsidR="00E718E5">
        <w:rPr>
          <w:rFonts w:ascii="Verdana" w:hAnsi="Verdana" w:cs="Arial"/>
          <w:color w:val="000000"/>
        </w:rPr>
        <w:t xml:space="preserve">vehicle </w:t>
      </w:r>
      <w:r w:rsidR="00D50ABE">
        <w:rPr>
          <w:rFonts w:ascii="Verdana" w:hAnsi="Verdana" w:cs="Arial"/>
          <w:color w:val="000000"/>
        </w:rPr>
        <w:t xml:space="preserve">for </w:t>
      </w:r>
      <w:r w:rsidR="00E718E5">
        <w:rPr>
          <w:rFonts w:ascii="Verdana" w:hAnsi="Verdana" w:cs="Arial"/>
          <w:color w:val="000000"/>
        </w:rPr>
        <w:t>provid</w:t>
      </w:r>
      <w:r w:rsidR="00D50ABE">
        <w:rPr>
          <w:rFonts w:ascii="Verdana" w:hAnsi="Verdana" w:cs="Arial"/>
          <w:color w:val="000000"/>
        </w:rPr>
        <w:t>ing</w:t>
      </w:r>
      <w:r w:rsidR="00E718E5">
        <w:rPr>
          <w:rFonts w:ascii="Verdana" w:hAnsi="Verdana" w:cs="Arial"/>
          <w:color w:val="000000"/>
        </w:rPr>
        <w:t xml:space="preserve"> assurance to the Board that the </w:t>
      </w:r>
      <w:r w:rsidR="00D50ABE">
        <w:rPr>
          <w:rFonts w:ascii="Verdana" w:hAnsi="Verdana" w:cs="Arial"/>
          <w:color w:val="000000"/>
        </w:rPr>
        <w:t xml:space="preserve">necessary </w:t>
      </w:r>
      <w:r w:rsidR="00E718E5">
        <w:rPr>
          <w:rFonts w:ascii="Verdana" w:hAnsi="Verdana" w:cs="Arial"/>
          <w:color w:val="000000"/>
        </w:rPr>
        <w:t xml:space="preserve">issues were being delivered </w:t>
      </w:r>
      <w:r w:rsidR="00D9594F">
        <w:rPr>
          <w:rFonts w:ascii="Verdana" w:hAnsi="Verdana" w:cs="Arial"/>
          <w:color w:val="000000"/>
        </w:rPr>
        <w:t>at</w:t>
      </w:r>
      <w:r w:rsidR="00E718E5">
        <w:rPr>
          <w:rFonts w:ascii="Verdana" w:hAnsi="Verdana" w:cs="Arial"/>
          <w:color w:val="000000"/>
        </w:rPr>
        <w:t xml:space="preserve"> pace. </w:t>
      </w:r>
    </w:p>
    <w:p w14:paraId="34EF7D65" w14:textId="77777777" w:rsidR="0059080A" w:rsidRDefault="0059080A" w:rsidP="00E718E5">
      <w:pPr>
        <w:ind w:firstLine="0"/>
        <w:rPr>
          <w:rFonts w:ascii="Verdana" w:hAnsi="Verdana" w:cs="Arial"/>
          <w:color w:val="000000"/>
        </w:rPr>
      </w:pPr>
    </w:p>
    <w:p w14:paraId="62AA5B1D" w14:textId="2CB04A63" w:rsidR="00452451" w:rsidRDefault="00616431" w:rsidP="00DC746B">
      <w:pPr>
        <w:ind w:firstLine="0"/>
        <w:rPr>
          <w:rFonts w:ascii="Verdana" w:hAnsi="Verdana" w:cs="Arial"/>
          <w:color w:val="000000"/>
        </w:rPr>
      </w:pPr>
      <w:r>
        <w:rPr>
          <w:rFonts w:ascii="Verdana" w:hAnsi="Verdana" w:cs="Arial"/>
          <w:color w:val="000000"/>
        </w:rPr>
        <w:t>Independent Members</w:t>
      </w:r>
      <w:r w:rsidR="0059080A">
        <w:rPr>
          <w:rFonts w:ascii="Verdana" w:hAnsi="Verdana" w:cs="Arial"/>
          <w:color w:val="000000"/>
        </w:rPr>
        <w:t xml:space="preserve"> referenced the ongoing challenges that the </w:t>
      </w:r>
      <w:r w:rsidR="0032631B">
        <w:rPr>
          <w:rFonts w:ascii="Verdana" w:hAnsi="Verdana" w:cs="Arial"/>
          <w:color w:val="000000"/>
        </w:rPr>
        <w:t xml:space="preserve">organisation </w:t>
      </w:r>
      <w:r w:rsidR="0059080A">
        <w:rPr>
          <w:rFonts w:ascii="Verdana" w:hAnsi="Verdana" w:cs="Arial"/>
          <w:color w:val="000000"/>
        </w:rPr>
        <w:t xml:space="preserve">was facing and sought clarity as to whether the </w:t>
      </w:r>
      <w:r w:rsidR="00874E54">
        <w:rPr>
          <w:rFonts w:ascii="Verdana" w:hAnsi="Verdana" w:cs="Arial"/>
          <w:color w:val="000000"/>
        </w:rPr>
        <w:t xml:space="preserve">issues would have an impact on </w:t>
      </w:r>
      <w:r w:rsidR="00D50ABE">
        <w:rPr>
          <w:rFonts w:ascii="Verdana" w:hAnsi="Verdana" w:cs="Arial"/>
          <w:color w:val="000000"/>
        </w:rPr>
        <w:t>matters s</w:t>
      </w:r>
      <w:r w:rsidR="00874E54">
        <w:rPr>
          <w:rFonts w:ascii="Verdana" w:hAnsi="Verdana" w:cs="Arial"/>
          <w:color w:val="000000"/>
        </w:rPr>
        <w:t xml:space="preserve">uch as recruitment.  </w:t>
      </w:r>
      <w:r w:rsidR="00152D08">
        <w:rPr>
          <w:rFonts w:ascii="Verdana" w:hAnsi="Verdana" w:cs="Arial"/>
          <w:color w:val="000000"/>
        </w:rPr>
        <w:t>Mrs A Williams</w:t>
      </w:r>
      <w:r>
        <w:rPr>
          <w:rFonts w:ascii="Verdana" w:hAnsi="Verdana" w:cs="Arial"/>
          <w:color w:val="000000"/>
        </w:rPr>
        <w:t xml:space="preserve"> agreed that this could happen and reminded the board of the</w:t>
      </w:r>
      <w:r w:rsidR="00D50ABE">
        <w:rPr>
          <w:rFonts w:ascii="Verdana" w:hAnsi="Verdana" w:cs="Arial"/>
          <w:color w:val="000000"/>
        </w:rPr>
        <w:t xml:space="preserve"> national shortage of midwives</w:t>
      </w:r>
      <w:r>
        <w:rPr>
          <w:rFonts w:ascii="Verdana" w:hAnsi="Verdana" w:cs="Arial"/>
          <w:color w:val="000000"/>
        </w:rPr>
        <w:t>.</w:t>
      </w:r>
      <w:r w:rsidR="00D50ABE">
        <w:rPr>
          <w:rFonts w:ascii="Verdana" w:hAnsi="Verdana" w:cs="Arial"/>
          <w:color w:val="000000"/>
        </w:rPr>
        <w:t xml:space="preserve"> </w:t>
      </w:r>
      <w:r w:rsidR="00DC746B">
        <w:rPr>
          <w:rFonts w:ascii="Verdana" w:hAnsi="Verdana" w:cs="Arial"/>
          <w:color w:val="000000"/>
        </w:rPr>
        <w:t xml:space="preserve"> Members </w:t>
      </w:r>
      <w:r w:rsidR="00DC746B" w:rsidRPr="00DC746B">
        <w:rPr>
          <w:rFonts w:ascii="Verdana" w:hAnsi="Verdana" w:cs="Arial"/>
          <w:b/>
          <w:color w:val="000000"/>
        </w:rPr>
        <w:t>NOTED</w:t>
      </w:r>
      <w:r w:rsidR="00DC746B">
        <w:rPr>
          <w:rFonts w:ascii="Verdana" w:hAnsi="Verdana" w:cs="Arial"/>
          <w:color w:val="000000"/>
        </w:rPr>
        <w:t xml:space="preserve"> that </w:t>
      </w:r>
      <w:r w:rsidR="00874E54">
        <w:rPr>
          <w:rFonts w:ascii="Verdana" w:hAnsi="Verdana" w:cs="Arial"/>
          <w:color w:val="000000"/>
        </w:rPr>
        <w:t>Welsh Government</w:t>
      </w:r>
      <w:r w:rsidR="00FD218A">
        <w:rPr>
          <w:rFonts w:ascii="Verdana" w:hAnsi="Verdana" w:cs="Arial"/>
          <w:color w:val="000000"/>
        </w:rPr>
        <w:t xml:space="preserve"> had increased </w:t>
      </w:r>
      <w:r w:rsidR="00F72A28">
        <w:rPr>
          <w:rFonts w:ascii="Verdana" w:hAnsi="Verdana" w:cs="Arial"/>
          <w:color w:val="000000"/>
        </w:rPr>
        <w:t xml:space="preserve">Welsh </w:t>
      </w:r>
      <w:r w:rsidR="00FD218A">
        <w:rPr>
          <w:rFonts w:ascii="Verdana" w:hAnsi="Verdana" w:cs="Arial"/>
          <w:color w:val="000000"/>
        </w:rPr>
        <w:t xml:space="preserve">midwifery training places by </w:t>
      </w:r>
      <w:r>
        <w:rPr>
          <w:rFonts w:ascii="Verdana" w:hAnsi="Verdana" w:cs="Arial"/>
          <w:color w:val="000000"/>
        </w:rPr>
        <w:t>around</w:t>
      </w:r>
      <w:r w:rsidR="00FD218A">
        <w:rPr>
          <w:rFonts w:ascii="Verdana" w:hAnsi="Verdana" w:cs="Arial"/>
          <w:color w:val="000000"/>
        </w:rPr>
        <w:t xml:space="preserve"> 40% which would result </w:t>
      </w:r>
      <w:r w:rsidR="00F72A28">
        <w:rPr>
          <w:rFonts w:ascii="Verdana" w:hAnsi="Verdana" w:cs="Arial"/>
          <w:color w:val="000000"/>
        </w:rPr>
        <w:t xml:space="preserve">in </w:t>
      </w:r>
      <w:r w:rsidR="00D50ABE">
        <w:rPr>
          <w:rFonts w:ascii="Verdana" w:hAnsi="Verdana" w:cs="Arial"/>
          <w:color w:val="000000"/>
        </w:rPr>
        <w:t>an additional quota of q</w:t>
      </w:r>
      <w:r w:rsidR="00FD218A">
        <w:rPr>
          <w:rFonts w:ascii="Verdana" w:hAnsi="Verdana" w:cs="Arial"/>
          <w:color w:val="000000"/>
        </w:rPr>
        <w:t xml:space="preserve">ualified </w:t>
      </w:r>
      <w:r w:rsidR="00D50ABE">
        <w:rPr>
          <w:rFonts w:ascii="Verdana" w:hAnsi="Verdana" w:cs="Arial"/>
          <w:color w:val="000000"/>
        </w:rPr>
        <w:t xml:space="preserve">staff in </w:t>
      </w:r>
      <w:r w:rsidR="00EF31DE">
        <w:rPr>
          <w:rFonts w:ascii="Verdana" w:hAnsi="Verdana" w:cs="Arial"/>
          <w:color w:val="000000"/>
        </w:rPr>
        <w:t xml:space="preserve">around </w:t>
      </w:r>
      <w:r w:rsidR="00D50ABE">
        <w:rPr>
          <w:rFonts w:ascii="Verdana" w:hAnsi="Verdana" w:cs="Arial"/>
          <w:color w:val="000000"/>
        </w:rPr>
        <w:t>1</w:t>
      </w:r>
      <w:r w:rsidR="00FD218A">
        <w:rPr>
          <w:rFonts w:ascii="Verdana" w:hAnsi="Verdana" w:cs="Arial"/>
          <w:color w:val="000000"/>
        </w:rPr>
        <w:t>8</w:t>
      </w:r>
      <w:r w:rsidR="00B83E29">
        <w:rPr>
          <w:rFonts w:ascii="Verdana" w:hAnsi="Verdana" w:cs="Arial"/>
          <w:color w:val="000000"/>
        </w:rPr>
        <w:t xml:space="preserve"> </w:t>
      </w:r>
      <w:r w:rsidR="00DC746B">
        <w:rPr>
          <w:rFonts w:ascii="Verdana" w:hAnsi="Verdana" w:cs="Arial"/>
          <w:color w:val="000000"/>
        </w:rPr>
        <w:t>months’ time</w:t>
      </w:r>
      <w:r w:rsidR="00FD218A">
        <w:rPr>
          <w:rFonts w:ascii="Verdana" w:hAnsi="Verdana" w:cs="Arial"/>
          <w:color w:val="000000"/>
        </w:rPr>
        <w:t xml:space="preserve">. </w:t>
      </w:r>
      <w:r w:rsidR="00DC746B">
        <w:rPr>
          <w:rFonts w:ascii="Verdana" w:hAnsi="Verdana" w:cs="Arial"/>
          <w:color w:val="000000"/>
        </w:rPr>
        <w:t xml:space="preserve"> However, Mrs A Williams emphasised the importance of tackling the improvement actions and reported cultural issues in order for new recruits to be attracted to working in CTMUHB.  </w:t>
      </w:r>
      <w:r w:rsidR="00F72A28">
        <w:rPr>
          <w:rFonts w:ascii="Verdana" w:hAnsi="Verdana" w:cs="Arial"/>
          <w:color w:val="000000"/>
        </w:rPr>
        <w:t xml:space="preserve">Board </w:t>
      </w:r>
      <w:r w:rsidR="00D50ABE">
        <w:rPr>
          <w:rFonts w:ascii="Verdana" w:hAnsi="Verdana" w:cs="Arial"/>
          <w:color w:val="000000"/>
        </w:rPr>
        <w:t xml:space="preserve">Members </w:t>
      </w:r>
      <w:r w:rsidR="00D50ABE" w:rsidRPr="00D50ABE">
        <w:rPr>
          <w:rFonts w:ascii="Verdana" w:hAnsi="Verdana" w:cs="Arial"/>
          <w:b/>
          <w:color w:val="000000"/>
        </w:rPr>
        <w:t>NOTED</w:t>
      </w:r>
      <w:r w:rsidR="00D50ABE">
        <w:rPr>
          <w:rFonts w:ascii="Verdana" w:hAnsi="Verdana" w:cs="Arial"/>
          <w:color w:val="000000"/>
        </w:rPr>
        <w:t xml:space="preserve"> that </w:t>
      </w:r>
      <w:r w:rsidR="00452451">
        <w:rPr>
          <w:rFonts w:ascii="Verdana" w:hAnsi="Verdana" w:cs="Arial"/>
          <w:color w:val="000000"/>
        </w:rPr>
        <w:t xml:space="preserve">issues within maternity </w:t>
      </w:r>
      <w:r w:rsidR="0032631B">
        <w:rPr>
          <w:rFonts w:ascii="Verdana" w:hAnsi="Verdana" w:cs="Arial"/>
          <w:color w:val="000000"/>
        </w:rPr>
        <w:t xml:space="preserve">services could </w:t>
      </w:r>
      <w:r w:rsidR="00452451">
        <w:rPr>
          <w:rFonts w:ascii="Verdana" w:hAnsi="Verdana" w:cs="Arial"/>
          <w:color w:val="000000"/>
        </w:rPr>
        <w:t xml:space="preserve">impact upon recruitment and retention of staff </w:t>
      </w:r>
      <w:r w:rsidR="0032631B">
        <w:rPr>
          <w:rFonts w:ascii="Verdana" w:hAnsi="Verdana" w:cs="Arial"/>
          <w:color w:val="000000"/>
        </w:rPr>
        <w:t xml:space="preserve">and that </w:t>
      </w:r>
      <w:r w:rsidR="00452451">
        <w:rPr>
          <w:rFonts w:ascii="Verdana" w:hAnsi="Verdana" w:cs="Arial"/>
          <w:color w:val="000000"/>
        </w:rPr>
        <w:t xml:space="preserve">it was critical that the appropriate support was provided to </w:t>
      </w:r>
      <w:r w:rsidR="0032631B">
        <w:rPr>
          <w:rFonts w:ascii="Verdana" w:hAnsi="Verdana" w:cs="Arial"/>
          <w:color w:val="000000"/>
        </w:rPr>
        <w:t xml:space="preserve">maternity </w:t>
      </w:r>
      <w:r w:rsidR="00452451">
        <w:rPr>
          <w:rFonts w:ascii="Verdana" w:hAnsi="Verdana" w:cs="Arial"/>
          <w:color w:val="000000"/>
        </w:rPr>
        <w:t>staff</w:t>
      </w:r>
      <w:r w:rsidR="0032631B">
        <w:rPr>
          <w:rFonts w:ascii="Verdana" w:hAnsi="Verdana" w:cs="Arial"/>
          <w:color w:val="000000"/>
        </w:rPr>
        <w:t xml:space="preserve"> who were working hard to maintain a service at this challenging time</w:t>
      </w:r>
      <w:r w:rsidR="00452451">
        <w:rPr>
          <w:rFonts w:ascii="Verdana" w:hAnsi="Verdana" w:cs="Arial"/>
          <w:color w:val="000000"/>
        </w:rPr>
        <w:t xml:space="preserve">. </w:t>
      </w:r>
      <w:r w:rsidR="00152D08">
        <w:rPr>
          <w:rFonts w:ascii="Verdana" w:hAnsi="Verdana" w:cs="Arial"/>
          <w:color w:val="000000"/>
        </w:rPr>
        <w:t>Mrs A Williams</w:t>
      </w:r>
      <w:r w:rsidR="00452451">
        <w:rPr>
          <w:rFonts w:ascii="Verdana" w:hAnsi="Verdana" w:cs="Arial"/>
          <w:color w:val="000000"/>
        </w:rPr>
        <w:t xml:space="preserve"> </w:t>
      </w:r>
      <w:r>
        <w:rPr>
          <w:rFonts w:ascii="Verdana" w:hAnsi="Verdana" w:cs="Arial"/>
          <w:color w:val="000000"/>
        </w:rPr>
        <w:t>explained with the inevitable publicity that the Review Report would generate and the seriousness of the information within the report</w:t>
      </w:r>
      <w:r w:rsidR="00DC746B">
        <w:rPr>
          <w:rFonts w:ascii="Verdana" w:hAnsi="Verdana" w:cs="Arial"/>
          <w:color w:val="000000"/>
        </w:rPr>
        <w:t xml:space="preserve">, </w:t>
      </w:r>
      <w:r>
        <w:rPr>
          <w:rFonts w:ascii="Verdana" w:hAnsi="Verdana" w:cs="Arial"/>
          <w:color w:val="000000"/>
        </w:rPr>
        <w:t xml:space="preserve">this would </w:t>
      </w:r>
      <w:r w:rsidR="00606967">
        <w:rPr>
          <w:rFonts w:ascii="Verdana" w:hAnsi="Verdana" w:cs="Arial"/>
          <w:color w:val="000000"/>
        </w:rPr>
        <w:t>create anxiety and grave concern within the community.</w:t>
      </w:r>
    </w:p>
    <w:p w14:paraId="3C76560E" w14:textId="77777777" w:rsidR="00452451" w:rsidRDefault="00452451" w:rsidP="00E718E5">
      <w:pPr>
        <w:ind w:firstLine="0"/>
        <w:rPr>
          <w:rFonts w:ascii="Verdana" w:hAnsi="Verdana" w:cs="Arial"/>
          <w:color w:val="000000"/>
        </w:rPr>
      </w:pPr>
    </w:p>
    <w:p w14:paraId="0D5135CB" w14:textId="02228166" w:rsidR="00F72A28" w:rsidRDefault="00F72A28" w:rsidP="00E718E5">
      <w:pPr>
        <w:ind w:firstLine="0"/>
        <w:rPr>
          <w:rFonts w:ascii="Verdana" w:hAnsi="Verdana" w:cs="Arial"/>
          <w:color w:val="000000"/>
        </w:rPr>
      </w:pPr>
      <w:r>
        <w:rPr>
          <w:rFonts w:ascii="Verdana" w:hAnsi="Verdana" w:cs="Arial"/>
          <w:color w:val="000000"/>
        </w:rPr>
        <w:t xml:space="preserve">Board </w:t>
      </w:r>
      <w:r w:rsidR="00D50ABE">
        <w:rPr>
          <w:rFonts w:ascii="Verdana" w:hAnsi="Verdana" w:cs="Arial"/>
          <w:color w:val="000000"/>
        </w:rPr>
        <w:t xml:space="preserve">Members </w:t>
      </w:r>
      <w:r w:rsidR="00D50ABE" w:rsidRPr="00D50ABE">
        <w:rPr>
          <w:rFonts w:ascii="Verdana" w:hAnsi="Verdana" w:cs="Arial"/>
          <w:b/>
          <w:color w:val="000000"/>
        </w:rPr>
        <w:t>NOTED</w:t>
      </w:r>
      <w:r w:rsidR="00D50ABE">
        <w:rPr>
          <w:rFonts w:ascii="Verdana" w:hAnsi="Verdana" w:cs="Arial"/>
          <w:color w:val="000000"/>
        </w:rPr>
        <w:t xml:space="preserve"> </w:t>
      </w:r>
      <w:r w:rsidR="009428A6">
        <w:rPr>
          <w:rFonts w:ascii="Verdana" w:hAnsi="Verdana" w:cs="Arial"/>
          <w:color w:val="000000"/>
        </w:rPr>
        <w:t xml:space="preserve">daily situation reports on midwifery staffing were </w:t>
      </w:r>
      <w:r w:rsidR="0032631B">
        <w:rPr>
          <w:rFonts w:ascii="Verdana" w:hAnsi="Verdana" w:cs="Arial"/>
          <w:color w:val="000000"/>
        </w:rPr>
        <w:t xml:space="preserve">being produced </w:t>
      </w:r>
      <w:r w:rsidR="009428A6">
        <w:rPr>
          <w:rFonts w:ascii="Verdana" w:hAnsi="Verdana" w:cs="Arial"/>
          <w:color w:val="000000"/>
        </w:rPr>
        <w:t xml:space="preserve">and processes had been established to escalate issues whereby </w:t>
      </w:r>
      <w:r w:rsidR="00FD218A">
        <w:rPr>
          <w:rFonts w:ascii="Verdana" w:hAnsi="Verdana" w:cs="Arial"/>
          <w:color w:val="000000"/>
        </w:rPr>
        <w:t xml:space="preserve">neighbouring health boards </w:t>
      </w:r>
      <w:r w:rsidR="009428A6">
        <w:rPr>
          <w:rFonts w:ascii="Verdana" w:hAnsi="Verdana" w:cs="Arial"/>
          <w:color w:val="000000"/>
        </w:rPr>
        <w:t xml:space="preserve">worked together to </w:t>
      </w:r>
      <w:r w:rsidR="00DC746B">
        <w:rPr>
          <w:rFonts w:ascii="Verdana" w:hAnsi="Verdana" w:cs="Arial"/>
          <w:color w:val="000000"/>
        </w:rPr>
        <w:t xml:space="preserve">review and </w:t>
      </w:r>
      <w:r w:rsidR="009428A6">
        <w:rPr>
          <w:rFonts w:ascii="Verdana" w:hAnsi="Verdana" w:cs="Arial"/>
          <w:color w:val="000000"/>
        </w:rPr>
        <w:t xml:space="preserve">manage available </w:t>
      </w:r>
      <w:r w:rsidR="00FD218A">
        <w:rPr>
          <w:rFonts w:ascii="Verdana" w:hAnsi="Verdana" w:cs="Arial"/>
          <w:color w:val="000000"/>
        </w:rPr>
        <w:t xml:space="preserve">capacity.  With regard to services at the Princess of Wales Hospital, </w:t>
      </w:r>
      <w:r w:rsidR="00152D08">
        <w:rPr>
          <w:rFonts w:ascii="Verdana" w:hAnsi="Verdana" w:cs="Arial"/>
          <w:color w:val="000000"/>
        </w:rPr>
        <w:t>Mrs A Williams</w:t>
      </w:r>
      <w:r w:rsidR="00FD218A">
        <w:rPr>
          <w:rFonts w:ascii="Verdana" w:hAnsi="Verdana" w:cs="Arial"/>
          <w:color w:val="000000"/>
        </w:rPr>
        <w:t xml:space="preserve"> said that </w:t>
      </w:r>
      <w:r>
        <w:rPr>
          <w:rFonts w:ascii="Verdana" w:hAnsi="Verdana" w:cs="Arial"/>
          <w:color w:val="000000"/>
        </w:rPr>
        <w:t xml:space="preserve">the site had fewer </w:t>
      </w:r>
      <w:r w:rsidR="00D50ABE">
        <w:rPr>
          <w:rFonts w:ascii="Verdana" w:hAnsi="Verdana" w:cs="Arial"/>
          <w:color w:val="000000"/>
        </w:rPr>
        <w:t xml:space="preserve">midwifery </w:t>
      </w:r>
      <w:r w:rsidR="00FD218A">
        <w:rPr>
          <w:rFonts w:ascii="Verdana" w:hAnsi="Verdana" w:cs="Arial"/>
          <w:color w:val="000000"/>
        </w:rPr>
        <w:t xml:space="preserve">vacancies </w:t>
      </w:r>
      <w:r>
        <w:rPr>
          <w:rFonts w:ascii="Verdana" w:hAnsi="Verdana" w:cs="Arial"/>
          <w:color w:val="000000"/>
        </w:rPr>
        <w:t xml:space="preserve">than in the former Cwm Taf </w:t>
      </w:r>
      <w:r w:rsidR="0032631B">
        <w:rPr>
          <w:rFonts w:ascii="Verdana" w:hAnsi="Verdana" w:cs="Arial"/>
          <w:color w:val="000000"/>
        </w:rPr>
        <w:t xml:space="preserve">maternity </w:t>
      </w:r>
      <w:r>
        <w:rPr>
          <w:rFonts w:ascii="Verdana" w:hAnsi="Verdana" w:cs="Arial"/>
          <w:color w:val="000000"/>
        </w:rPr>
        <w:t xml:space="preserve">units </w:t>
      </w:r>
      <w:r w:rsidR="00525C88">
        <w:rPr>
          <w:rFonts w:ascii="Verdana" w:hAnsi="Verdana" w:cs="Arial"/>
          <w:color w:val="000000"/>
        </w:rPr>
        <w:t>and that some of the midwives originally working at the Royal Glamorgan Hospital had chosen to transfer to Bridgend in recent months</w:t>
      </w:r>
      <w:r>
        <w:rPr>
          <w:rFonts w:ascii="Verdana" w:hAnsi="Verdana" w:cs="Arial"/>
          <w:color w:val="000000"/>
        </w:rPr>
        <w:t xml:space="preserve">.  </w:t>
      </w:r>
      <w:r w:rsidR="00152D08">
        <w:rPr>
          <w:rFonts w:ascii="Verdana" w:hAnsi="Verdana" w:cs="Arial"/>
          <w:color w:val="000000"/>
        </w:rPr>
        <w:t>Mrs A Williams</w:t>
      </w:r>
      <w:r>
        <w:rPr>
          <w:rFonts w:ascii="Verdana" w:hAnsi="Verdana" w:cs="Arial"/>
          <w:color w:val="000000"/>
        </w:rPr>
        <w:t xml:space="preserve"> stated that </w:t>
      </w:r>
      <w:r w:rsidR="00525C88">
        <w:rPr>
          <w:rFonts w:ascii="Verdana" w:hAnsi="Verdana" w:cs="Arial"/>
          <w:color w:val="000000"/>
        </w:rPr>
        <w:t xml:space="preserve">the Princess of Wales Hospital had also benefited from a </w:t>
      </w:r>
      <w:r w:rsidR="00FD218A">
        <w:rPr>
          <w:rFonts w:ascii="Verdana" w:hAnsi="Verdana" w:cs="Arial"/>
          <w:color w:val="000000"/>
        </w:rPr>
        <w:t>re-instatement of neonatal cots</w:t>
      </w:r>
      <w:r w:rsidR="00525C88">
        <w:rPr>
          <w:rFonts w:ascii="Verdana" w:hAnsi="Verdana" w:cs="Arial"/>
          <w:color w:val="000000"/>
        </w:rPr>
        <w:t xml:space="preserve">.  </w:t>
      </w:r>
      <w:r w:rsidR="00FD218A">
        <w:rPr>
          <w:rFonts w:ascii="Verdana" w:hAnsi="Verdana" w:cs="Arial"/>
          <w:color w:val="000000"/>
        </w:rPr>
        <w:t xml:space="preserve"> </w:t>
      </w:r>
    </w:p>
    <w:p w14:paraId="2D747132" w14:textId="01138791" w:rsidR="00525C88" w:rsidRDefault="00525C88" w:rsidP="00525C88">
      <w:pPr>
        <w:ind w:firstLine="0"/>
        <w:rPr>
          <w:rFonts w:ascii="Verdana" w:hAnsi="Verdana" w:cs="Arial"/>
          <w:color w:val="000000"/>
        </w:rPr>
      </w:pPr>
      <w:r>
        <w:rPr>
          <w:rFonts w:ascii="Verdana" w:hAnsi="Verdana" w:cs="Arial"/>
          <w:color w:val="000000"/>
        </w:rPr>
        <w:lastRenderedPageBreak/>
        <w:t xml:space="preserve">Board </w:t>
      </w:r>
      <w:r w:rsidRPr="00E20C09">
        <w:rPr>
          <w:rFonts w:ascii="Verdana" w:hAnsi="Verdana" w:cs="Arial"/>
          <w:color w:val="000000"/>
        </w:rPr>
        <w:t xml:space="preserve">Members </w:t>
      </w:r>
      <w:r w:rsidRPr="00E20C09">
        <w:rPr>
          <w:rFonts w:ascii="Verdana" w:hAnsi="Verdana" w:cs="Arial"/>
          <w:b/>
          <w:color w:val="000000"/>
        </w:rPr>
        <w:t>NOTED</w:t>
      </w:r>
      <w:r>
        <w:rPr>
          <w:rFonts w:ascii="Verdana" w:hAnsi="Verdana" w:cs="Arial"/>
          <w:color w:val="000000"/>
        </w:rPr>
        <w:t xml:space="preserve"> the </w:t>
      </w:r>
      <w:r w:rsidR="00152D08">
        <w:rPr>
          <w:rFonts w:ascii="Verdana" w:hAnsi="Verdana" w:cs="Arial"/>
          <w:color w:val="000000"/>
        </w:rPr>
        <w:t>Review Report</w:t>
      </w:r>
      <w:r>
        <w:rPr>
          <w:rFonts w:ascii="Verdana" w:hAnsi="Verdana" w:cs="Arial"/>
          <w:color w:val="000000"/>
        </w:rPr>
        <w:t xml:space="preserve"> findings did not relate to services at the Princess of Wales Hospital</w:t>
      </w:r>
      <w:r w:rsidR="00DC746B">
        <w:rPr>
          <w:rFonts w:ascii="Verdana" w:hAnsi="Verdana" w:cs="Arial"/>
          <w:color w:val="000000"/>
        </w:rPr>
        <w:t xml:space="preserve">, </w:t>
      </w:r>
      <w:r>
        <w:rPr>
          <w:rFonts w:ascii="Verdana" w:hAnsi="Verdana" w:cs="Arial"/>
          <w:color w:val="000000"/>
        </w:rPr>
        <w:t>but that all the learning arising from the recommend</w:t>
      </w:r>
      <w:r w:rsidR="00271F13">
        <w:rPr>
          <w:rFonts w:ascii="Verdana" w:hAnsi="Verdana" w:cs="Arial"/>
          <w:color w:val="000000"/>
        </w:rPr>
        <w:t>ations would be applied across the whole service</w:t>
      </w:r>
      <w:r>
        <w:rPr>
          <w:rFonts w:ascii="Verdana" w:hAnsi="Verdana" w:cs="Arial"/>
          <w:color w:val="000000"/>
        </w:rPr>
        <w:t xml:space="preserve">. </w:t>
      </w:r>
    </w:p>
    <w:p w14:paraId="577922A2" w14:textId="77777777" w:rsidR="00F72A28" w:rsidRDefault="00F72A28" w:rsidP="00E718E5">
      <w:pPr>
        <w:ind w:firstLine="0"/>
        <w:rPr>
          <w:rFonts w:ascii="Verdana" w:hAnsi="Verdana" w:cs="Arial"/>
          <w:color w:val="000000"/>
        </w:rPr>
      </w:pPr>
    </w:p>
    <w:p w14:paraId="22D02DDB" w14:textId="38F48D19" w:rsidR="00FD218A" w:rsidRDefault="00152D08" w:rsidP="00E718E5">
      <w:pPr>
        <w:ind w:firstLine="0"/>
        <w:rPr>
          <w:rFonts w:ascii="Verdana" w:hAnsi="Verdana" w:cs="Arial"/>
          <w:color w:val="000000"/>
        </w:rPr>
      </w:pPr>
      <w:r>
        <w:rPr>
          <w:rFonts w:ascii="Verdana" w:hAnsi="Verdana" w:cs="Arial"/>
          <w:color w:val="000000"/>
        </w:rPr>
        <w:t>Mrs A Williams</w:t>
      </w:r>
      <w:r w:rsidR="009428A6">
        <w:rPr>
          <w:rFonts w:ascii="Verdana" w:hAnsi="Verdana" w:cs="Arial"/>
          <w:color w:val="000000"/>
        </w:rPr>
        <w:t xml:space="preserve"> </w:t>
      </w:r>
      <w:r w:rsidR="00CB08EC">
        <w:rPr>
          <w:rFonts w:ascii="Verdana" w:hAnsi="Verdana" w:cs="Arial"/>
          <w:color w:val="000000"/>
        </w:rPr>
        <w:t>informed the Board</w:t>
      </w:r>
      <w:r w:rsidR="009428A6">
        <w:rPr>
          <w:rFonts w:ascii="Verdana" w:hAnsi="Verdana" w:cs="Arial"/>
          <w:color w:val="000000"/>
        </w:rPr>
        <w:t xml:space="preserve"> that following the publication of the </w:t>
      </w:r>
      <w:r>
        <w:rPr>
          <w:rFonts w:ascii="Verdana" w:hAnsi="Verdana" w:cs="Arial"/>
          <w:color w:val="000000"/>
        </w:rPr>
        <w:t>Review Report</w:t>
      </w:r>
      <w:r w:rsidR="00525C88">
        <w:rPr>
          <w:rFonts w:ascii="Verdana" w:hAnsi="Verdana" w:cs="Arial"/>
          <w:color w:val="000000"/>
        </w:rPr>
        <w:t>,</w:t>
      </w:r>
      <w:r w:rsidR="00606967">
        <w:rPr>
          <w:rFonts w:ascii="Verdana" w:hAnsi="Verdana" w:cs="Arial"/>
          <w:color w:val="000000"/>
        </w:rPr>
        <w:t xml:space="preserve"> some w</w:t>
      </w:r>
      <w:r w:rsidR="00CB08EC">
        <w:rPr>
          <w:rFonts w:ascii="Verdana" w:hAnsi="Verdana" w:cs="Arial"/>
          <w:color w:val="000000"/>
        </w:rPr>
        <w:t xml:space="preserve">omen could </w:t>
      </w:r>
      <w:r w:rsidR="009428A6">
        <w:rPr>
          <w:rFonts w:ascii="Verdana" w:hAnsi="Verdana" w:cs="Arial"/>
          <w:color w:val="000000"/>
        </w:rPr>
        <w:t>decide to deliver</w:t>
      </w:r>
      <w:r w:rsidR="00F72A28">
        <w:rPr>
          <w:rFonts w:ascii="Verdana" w:hAnsi="Verdana" w:cs="Arial"/>
          <w:color w:val="000000"/>
        </w:rPr>
        <w:t xml:space="preserve"> </w:t>
      </w:r>
      <w:r w:rsidR="00525C88">
        <w:rPr>
          <w:rFonts w:ascii="Verdana" w:hAnsi="Verdana" w:cs="Arial"/>
          <w:color w:val="000000"/>
        </w:rPr>
        <w:t xml:space="preserve">their babies </w:t>
      </w:r>
      <w:r w:rsidR="009428A6">
        <w:rPr>
          <w:rFonts w:ascii="Verdana" w:hAnsi="Verdana" w:cs="Arial"/>
          <w:color w:val="000000"/>
        </w:rPr>
        <w:t>at other sites</w:t>
      </w:r>
      <w:r w:rsidR="00CB08EC">
        <w:rPr>
          <w:rFonts w:ascii="Verdana" w:hAnsi="Verdana" w:cs="Arial"/>
          <w:color w:val="000000"/>
        </w:rPr>
        <w:t xml:space="preserve">, </w:t>
      </w:r>
      <w:r w:rsidR="009428A6">
        <w:rPr>
          <w:rFonts w:ascii="Verdana" w:hAnsi="Verdana" w:cs="Arial"/>
          <w:color w:val="000000"/>
        </w:rPr>
        <w:t xml:space="preserve">but advocated that any such arrangements </w:t>
      </w:r>
      <w:r w:rsidR="00F72A28">
        <w:rPr>
          <w:rFonts w:ascii="Verdana" w:hAnsi="Verdana" w:cs="Arial"/>
          <w:color w:val="000000"/>
        </w:rPr>
        <w:t xml:space="preserve">should be </w:t>
      </w:r>
      <w:r w:rsidR="009428A6">
        <w:rPr>
          <w:rFonts w:ascii="Verdana" w:hAnsi="Verdana" w:cs="Arial"/>
          <w:color w:val="000000"/>
        </w:rPr>
        <w:t xml:space="preserve">made through </w:t>
      </w:r>
      <w:r w:rsidR="00F72A28">
        <w:rPr>
          <w:rFonts w:ascii="Verdana" w:hAnsi="Verdana" w:cs="Arial"/>
          <w:color w:val="000000"/>
        </w:rPr>
        <w:t>a</w:t>
      </w:r>
      <w:r w:rsidR="00271F13">
        <w:rPr>
          <w:rFonts w:ascii="Verdana" w:hAnsi="Verdana" w:cs="Arial"/>
          <w:color w:val="000000"/>
        </w:rPr>
        <w:t xml:space="preserve">nd with the support of </w:t>
      </w:r>
      <w:r w:rsidR="00CB08EC">
        <w:rPr>
          <w:rFonts w:ascii="Verdana" w:hAnsi="Verdana" w:cs="Arial"/>
          <w:color w:val="000000"/>
        </w:rPr>
        <w:t xml:space="preserve">their </w:t>
      </w:r>
      <w:r w:rsidR="00271F13">
        <w:rPr>
          <w:rFonts w:ascii="Verdana" w:hAnsi="Verdana" w:cs="Arial"/>
          <w:color w:val="000000"/>
        </w:rPr>
        <w:t>local</w:t>
      </w:r>
      <w:r w:rsidR="00F72A28">
        <w:rPr>
          <w:rFonts w:ascii="Verdana" w:hAnsi="Verdana" w:cs="Arial"/>
          <w:color w:val="000000"/>
        </w:rPr>
        <w:t xml:space="preserve"> </w:t>
      </w:r>
      <w:r w:rsidR="009428A6">
        <w:rPr>
          <w:rFonts w:ascii="Verdana" w:hAnsi="Verdana" w:cs="Arial"/>
          <w:color w:val="000000"/>
        </w:rPr>
        <w:t xml:space="preserve">midwife. </w:t>
      </w:r>
      <w:r w:rsidR="00CB08EC">
        <w:rPr>
          <w:rFonts w:ascii="Verdana" w:hAnsi="Verdana" w:cs="Arial"/>
          <w:color w:val="000000"/>
        </w:rPr>
        <w:t xml:space="preserve"> Advice to staff and women had been prepared in order to support women who wished to make a different booking choice.  </w:t>
      </w:r>
    </w:p>
    <w:p w14:paraId="277BEB13" w14:textId="77777777" w:rsidR="00FD218A" w:rsidRDefault="00FD218A" w:rsidP="00E718E5">
      <w:pPr>
        <w:ind w:firstLine="0"/>
        <w:rPr>
          <w:rFonts w:ascii="Verdana" w:hAnsi="Verdana" w:cs="Arial"/>
          <w:color w:val="000000"/>
        </w:rPr>
      </w:pPr>
    </w:p>
    <w:p w14:paraId="0C591D10" w14:textId="5BB8555D" w:rsidR="00DD5EA8" w:rsidRDefault="00271F13" w:rsidP="00E718E5">
      <w:pPr>
        <w:ind w:firstLine="0"/>
        <w:rPr>
          <w:rFonts w:ascii="Verdana" w:hAnsi="Verdana" w:cs="Arial"/>
          <w:color w:val="000000"/>
        </w:rPr>
      </w:pPr>
      <w:r>
        <w:rPr>
          <w:rFonts w:ascii="Verdana" w:hAnsi="Verdana" w:cs="Arial"/>
          <w:color w:val="000000"/>
        </w:rPr>
        <w:t xml:space="preserve">Mr </w:t>
      </w:r>
      <w:r w:rsidR="009428A6">
        <w:rPr>
          <w:rFonts w:ascii="Verdana" w:hAnsi="Verdana" w:cs="Arial"/>
          <w:color w:val="000000"/>
        </w:rPr>
        <w:t xml:space="preserve">S Harrhy raised the issue of staff engagement </w:t>
      </w:r>
      <w:r w:rsidR="00F5089F">
        <w:rPr>
          <w:rFonts w:ascii="Verdana" w:hAnsi="Verdana" w:cs="Arial"/>
          <w:color w:val="000000"/>
        </w:rPr>
        <w:t>and its links to the M</w:t>
      </w:r>
      <w:r w:rsidR="009428A6">
        <w:rPr>
          <w:rFonts w:ascii="Verdana" w:hAnsi="Verdana" w:cs="Arial"/>
          <w:color w:val="000000"/>
        </w:rPr>
        <w:t xml:space="preserve">IP.  </w:t>
      </w:r>
      <w:r w:rsidR="00152D08">
        <w:rPr>
          <w:rFonts w:ascii="Verdana" w:hAnsi="Verdana" w:cs="Arial"/>
          <w:color w:val="000000"/>
        </w:rPr>
        <w:t>Mrs A Williams</w:t>
      </w:r>
      <w:r w:rsidR="009428A6">
        <w:rPr>
          <w:rFonts w:ascii="Verdana" w:hAnsi="Verdana" w:cs="Arial"/>
          <w:color w:val="000000"/>
        </w:rPr>
        <w:t xml:space="preserve"> responded by saying that there was a need to listen to </w:t>
      </w:r>
      <w:r w:rsidR="00F72A28">
        <w:rPr>
          <w:rFonts w:ascii="Verdana" w:hAnsi="Verdana" w:cs="Arial"/>
          <w:color w:val="000000"/>
        </w:rPr>
        <w:t xml:space="preserve">both </w:t>
      </w:r>
      <w:r w:rsidR="009428A6">
        <w:rPr>
          <w:rFonts w:ascii="Verdana" w:hAnsi="Verdana" w:cs="Arial"/>
          <w:color w:val="000000"/>
        </w:rPr>
        <w:t xml:space="preserve">women </w:t>
      </w:r>
      <w:r w:rsidR="00F5089F">
        <w:rPr>
          <w:rFonts w:ascii="Verdana" w:hAnsi="Verdana" w:cs="Arial"/>
          <w:color w:val="000000"/>
        </w:rPr>
        <w:t xml:space="preserve">as service users and </w:t>
      </w:r>
      <w:r w:rsidR="009428A6">
        <w:rPr>
          <w:rFonts w:ascii="Verdana" w:hAnsi="Verdana" w:cs="Arial"/>
          <w:color w:val="000000"/>
        </w:rPr>
        <w:t xml:space="preserve">staff </w:t>
      </w:r>
      <w:r w:rsidR="00F5089F">
        <w:rPr>
          <w:rFonts w:ascii="Verdana" w:hAnsi="Verdana" w:cs="Arial"/>
          <w:color w:val="000000"/>
        </w:rPr>
        <w:t xml:space="preserve">in terms of </w:t>
      </w:r>
      <w:r w:rsidR="009428A6">
        <w:rPr>
          <w:rFonts w:ascii="Verdana" w:hAnsi="Verdana" w:cs="Arial"/>
          <w:color w:val="000000"/>
        </w:rPr>
        <w:t xml:space="preserve">helping shape services and </w:t>
      </w:r>
      <w:r w:rsidR="00F5089F">
        <w:rPr>
          <w:rFonts w:ascii="Verdana" w:hAnsi="Verdana" w:cs="Arial"/>
          <w:color w:val="000000"/>
        </w:rPr>
        <w:t xml:space="preserve">that </w:t>
      </w:r>
      <w:r w:rsidR="009428A6">
        <w:rPr>
          <w:rFonts w:ascii="Verdana" w:hAnsi="Verdana" w:cs="Arial"/>
          <w:color w:val="000000"/>
        </w:rPr>
        <w:t xml:space="preserve">expert advice would </w:t>
      </w:r>
      <w:r w:rsidR="00CB08EC">
        <w:rPr>
          <w:rFonts w:ascii="Verdana" w:hAnsi="Verdana" w:cs="Arial"/>
          <w:color w:val="000000"/>
        </w:rPr>
        <w:t xml:space="preserve">also </w:t>
      </w:r>
      <w:r w:rsidR="009428A6">
        <w:rPr>
          <w:rFonts w:ascii="Verdana" w:hAnsi="Verdana" w:cs="Arial"/>
          <w:color w:val="000000"/>
        </w:rPr>
        <w:t xml:space="preserve">be sought in taking this forward.  </w:t>
      </w:r>
      <w:r w:rsidR="00F72A28">
        <w:rPr>
          <w:rFonts w:ascii="Verdana" w:hAnsi="Verdana" w:cs="Arial"/>
          <w:color w:val="000000"/>
        </w:rPr>
        <w:t xml:space="preserve">Board Members </w:t>
      </w:r>
      <w:r w:rsidR="00F72A28" w:rsidRPr="00F72A28">
        <w:rPr>
          <w:rFonts w:ascii="Verdana" w:hAnsi="Verdana" w:cs="Arial"/>
          <w:b/>
          <w:color w:val="000000"/>
        </w:rPr>
        <w:t>NOTED</w:t>
      </w:r>
      <w:r w:rsidR="00F72A28">
        <w:rPr>
          <w:rFonts w:ascii="Verdana" w:hAnsi="Verdana" w:cs="Arial"/>
          <w:color w:val="000000"/>
        </w:rPr>
        <w:t xml:space="preserve"> </w:t>
      </w:r>
      <w:r w:rsidR="009428A6">
        <w:rPr>
          <w:rFonts w:ascii="Verdana" w:hAnsi="Verdana" w:cs="Arial"/>
          <w:color w:val="000000"/>
        </w:rPr>
        <w:t>the intention to establish a consultative maternity lia</w:t>
      </w:r>
      <w:r w:rsidR="00525C88">
        <w:rPr>
          <w:rFonts w:ascii="Verdana" w:hAnsi="Verdana" w:cs="Arial"/>
          <w:color w:val="000000"/>
        </w:rPr>
        <w:t xml:space="preserve">ison committee and that any lessons learned would be appropriately shared across the organisation.  </w:t>
      </w:r>
      <w:r w:rsidR="00CB08EC">
        <w:rPr>
          <w:rFonts w:ascii="Verdana" w:hAnsi="Verdana" w:cs="Arial"/>
          <w:color w:val="000000"/>
        </w:rPr>
        <w:t xml:space="preserve">However, there was recognition that the Health Board needs to better engage with women.  </w:t>
      </w:r>
      <w:r w:rsidR="00F5089F">
        <w:rPr>
          <w:rFonts w:ascii="Verdana" w:hAnsi="Verdana" w:cs="Arial"/>
          <w:color w:val="000000"/>
        </w:rPr>
        <w:t xml:space="preserve">  </w:t>
      </w:r>
      <w:r w:rsidR="009428A6">
        <w:rPr>
          <w:rFonts w:ascii="Verdana" w:hAnsi="Verdana" w:cs="Arial"/>
          <w:color w:val="000000"/>
        </w:rPr>
        <w:t xml:space="preserve">  </w:t>
      </w:r>
    </w:p>
    <w:p w14:paraId="51BC9540" w14:textId="77777777" w:rsidR="00DD5EA8" w:rsidRDefault="00DD5EA8" w:rsidP="00E718E5">
      <w:pPr>
        <w:ind w:firstLine="0"/>
        <w:rPr>
          <w:rFonts w:ascii="Verdana" w:hAnsi="Verdana" w:cs="Arial"/>
          <w:color w:val="000000"/>
        </w:rPr>
      </w:pPr>
    </w:p>
    <w:p w14:paraId="4AB6990F" w14:textId="51F803DF" w:rsidR="00DD5EA8" w:rsidRDefault="00152D08" w:rsidP="00E718E5">
      <w:pPr>
        <w:ind w:firstLine="0"/>
        <w:rPr>
          <w:rFonts w:ascii="Verdana" w:hAnsi="Verdana" w:cs="Arial"/>
          <w:color w:val="000000"/>
        </w:rPr>
      </w:pPr>
      <w:r>
        <w:rPr>
          <w:rFonts w:ascii="Verdana" w:hAnsi="Verdana" w:cs="Arial"/>
          <w:color w:val="000000"/>
        </w:rPr>
        <w:t>Mrs A Williams</w:t>
      </w:r>
      <w:r w:rsidR="00DD5EA8">
        <w:rPr>
          <w:rFonts w:ascii="Verdana" w:hAnsi="Verdana" w:cs="Arial"/>
          <w:color w:val="000000"/>
        </w:rPr>
        <w:t xml:space="preserve"> said that staff had</w:t>
      </w:r>
      <w:r w:rsidR="00525C88">
        <w:rPr>
          <w:rFonts w:ascii="Verdana" w:hAnsi="Verdana" w:cs="Arial"/>
          <w:color w:val="000000"/>
        </w:rPr>
        <w:t xml:space="preserve"> experienced </w:t>
      </w:r>
      <w:r w:rsidR="00DD5EA8">
        <w:rPr>
          <w:rFonts w:ascii="Verdana" w:hAnsi="Verdana" w:cs="Arial"/>
          <w:color w:val="000000"/>
        </w:rPr>
        <w:t xml:space="preserve">significant change over the past five years and whilst there had been </w:t>
      </w:r>
      <w:r w:rsidR="00525C88">
        <w:rPr>
          <w:rFonts w:ascii="Verdana" w:hAnsi="Verdana" w:cs="Arial"/>
          <w:color w:val="000000"/>
        </w:rPr>
        <w:t xml:space="preserve">a degree of </w:t>
      </w:r>
      <w:r w:rsidR="00DD5EA8">
        <w:rPr>
          <w:rFonts w:ascii="Verdana" w:hAnsi="Verdana" w:cs="Arial"/>
          <w:color w:val="000000"/>
        </w:rPr>
        <w:t xml:space="preserve">engagement work it was clear from the </w:t>
      </w:r>
      <w:r>
        <w:rPr>
          <w:rFonts w:ascii="Verdana" w:hAnsi="Verdana" w:cs="Arial"/>
          <w:color w:val="000000"/>
        </w:rPr>
        <w:t>Review Report</w:t>
      </w:r>
      <w:r w:rsidR="00525C88">
        <w:rPr>
          <w:rFonts w:ascii="Verdana" w:hAnsi="Verdana" w:cs="Arial"/>
          <w:color w:val="000000"/>
        </w:rPr>
        <w:t xml:space="preserve"> this</w:t>
      </w:r>
      <w:r w:rsidR="00DD5EA8">
        <w:rPr>
          <w:rFonts w:ascii="Verdana" w:hAnsi="Verdana" w:cs="Arial"/>
          <w:color w:val="000000"/>
        </w:rPr>
        <w:t xml:space="preserve"> had not delivered</w:t>
      </w:r>
      <w:r w:rsidR="00525C88">
        <w:rPr>
          <w:rFonts w:ascii="Verdana" w:hAnsi="Verdana" w:cs="Arial"/>
          <w:color w:val="000000"/>
        </w:rPr>
        <w:t xml:space="preserve"> the desired outcomes.  </w:t>
      </w:r>
      <w:r w:rsidR="00271F13">
        <w:rPr>
          <w:rFonts w:ascii="Verdana" w:hAnsi="Verdana" w:cs="Arial"/>
          <w:color w:val="000000"/>
        </w:rPr>
        <w:t>Mr S Harrhy</w:t>
      </w:r>
      <w:r w:rsidR="00DD5EA8">
        <w:rPr>
          <w:rFonts w:ascii="Verdana" w:hAnsi="Verdana" w:cs="Arial"/>
          <w:color w:val="000000"/>
        </w:rPr>
        <w:t xml:space="preserve"> </w:t>
      </w:r>
      <w:r w:rsidR="00271F13">
        <w:rPr>
          <w:rFonts w:ascii="Verdana" w:hAnsi="Verdana" w:cs="Arial"/>
          <w:color w:val="000000"/>
        </w:rPr>
        <w:t>suggeste</w:t>
      </w:r>
      <w:r w:rsidR="00DD5EA8">
        <w:rPr>
          <w:rFonts w:ascii="Verdana" w:hAnsi="Verdana" w:cs="Arial"/>
          <w:color w:val="000000"/>
        </w:rPr>
        <w:t>d that continuous evaluation and good communication</w:t>
      </w:r>
      <w:r w:rsidR="009428A6">
        <w:rPr>
          <w:rFonts w:ascii="Verdana" w:hAnsi="Verdana" w:cs="Arial"/>
          <w:color w:val="000000"/>
        </w:rPr>
        <w:t xml:space="preserve"> </w:t>
      </w:r>
      <w:r w:rsidR="00DD5EA8">
        <w:rPr>
          <w:rFonts w:ascii="Verdana" w:hAnsi="Verdana" w:cs="Arial"/>
          <w:color w:val="000000"/>
        </w:rPr>
        <w:t xml:space="preserve">was key.  </w:t>
      </w:r>
      <w:r>
        <w:rPr>
          <w:rFonts w:ascii="Verdana" w:hAnsi="Verdana" w:cs="Arial"/>
          <w:color w:val="000000"/>
        </w:rPr>
        <w:t>Mrs A Williams</w:t>
      </w:r>
      <w:r w:rsidR="00DD5EA8">
        <w:rPr>
          <w:rFonts w:ascii="Verdana" w:hAnsi="Verdana" w:cs="Arial"/>
          <w:color w:val="000000"/>
        </w:rPr>
        <w:t xml:space="preserve"> concurred</w:t>
      </w:r>
      <w:r w:rsidR="009A5465">
        <w:rPr>
          <w:rFonts w:ascii="Verdana" w:hAnsi="Verdana" w:cs="Arial"/>
          <w:color w:val="000000"/>
        </w:rPr>
        <w:t>, adding that real-time feedback was needed.</w:t>
      </w:r>
      <w:r w:rsidR="00DD5EA8">
        <w:rPr>
          <w:rFonts w:ascii="Verdana" w:hAnsi="Verdana" w:cs="Arial"/>
          <w:color w:val="000000"/>
        </w:rPr>
        <w:t xml:space="preserve"> </w:t>
      </w:r>
    </w:p>
    <w:p w14:paraId="5A1AA200" w14:textId="77777777" w:rsidR="00DD5EA8" w:rsidRDefault="00DD5EA8" w:rsidP="00E718E5">
      <w:pPr>
        <w:ind w:firstLine="0"/>
        <w:rPr>
          <w:rFonts w:ascii="Verdana" w:hAnsi="Verdana" w:cs="Arial"/>
          <w:color w:val="000000"/>
        </w:rPr>
      </w:pPr>
    </w:p>
    <w:p w14:paraId="4AC5B3C4" w14:textId="77563E13" w:rsidR="00FD218A" w:rsidRDefault="00271F13" w:rsidP="00E718E5">
      <w:pPr>
        <w:ind w:firstLine="0"/>
        <w:rPr>
          <w:rFonts w:ascii="Verdana" w:hAnsi="Verdana" w:cs="Arial"/>
          <w:color w:val="000000"/>
        </w:rPr>
      </w:pPr>
      <w:r>
        <w:rPr>
          <w:rFonts w:ascii="Verdana" w:hAnsi="Verdana" w:cs="Arial"/>
          <w:color w:val="000000"/>
        </w:rPr>
        <w:t xml:space="preserve">Independent Members suggested </w:t>
      </w:r>
      <w:r w:rsidR="00DD5EA8">
        <w:rPr>
          <w:rFonts w:ascii="Verdana" w:hAnsi="Verdana" w:cs="Arial"/>
          <w:color w:val="000000"/>
        </w:rPr>
        <w:t>that given the gravity of the issues</w:t>
      </w:r>
      <w:r w:rsidR="00CB08EC">
        <w:rPr>
          <w:rFonts w:ascii="Verdana" w:hAnsi="Verdana" w:cs="Arial"/>
          <w:color w:val="000000"/>
        </w:rPr>
        <w:t xml:space="preserve"> raised within the published reports, </w:t>
      </w:r>
      <w:r w:rsidR="00DD5EA8">
        <w:rPr>
          <w:rFonts w:ascii="Verdana" w:hAnsi="Verdana" w:cs="Arial"/>
          <w:color w:val="000000"/>
        </w:rPr>
        <w:t xml:space="preserve">it would be important to accept assistance as necessary.  </w:t>
      </w:r>
      <w:r w:rsidR="00152D08">
        <w:rPr>
          <w:rFonts w:ascii="Verdana" w:hAnsi="Verdana" w:cs="Arial"/>
          <w:color w:val="000000"/>
        </w:rPr>
        <w:t>Mrs A Williams</w:t>
      </w:r>
      <w:r w:rsidR="00DD5EA8">
        <w:rPr>
          <w:rFonts w:ascii="Verdana" w:hAnsi="Verdana" w:cs="Arial"/>
          <w:color w:val="000000"/>
        </w:rPr>
        <w:t xml:space="preserve"> concurred saying that </w:t>
      </w:r>
      <w:r w:rsidR="0091626D">
        <w:rPr>
          <w:rFonts w:ascii="Verdana" w:hAnsi="Verdana" w:cs="Arial"/>
          <w:color w:val="000000"/>
        </w:rPr>
        <w:t xml:space="preserve">there was </w:t>
      </w:r>
      <w:r w:rsidR="00504269">
        <w:rPr>
          <w:rFonts w:ascii="Verdana" w:hAnsi="Verdana" w:cs="Arial"/>
          <w:color w:val="000000"/>
        </w:rPr>
        <w:t xml:space="preserve">also a </w:t>
      </w:r>
      <w:r w:rsidR="0091626D">
        <w:rPr>
          <w:rFonts w:ascii="Verdana" w:hAnsi="Verdana" w:cs="Arial"/>
          <w:color w:val="000000"/>
        </w:rPr>
        <w:t xml:space="preserve">need to identify a </w:t>
      </w:r>
      <w:r w:rsidR="00525C88">
        <w:rPr>
          <w:rFonts w:ascii="Verdana" w:hAnsi="Verdana" w:cs="Arial"/>
          <w:color w:val="000000"/>
        </w:rPr>
        <w:t xml:space="preserve">high performing </w:t>
      </w:r>
      <w:r w:rsidR="0091626D">
        <w:rPr>
          <w:rFonts w:ascii="Verdana" w:hAnsi="Verdana" w:cs="Arial"/>
          <w:color w:val="000000"/>
        </w:rPr>
        <w:t xml:space="preserve">strategic partner organisation </w:t>
      </w:r>
      <w:r w:rsidR="00525C88">
        <w:rPr>
          <w:rFonts w:ascii="Verdana" w:hAnsi="Verdana" w:cs="Arial"/>
          <w:color w:val="000000"/>
        </w:rPr>
        <w:t>from which it could learn and make the necessary improvements.</w:t>
      </w:r>
    </w:p>
    <w:p w14:paraId="1D8E30E9" w14:textId="77777777" w:rsidR="0091626D" w:rsidRDefault="0091626D" w:rsidP="00E718E5">
      <w:pPr>
        <w:ind w:firstLine="0"/>
        <w:rPr>
          <w:rFonts w:ascii="Verdana" w:hAnsi="Verdana" w:cs="Arial"/>
          <w:color w:val="000000"/>
        </w:rPr>
      </w:pPr>
    </w:p>
    <w:p w14:paraId="72F711CA" w14:textId="28412A3A" w:rsidR="0091626D" w:rsidRDefault="00271F13" w:rsidP="00E718E5">
      <w:pPr>
        <w:ind w:firstLine="0"/>
        <w:rPr>
          <w:rFonts w:ascii="Verdana" w:hAnsi="Verdana" w:cs="Arial"/>
          <w:color w:val="000000"/>
        </w:rPr>
      </w:pPr>
      <w:r>
        <w:rPr>
          <w:rFonts w:ascii="Verdana" w:hAnsi="Verdana" w:cs="Arial"/>
          <w:color w:val="000000"/>
        </w:rPr>
        <w:t>The Director of Nursing, Midwifery and Patient Care</w:t>
      </w:r>
      <w:r w:rsidR="0091626D">
        <w:rPr>
          <w:rFonts w:ascii="Verdana" w:hAnsi="Verdana" w:cs="Arial"/>
          <w:color w:val="000000"/>
        </w:rPr>
        <w:t xml:space="preserve"> stated that it would be important for the Board to see outcomes </w:t>
      </w:r>
      <w:r w:rsidR="009A5465">
        <w:rPr>
          <w:rFonts w:ascii="Verdana" w:hAnsi="Verdana" w:cs="Arial"/>
          <w:color w:val="000000"/>
        </w:rPr>
        <w:t xml:space="preserve">arising from the </w:t>
      </w:r>
      <w:r w:rsidR="0091626D">
        <w:rPr>
          <w:rFonts w:ascii="Verdana" w:hAnsi="Verdana" w:cs="Arial"/>
          <w:color w:val="000000"/>
        </w:rPr>
        <w:t xml:space="preserve">implementation of the MIP.  Board Members </w:t>
      </w:r>
      <w:r w:rsidR="0091626D" w:rsidRPr="009A5465">
        <w:rPr>
          <w:rFonts w:ascii="Verdana" w:hAnsi="Verdana" w:cs="Arial"/>
          <w:b/>
          <w:color w:val="000000"/>
        </w:rPr>
        <w:t>NOTED</w:t>
      </w:r>
      <w:r w:rsidR="0091626D">
        <w:rPr>
          <w:rFonts w:ascii="Verdana" w:hAnsi="Verdana" w:cs="Arial"/>
          <w:color w:val="000000"/>
        </w:rPr>
        <w:t xml:space="preserve"> that ‘soft’ information and data gained from performance report triangulation</w:t>
      </w:r>
      <w:r w:rsidR="009A5465">
        <w:rPr>
          <w:rFonts w:ascii="Verdana" w:hAnsi="Verdana" w:cs="Arial"/>
          <w:color w:val="000000"/>
        </w:rPr>
        <w:t xml:space="preserve"> would </w:t>
      </w:r>
      <w:r w:rsidR="00CB08EC">
        <w:rPr>
          <w:rFonts w:ascii="Verdana" w:hAnsi="Verdana" w:cs="Arial"/>
          <w:color w:val="000000"/>
        </w:rPr>
        <w:t xml:space="preserve">need to </w:t>
      </w:r>
      <w:r w:rsidR="009A5465">
        <w:rPr>
          <w:rFonts w:ascii="Verdana" w:hAnsi="Verdana" w:cs="Arial"/>
          <w:color w:val="000000"/>
        </w:rPr>
        <w:t xml:space="preserve">be brought back to the Board </w:t>
      </w:r>
      <w:r w:rsidR="00CB08EC">
        <w:rPr>
          <w:rFonts w:ascii="Verdana" w:hAnsi="Verdana" w:cs="Arial"/>
          <w:color w:val="000000"/>
        </w:rPr>
        <w:t>when arrangements were agreed with the Maternity Oversight Improvement Panel</w:t>
      </w:r>
      <w:r w:rsidR="00504269">
        <w:rPr>
          <w:rFonts w:ascii="Verdana" w:hAnsi="Verdana" w:cs="Arial"/>
          <w:color w:val="000000"/>
        </w:rPr>
        <w:t xml:space="preserve"> (</w:t>
      </w:r>
      <w:r w:rsidR="00504269" w:rsidRPr="00504269">
        <w:rPr>
          <w:rFonts w:ascii="Verdana" w:hAnsi="Verdana" w:cs="Arial"/>
          <w:b/>
          <w:color w:val="000000"/>
        </w:rPr>
        <w:t>Added to the Action Log</w:t>
      </w:r>
      <w:r w:rsidR="00504269">
        <w:rPr>
          <w:rFonts w:ascii="Verdana" w:hAnsi="Verdana" w:cs="Arial"/>
          <w:color w:val="000000"/>
        </w:rPr>
        <w:t>)</w:t>
      </w:r>
      <w:r w:rsidR="0091626D">
        <w:rPr>
          <w:rFonts w:ascii="Verdana" w:hAnsi="Verdana" w:cs="Arial"/>
          <w:color w:val="000000"/>
        </w:rPr>
        <w:t xml:space="preserve">. </w:t>
      </w:r>
    </w:p>
    <w:p w14:paraId="5BE06209" w14:textId="77777777" w:rsidR="00525C88" w:rsidRDefault="00525C88" w:rsidP="00E718E5">
      <w:pPr>
        <w:ind w:firstLine="0"/>
        <w:rPr>
          <w:rFonts w:ascii="Verdana" w:hAnsi="Verdana" w:cs="Arial"/>
          <w:color w:val="000000"/>
        </w:rPr>
      </w:pPr>
    </w:p>
    <w:p w14:paraId="3ED6CAEE" w14:textId="57300722" w:rsidR="00B83E29" w:rsidRDefault="00504269" w:rsidP="00E718E5">
      <w:pPr>
        <w:ind w:firstLine="0"/>
        <w:rPr>
          <w:rFonts w:ascii="Verdana" w:hAnsi="Verdana" w:cs="Arial"/>
          <w:color w:val="000000"/>
        </w:rPr>
      </w:pPr>
      <w:r>
        <w:rPr>
          <w:rFonts w:ascii="Verdana" w:hAnsi="Verdana" w:cs="Arial"/>
          <w:color w:val="000000"/>
        </w:rPr>
        <w:t xml:space="preserve">It was also recognised that </w:t>
      </w:r>
      <w:r w:rsidR="00B83E29">
        <w:rPr>
          <w:rFonts w:ascii="Verdana" w:hAnsi="Verdana" w:cs="Arial"/>
          <w:color w:val="000000"/>
        </w:rPr>
        <w:t xml:space="preserve">whilst </w:t>
      </w:r>
      <w:r>
        <w:rPr>
          <w:rFonts w:ascii="Verdana" w:hAnsi="Verdana" w:cs="Arial"/>
          <w:color w:val="000000"/>
        </w:rPr>
        <w:t xml:space="preserve">it was important that </w:t>
      </w:r>
      <w:r w:rsidR="00B83E29">
        <w:rPr>
          <w:rFonts w:ascii="Verdana" w:hAnsi="Verdana" w:cs="Arial"/>
          <w:color w:val="000000"/>
        </w:rPr>
        <w:t>the Board operated in an open and transparent way</w:t>
      </w:r>
      <w:r w:rsidR="009A5465">
        <w:rPr>
          <w:rFonts w:ascii="Verdana" w:hAnsi="Verdana" w:cs="Arial"/>
          <w:color w:val="000000"/>
        </w:rPr>
        <w:t>,</w:t>
      </w:r>
      <w:r w:rsidR="00B83E29">
        <w:rPr>
          <w:rFonts w:ascii="Verdana" w:hAnsi="Verdana" w:cs="Arial"/>
          <w:color w:val="000000"/>
        </w:rPr>
        <w:t xml:space="preserve"> the role of the </w:t>
      </w:r>
      <w:r w:rsidR="00CB08EC">
        <w:rPr>
          <w:rFonts w:ascii="Verdana" w:hAnsi="Verdana" w:cs="Arial"/>
          <w:color w:val="000000"/>
        </w:rPr>
        <w:t xml:space="preserve">Community Health Council (CHC) </w:t>
      </w:r>
      <w:r w:rsidR="00B83E29">
        <w:rPr>
          <w:rFonts w:ascii="Verdana" w:hAnsi="Verdana" w:cs="Arial"/>
          <w:color w:val="000000"/>
        </w:rPr>
        <w:t>as a proxy service user</w:t>
      </w:r>
      <w:r w:rsidR="00525C88">
        <w:rPr>
          <w:rFonts w:ascii="Verdana" w:hAnsi="Verdana" w:cs="Arial"/>
          <w:color w:val="000000"/>
        </w:rPr>
        <w:t xml:space="preserve"> voice remained an i</w:t>
      </w:r>
      <w:r w:rsidR="00B83E29">
        <w:rPr>
          <w:rFonts w:ascii="Verdana" w:hAnsi="Verdana" w:cs="Arial"/>
          <w:color w:val="000000"/>
        </w:rPr>
        <w:t xml:space="preserve">mportant </w:t>
      </w:r>
      <w:r w:rsidR="00525C88">
        <w:rPr>
          <w:rFonts w:ascii="Verdana" w:hAnsi="Verdana" w:cs="Arial"/>
          <w:color w:val="000000"/>
        </w:rPr>
        <w:t xml:space="preserve">part of mechanisms required to </w:t>
      </w:r>
      <w:r w:rsidR="00B83E29">
        <w:rPr>
          <w:rFonts w:ascii="Verdana" w:hAnsi="Verdana" w:cs="Arial"/>
          <w:color w:val="000000"/>
        </w:rPr>
        <w:t xml:space="preserve">restore confidence in Health Board </w:t>
      </w:r>
      <w:r w:rsidR="00CB08EC">
        <w:rPr>
          <w:rFonts w:ascii="Verdana" w:hAnsi="Verdana" w:cs="Arial"/>
          <w:color w:val="000000"/>
        </w:rPr>
        <w:t xml:space="preserve">Maternity </w:t>
      </w:r>
      <w:r w:rsidR="00B83E29">
        <w:rPr>
          <w:rFonts w:ascii="Verdana" w:hAnsi="Verdana" w:cs="Arial"/>
          <w:color w:val="000000"/>
        </w:rPr>
        <w:t xml:space="preserve">services. </w:t>
      </w:r>
    </w:p>
    <w:p w14:paraId="5124F1FA" w14:textId="2C41B9EE" w:rsidR="0059762B" w:rsidRDefault="00504269" w:rsidP="00504269">
      <w:pPr>
        <w:ind w:firstLine="0"/>
        <w:rPr>
          <w:rFonts w:ascii="Verdana" w:hAnsi="Verdana" w:cs="Arial"/>
          <w:color w:val="000000"/>
        </w:rPr>
      </w:pPr>
      <w:r>
        <w:rPr>
          <w:rFonts w:ascii="Verdana" w:hAnsi="Verdana" w:cs="Arial"/>
          <w:color w:val="000000"/>
        </w:rPr>
        <w:lastRenderedPageBreak/>
        <w:t>Although the Board Report (page 11) stated progress continued to be made with the delivery of the MIP</w:t>
      </w:r>
      <w:r w:rsidR="00E20C09">
        <w:rPr>
          <w:rFonts w:ascii="Verdana" w:hAnsi="Verdana" w:cs="Arial"/>
          <w:color w:val="000000"/>
        </w:rPr>
        <w:t xml:space="preserve"> </w:t>
      </w:r>
      <w:r w:rsidR="00AB0DDD">
        <w:rPr>
          <w:rFonts w:ascii="Verdana" w:hAnsi="Verdana" w:cs="Arial"/>
          <w:color w:val="000000"/>
        </w:rPr>
        <w:t>which was being tracked through weekly maternity assurance meetings and formally via the Maternity Improvement Board.</w:t>
      </w:r>
      <w:r>
        <w:rPr>
          <w:rFonts w:ascii="Verdana" w:hAnsi="Verdana" w:cs="Arial"/>
          <w:color w:val="000000"/>
        </w:rPr>
        <w:t xml:space="preserve"> Members felt </w:t>
      </w:r>
      <w:r w:rsidR="00AB0DDD">
        <w:rPr>
          <w:rFonts w:ascii="Verdana" w:hAnsi="Verdana" w:cs="Arial"/>
          <w:color w:val="000000"/>
        </w:rPr>
        <w:t>that despite those arrangements</w:t>
      </w:r>
      <w:r w:rsidR="00525C88">
        <w:rPr>
          <w:rFonts w:ascii="Verdana" w:hAnsi="Verdana" w:cs="Arial"/>
          <w:color w:val="000000"/>
        </w:rPr>
        <w:t>,</w:t>
      </w:r>
      <w:r w:rsidR="00AB0DDD">
        <w:rPr>
          <w:rFonts w:ascii="Verdana" w:hAnsi="Verdana" w:cs="Arial"/>
          <w:color w:val="000000"/>
        </w:rPr>
        <w:t xml:space="preserve"> the Board would still require comprehensive reports.  </w:t>
      </w:r>
      <w:r w:rsidR="00152D08">
        <w:rPr>
          <w:rFonts w:ascii="Verdana" w:hAnsi="Verdana" w:cs="Arial"/>
          <w:color w:val="000000"/>
        </w:rPr>
        <w:t>Mrs A Williams</w:t>
      </w:r>
      <w:r w:rsidR="00AB0DDD">
        <w:rPr>
          <w:rFonts w:ascii="Verdana" w:hAnsi="Verdana" w:cs="Arial"/>
          <w:color w:val="000000"/>
        </w:rPr>
        <w:t xml:space="preserve"> concurred adding that as a result of the announcement that morning by Welsh Government </w:t>
      </w:r>
      <w:r w:rsidR="00E20C09">
        <w:rPr>
          <w:rFonts w:ascii="Verdana" w:hAnsi="Verdana" w:cs="Arial"/>
          <w:color w:val="000000"/>
        </w:rPr>
        <w:t>(regarding the intention to put into place additional external support with regard to Maternity Services</w:t>
      </w:r>
      <w:r>
        <w:rPr>
          <w:rFonts w:ascii="Verdana" w:hAnsi="Verdana" w:cs="Arial"/>
          <w:color w:val="000000"/>
        </w:rPr>
        <w:t xml:space="preserve"> – Maternity Oversight Panel</w:t>
      </w:r>
      <w:r w:rsidR="00E20C09">
        <w:rPr>
          <w:rFonts w:ascii="Verdana" w:hAnsi="Verdana" w:cs="Arial"/>
          <w:color w:val="000000"/>
        </w:rPr>
        <w:t xml:space="preserve">), </w:t>
      </w:r>
      <w:r w:rsidR="00AB0DDD">
        <w:rPr>
          <w:rFonts w:ascii="Verdana" w:hAnsi="Verdana" w:cs="Arial"/>
          <w:color w:val="000000"/>
        </w:rPr>
        <w:t xml:space="preserve">it would be important to consider </w:t>
      </w:r>
      <w:r w:rsidR="003E5CEA">
        <w:rPr>
          <w:rFonts w:ascii="Verdana" w:hAnsi="Verdana" w:cs="Arial"/>
          <w:color w:val="000000"/>
        </w:rPr>
        <w:t xml:space="preserve">membership and reporting arrangements going forward.  </w:t>
      </w:r>
      <w:r w:rsidR="00152D08">
        <w:rPr>
          <w:rFonts w:ascii="Verdana" w:hAnsi="Verdana" w:cs="Arial"/>
          <w:color w:val="000000"/>
        </w:rPr>
        <w:t>Mrs A Williams</w:t>
      </w:r>
      <w:r w:rsidR="003E5CEA">
        <w:rPr>
          <w:rFonts w:ascii="Verdana" w:hAnsi="Verdana" w:cs="Arial"/>
          <w:color w:val="000000"/>
        </w:rPr>
        <w:t xml:space="preserve"> added that whilst this was a serious matter, the organisation was </w:t>
      </w:r>
      <w:r w:rsidR="00E20C09">
        <w:rPr>
          <w:rFonts w:ascii="Verdana" w:hAnsi="Verdana" w:cs="Arial"/>
          <w:color w:val="000000"/>
        </w:rPr>
        <w:t xml:space="preserve">also </w:t>
      </w:r>
      <w:r w:rsidR="003E5CEA">
        <w:rPr>
          <w:rFonts w:ascii="Verdana" w:hAnsi="Verdana" w:cs="Arial"/>
          <w:color w:val="000000"/>
        </w:rPr>
        <w:t>responsible for a range of other services and therefore an appropriate bal</w:t>
      </w:r>
      <w:r w:rsidR="0059762B">
        <w:rPr>
          <w:rFonts w:ascii="Verdana" w:hAnsi="Verdana" w:cs="Arial"/>
          <w:color w:val="000000"/>
        </w:rPr>
        <w:t>ance would need to be struck</w:t>
      </w:r>
      <w:r w:rsidR="00CB08EC">
        <w:rPr>
          <w:rFonts w:ascii="Verdana" w:hAnsi="Verdana" w:cs="Arial"/>
          <w:color w:val="000000"/>
        </w:rPr>
        <w:t xml:space="preserve"> in providing assurance to address the very serious issues raised and also to ensure </w:t>
      </w:r>
      <w:r w:rsidR="00543670">
        <w:rPr>
          <w:rFonts w:ascii="Verdana" w:hAnsi="Verdana" w:cs="Arial"/>
          <w:color w:val="000000"/>
        </w:rPr>
        <w:t xml:space="preserve">the Health Board </w:t>
      </w:r>
      <w:r w:rsidR="00CB08EC">
        <w:rPr>
          <w:rFonts w:ascii="Verdana" w:hAnsi="Verdana" w:cs="Arial"/>
          <w:color w:val="000000"/>
        </w:rPr>
        <w:t>continue</w:t>
      </w:r>
      <w:r w:rsidR="00543670">
        <w:rPr>
          <w:rFonts w:ascii="Verdana" w:hAnsi="Verdana" w:cs="Arial"/>
          <w:color w:val="000000"/>
        </w:rPr>
        <w:t>s</w:t>
      </w:r>
      <w:r w:rsidR="00CB08EC">
        <w:rPr>
          <w:rFonts w:ascii="Verdana" w:hAnsi="Verdana" w:cs="Arial"/>
          <w:color w:val="000000"/>
        </w:rPr>
        <w:t xml:space="preserve"> to deliver and report on other services provided by the Board</w:t>
      </w:r>
      <w:r w:rsidR="0059762B">
        <w:rPr>
          <w:rFonts w:ascii="Verdana" w:hAnsi="Verdana" w:cs="Arial"/>
          <w:color w:val="000000"/>
        </w:rPr>
        <w:t xml:space="preserve">.  </w:t>
      </w:r>
    </w:p>
    <w:p w14:paraId="37DE2160" w14:textId="77777777" w:rsidR="00525C88" w:rsidRDefault="00525C88" w:rsidP="00E718E5">
      <w:pPr>
        <w:ind w:firstLine="0"/>
        <w:rPr>
          <w:rFonts w:ascii="Verdana" w:hAnsi="Verdana" w:cs="Arial"/>
          <w:color w:val="000000"/>
        </w:rPr>
      </w:pPr>
    </w:p>
    <w:p w14:paraId="52E83FE7" w14:textId="5CCB0966" w:rsidR="00630CC7" w:rsidRDefault="00F72A28" w:rsidP="00E718E5">
      <w:pPr>
        <w:ind w:firstLine="0"/>
        <w:rPr>
          <w:rFonts w:ascii="Verdana" w:hAnsi="Verdana" w:cs="Arial"/>
          <w:color w:val="000000"/>
        </w:rPr>
      </w:pPr>
      <w:r>
        <w:rPr>
          <w:rFonts w:ascii="Verdana" w:hAnsi="Verdana" w:cs="Arial"/>
          <w:color w:val="000000"/>
        </w:rPr>
        <w:t xml:space="preserve">Board </w:t>
      </w:r>
      <w:r w:rsidR="0059762B">
        <w:rPr>
          <w:rFonts w:ascii="Verdana" w:hAnsi="Verdana" w:cs="Arial"/>
          <w:color w:val="000000"/>
        </w:rPr>
        <w:t xml:space="preserve">Members </w:t>
      </w:r>
      <w:r w:rsidR="0059762B" w:rsidRPr="00E20C09">
        <w:rPr>
          <w:rFonts w:ascii="Verdana" w:hAnsi="Verdana" w:cs="Arial"/>
          <w:b/>
          <w:color w:val="000000"/>
        </w:rPr>
        <w:t xml:space="preserve">NOTED </w:t>
      </w:r>
      <w:r>
        <w:rPr>
          <w:rFonts w:ascii="Verdana" w:hAnsi="Verdana" w:cs="Arial"/>
          <w:color w:val="000000"/>
        </w:rPr>
        <w:t xml:space="preserve">the existing </w:t>
      </w:r>
      <w:r w:rsidR="00525C88">
        <w:rPr>
          <w:rFonts w:ascii="Verdana" w:hAnsi="Verdana" w:cs="Arial"/>
          <w:color w:val="000000"/>
        </w:rPr>
        <w:t xml:space="preserve">commitment </w:t>
      </w:r>
      <w:r w:rsidR="0059762B">
        <w:rPr>
          <w:rFonts w:ascii="Verdana" w:hAnsi="Verdana" w:cs="Arial"/>
          <w:color w:val="000000"/>
        </w:rPr>
        <w:t xml:space="preserve">to the further independent scrutiny of the 43 cases which had already been subject to internal review </w:t>
      </w:r>
      <w:r w:rsidR="00E20C09">
        <w:rPr>
          <w:rFonts w:ascii="Verdana" w:hAnsi="Verdana" w:cs="Arial"/>
          <w:color w:val="000000"/>
        </w:rPr>
        <w:t>and th</w:t>
      </w:r>
      <w:r w:rsidR="00525C88">
        <w:rPr>
          <w:rFonts w:ascii="Verdana" w:hAnsi="Verdana" w:cs="Arial"/>
          <w:color w:val="000000"/>
        </w:rPr>
        <w:t>ere would also now be a ‘l</w:t>
      </w:r>
      <w:r w:rsidR="00F847B2">
        <w:rPr>
          <w:rFonts w:ascii="Verdana" w:hAnsi="Verdana" w:cs="Arial"/>
          <w:color w:val="000000"/>
        </w:rPr>
        <w:t>ook back</w:t>
      </w:r>
      <w:r w:rsidR="00630CC7">
        <w:rPr>
          <w:rFonts w:ascii="Verdana" w:hAnsi="Verdana" w:cs="Arial"/>
          <w:color w:val="000000"/>
        </w:rPr>
        <w:t>’</w:t>
      </w:r>
      <w:r w:rsidR="00F847B2">
        <w:rPr>
          <w:rFonts w:ascii="Verdana" w:hAnsi="Verdana" w:cs="Arial"/>
          <w:color w:val="000000"/>
        </w:rPr>
        <w:t xml:space="preserve"> to </w:t>
      </w:r>
      <w:r w:rsidR="00E20C09">
        <w:rPr>
          <w:rFonts w:ascii="Verdana" w:hAnsi="Verdana" w:cs="Arial"/>
          <w:color w:val="000000"/>
        </w:rPr>
        <w:t xml:space="preserve">cases as far back as </w:t>
      </w:r>
      <w:r w:rsidR="00F847B2">
        <w:rPr>
          <w:rFonts w:ascii="Verdana" w:hAnsi="Verdana" w:cs="Arial"/>
          <w:color w:val="000000"/>
        </w:rPr>
        <w:t>2010</w:t>
      </w:r>
      <w:r w:rsidR="003B6390">
        <w:rPr>
          <w:rFonts w:ascii="Verdana" w:hAnsi="Verdana" w:cs="Arial"/>
          <w:color w:val="000000"/>
        </w:rPr>
        <w:t>, the arrangements for which, would be directed by the Maternity Oversight Panel</w:t>
      </w:r>
      <w:r w:rsidR="00F847B2">
        <w:rPr>
          <w:rFonts w:ascii="Verdana" w:hAnsi="Verdana" w:cs="Arial"/>
          <w:color w:val="000000"/>
        </w:rPr>
        <w:t xml:space="preserve">. </w:t>
      </w:r>
      <w:r>
        <w:rPr>
          <w:rFonts w:ascii="Verdana" w:hAnsi="Verdana" w:cs="Arial"/>
          <w:color w:val="000000"/>
        </w:rPr>
        <w:t xml:space="preserve">Board </w:t>
      </w:r>
      <w:r w:rsidR="00E20C09">
        <w:rPr>
          <w:rFonts w:ascii="Verdana" w:hAnsi="Verdana" w:cs="Arial"/>
          <w:color w:val="000000"/>
        </w:rPr>
        <w:t xml:space="preserve">Members </w:t>
      </w:r>
      <w:r w:rsidR="00E20C09" w:rsidRPr="00E20C09">
        <w:rPr>
          <w:rFonts w:ascii="Verdana" w:hAnsi="Verdana" w:cs="Arial"/>
          <w:b/>
          <w:color w:val="000000"/>
        </w:rPr>
        <w:t>NOTED</w:t>
      </w:r>
      <w:r w:rsidR="00E20C09">
        <w:rPr>
          <w:rFonts w:ascii="Verdana" w:hAnsi="Verdana" w:cs="Arial"/>
          <w:color w:val="000000"/>
        </w:rPr>
        <w:t xml:space="preserve"> that o</w:t>
      </w:r>
      <w:r w:rsidR="0059762B">
        <w:rPr>
          <w:rFonts w:ascii="Verdana" w:hAnsi="Verdana" w:cs="Arial"/>
          <w:color w:val="000000"/>
        </w:rPr>
        <w:t>nce validated</w:t>
      </w:r>
      <w:r>
        <w:rPr>
          <w:rFonts w:ascii="Verdana" w:hAnsi="Verdana" w:cs="Arial"/>
          <w:color w:val="000000"/>
        </w:rPr>
        <w:t>,</w:t>
      </w:r>
      <w:r w:rsidR="0059762B">
        <w:rPr>
          <w:rFonts w:ascii="Verdana" w:hAnsi="Verdana" w:cs="Arial"/>
          <w:color w:val="000000"/>
        </w:rPr>
        <w:t xml:space="preserve"> the </w:t>
      </w:r>
      <w:r w:rsidR="00BA02FA">
        <w:rPr>
          <w:rFonts w:ascii="Verdana" w:hAnsi="Verdana" w:cs="Arial"/>
          <w:color w:val="000000"/>
        </w:rPr>
        <w:t xml:space="preserve">final </w:t>
      </w:r>
      <w:r w:rsidR="0059762B">
        <w:rPr>
          <w:rFonts w:ascii="Verdana" w:hAnsi="Verdana" w:cs="Arial"/>
          <w:color w:val="000000"/>
        </w:rPr>
        <w:t xml:space="preserve">position would be shared with the Board and any additional learning </w:t>
      </w:r>
      <w:r w:rsidR="00E20C09">
        <w:rPr>
          <w:rFonts w:ascii="Verdana" w:hAnsi="Verdana" w:cs="Arial"/>
          <w:color w:val="000000"/>
        </w:rPr>
        <w:t xml:space="preserve">mapped across to the </w:t>
      </w:r>
      <w:r w:rsidR="0059762B">
        <w:rPr>
          <w:rFonts w:ascii="Verdana" w:hAnsi="Verdana" w:cs="Arial"/>
          <w:color w:val="000000"/>
        </w:rPr>
        <w:t xml:space="preserve">MIP. </w:t>
      </w:r>
      <w:r w:rsidR="00BA02FA">
        <w:rPr>
          <w:rFonts w:ascii="Verdana" w:hAnsi="Verdana" w:cs="Arial"/>
          <w:color w:val="000000"/>
        </w:rPr>
        <w:t xml:space="preserve"> </w:t>
      </w:r>
    </w:p>
    <w:p w14:paraId="1744D245" w14:textId="77777777" w:rsidR="00630CC7" w:rsidRDefault="00630CC7" w:rsidP="00E718E5">
      <w:pPr>
        <w:ind w:firstLine="0"/>
        <w:rPr>
          <w:rFonts w:ascii="Verdana" w:hAnsi="Verdana" w:cs="Arial"/>
          <w:color w:val="000000"/>
        </w:rPr>
      </w:pPr>
    </w:p>
    <w:p w14:paraId="41213836" w14:textId="7897E81B" w:rsidR="00B83E29" w:rsidRDefault="00BA02FA" w:rsidP="00E718E5">
      <w:pPr>
        <w:ind w:firstLine="0"/>
        <w:rPr>
          <w:rFonts w:ascii="Verdana" w:hAnsi="Verdana" w:cs="Arial"/>
          <w:color w:val="000000"/>
        </w:rPr>
      </w:pPr>
      <w:r>
        <w:rPr>
          <w:rFonts w:ascii="Verdana" w:hAnsi="Verdana" w:cs="Arial"/>
          <w:color w:val="000000"/>
        </w:rPr>
        <w:t xml:space="preserve">Whilst it was difficult to identify themes </w:t>
      </w:r>
      <w:r w:rsidR="00E20C09">
        <w:rPr>
          <w:rFonts w:ascii="Verdana" w:hAnsi="Verdana" w:cs="Arial"/>
          <w:color w:val="000000"/>
        </w:rPr>
        <w:t xml:space="preserve">from the 43 cases, </w:t>
      </w:r>
      <w:r w:rsidR="00152D08">
        <w:rPr>
          <w:rFonts w:ascii="Verdana" w:hAnsi="Verdana" w:cs="Arial"/>
          <w:color w:val="000000"/>
        </w:rPr>
        <w:t>Mrs A Williams</w:t>
      </w:r>
      <w:r>
        <w:rPr>
          <w:rFonts w:ascii="Verdana" w:hAnsi="Verdana" w:cs="Arial"/>
          <w:color w:val="000000"/>
        </w:rPr>
        <w:t xml:space="preserve"> said that it appeared that there were significant delays in </w:t>
      </w:r>
      <w:r w:rsidR="00E20C09">
        <w:rPr>
          <w:rFonts w:ascii="Verdana" w:hAnsi="Verdana" w:cs="Arial"/>
          <w:color w:val="000000"/>
        </w:rPr>
        <w:t xml:space="preserve">various </w:t>
      </w:r>
      <w:r>
        <w:rPr>
          <w:rFonts w:ascii="Verdana" w:hAnsi="Verdana" w:cs="Arial"/>
          <w:color w:val="000000"/>
        </w:rPr>
        <w:t>interventions (such as changes in baby’s heart rate tracings, induction of labour and neonatal resuscitation) in a number of cases</w:t>
      </w:r>
      <w:r w:rsidR="00504269">
        <w:rPr>
          <w:rFonts w:ascii="Verdana" w:hAnsi="Verdana" w:cs="Arial"/>
          <w:color w:val="000000"/>
        </w:rPr>
        <w:t>;</w:t>
      </w:r>
      <w:r w:rsidR="00E20C09">
        <w:rPr>
          <w:rFonts w:ascii="Verdana" w:hAnsi="Verdana" w:cs="Arial"/>
          <w:color w:val="000000"/>
        </w:rPr>
        <w:t xml:space="preserve"> </w:t>
      </w:r>
      <w:r w:rsidR="00504269">
        <w:rPr>
          <w:rFonts w:ascii="Verdana" w:hAnsi="Verdana" w:cs="Arial"/>
          <w:color w:val="000000"/>
        </w:rPr>
        <w:t>s</w:t>
      </w:r>
      <w:r w:rsidR="00E20C09">
        <w:rPr>
          <w:rFonts w:ascii="Verdana" w:hAnsi="Verdana" w:cs="Arial"/>
          <w:color w:val="000000"/>
        </w:rPr>
        <w:t>he offered</w:t>
      </w:r>
      <w:r>
        <w:rPr>
          <w:rFonts w:ascii="Verdana" w:hAnsi="Verdana" w:cs="Arial"/>
          <w:color w:val="000000"/>
        </w:rPr>
        <w:t xml:space="preserve"> </w:t>
      </w:r>
      <w:r w:rsidR="003B6390">
        <w:rPr>
          <w:rFonts w:ascii="Verdana" w:hAnsi="Verdana" w:cs="Arial"/>
          <w:color w:val="000000"/>
        </w:rPr>
        <w:t xml:space="preserve">on behalf of the Board, </w:t>
      </w:r>
      <w:r>
        <w:rPr>
          <w:rFonts w:ascii="Verdana" w:hAnsi="Verdana" w:cs="Arial"/>
          <w:color w:val="000000"/>
        </w:rPr>
        <w:t xml:space="preserve">sincere apologies in this regard.   In instances where there were possible or confirmed failings in care, </w:t>
      </w:r>
      <w:r w:rsidR="00F72A28">
        <w:rPr>
          <w:rFonts w:ascii="Verdana" w:hAnsi="Verdana" w:cs="Arial"/>
          <w:color w:val="000000"/>
        </w:rPr>
        <w:t xml:space="preserve">Board Members </w:t>
      </w:r>
      <w:r w:rsidR="00F72A28" w:rsidRPr="00F72A28">
        <w:rPr>
          <w:rFonts w:ascii="Verdana" w:hAnsi="Verdana" w:cs="Arial"/>
          <w:b/>
          <w:color w:val="000000"/>
        </w:rPr>
        <w:t>NOTED</w:t>
      </w:r>
      <w:r w:rsidR="00F72A28">
        <w:rPr>
          <w:rFonts w:ascii="Verdana" w:hAnsi="Verdana" w:cs="Arial"/>
          <w:color w:val="000000"/>
        </w:rPr>
        <w:t xml:space="preserve"> </w:t>
      </w:r>
      <w:r>
        <w:rPr>
          <w:rFonts w:ascii="Verdana" w:hAnsi="Verdana" w:cs="Arial"/>
          <w:color w:val="000000"/>
        </w:rPr>
        <w:t xml:space="preserve">service users had been referred for consideration of </w:t>
      </w:r>
      <w:r w:rsidR="00E20C09">
        <w:rPr>
          <w:rFonts w:ascii="Verdana" w:hAnsi="Verdana" w:cs="Arial"/>
          <w:color w:val="000000"/>
        </w:rPr>
        <w:t>r</w:t>
      </w:r>
      <w:r>
        <w:rPr>
          <w:rFonts w:ascii="Verdana" w:hAnsi="Verdana" w:cs="Arial"/>
          <w:color w:val="000000"/>
        </w:rPr>
        <w:t xml:space="preserve">edress in line with </w:t>
      </w:r>
      <w:r w:rsidR="003B6390">
        <w:rPr>
          <w:rFonts w:ascii="Verdana" w:hAnsi="Verdana" w:cs="Arial"/>
          <w:color w:val="000000"/>
        </w:rPr>
        <w:t xml:space="preserve">NHS Wales’ </w:t>
      </w:r>
      <w:r>
        <w:rPr>
          <w:rFonts w:ascii="Verdana" w:hAnsi="Verdana" w:cs="Arial"/>
          <w:color w:val="000000"/>
        </w:rPr>
        <w:t xml:space="preserve">‘Putting Things Right’ guidance. </w:t>
      </w:r>
    </w:p>
    <w:p w14:paraId="32764317" w14:textId="77777777" w:rsidR="00BA02FA" w:rsidRDefault="00BA02FA" w:rsidP="00E718E5">
      <w:pPr>
        <w:ind w:firstLine="0"/>
        <w:rPr>
          <w:rFonts w:ascii="Verdana" w:hAnsi="Verdana" w:cs="Arial"/>
          <w:color w:val="000000"/>
        </w:rPr>
      </w:pPr>
    </w:p>
    <w:p w14:paraId="2344F520" w14:textId="77777777" w:rsidR="003B6390" w:rsidRDefault="00504269" w:rsidP="00E718E5">
      <w:pPr>
        <w:ind w:firstLine="0"/>
        <w:rPr>
          <w:rFonts w:ascii="Verdana" w:hAnsi="Verdana" w:cs="Arial"/>
          <w:color w:val="000000"/>
        </w:rPr>
      </w:pPr>
      <w:r>
        <w:rPr>
          <w:rFonts w:ascii="Verdana" w:hAnsi="Verdana" w:cs="Arial"/>
          <w:color w:val="000000"/>
        </w:rPr>
        <w:t>Independent Members</w:t>
      </w:r>
      <w:r w:rsidR="00BA02FA">
        <w:rPr>
          <w:rFonts w:ascii="Verdana" w:hAnsi="Verdana" w:cs="Arial"/>
          <w:color w:val="000000"/>
        </w:rPr>
        <w:t xml:space="preserve"> sought clarity as to whether maternity services were now safe. </w:t>
      </w:r>
      <w:r w:rsidR="00152D08">
        <w:rPr>
          <w:rFonts w:ascii="Verdana" w:hAnsi="Verdana" w:cs="Arial"/>
          <w:color w:val="000000"/>
        </w:rPr>
        <w:t>Mrs A Williams</w:t>
      </w:r>
      <w:r w:rsidR="00BA02FA">
        <w:rPr>
          <w:rFonts w:ascii="Verdana" w:hAnsi="Verdana" w:cs="Arial"/>
          <w:color w:val="000000"/>
        </w:rPr>
        <w:t xml:space="preserve"> stated that the fundamental recommendations of the R</w:t>
      </w:r>
      <w:r w:rsidR="0000665C">
        <w:rPr>
          <w:rFonts w:ascii="Verdana" w:hAnsi="Verdana" w:cs="Arial"/>
          <w:color w:val="000000"/>
        </w:rPr>
        <w:t xml:space="preserve">eview </w:t>
      </w:r>
      <w:r w:rsidR="00BA02FA">
        <w:rPr>
          <w:rFonts w:ascii="Verdana" w:hAnsi="Verdana" w:cs="Arial"/>
          <w:color w:val="000000"/>
        </w:rPr>
        <w:t>following the visit in January 2019 had been actioned</w:t>
      </w:r>
      <w:r w:rsidR="0000665C">
        <w:rPr>
          <w:rFonts w:ascii="Verdana" w:hAnsi="Verdana" w:cs="Arial"/>
          <w:color w:val="000000"/>
        </w:rPr>
        <w:t xml:space="preserve"> soon after and </w:t>
      </w:r>
      <w:r w:rsidR="004C5F46">
        <w:rPr>
          <w:rFonts w:ascii="Verdana" w:hAnsi="Verdana" w:cs="Arial"/>
          <w:color w:val="000000"/>
        </w:rPr>
        <w:t xml:space="preserve">therefore the Board could take </w:t>
      </w:r>
      <w:r w:rsidR="0000665C">
        <w:rPr>
          <w:rFonts w:ascii="Verdana" w:hAnsi="Verdana" w:cs="Arial"/>
          <w:color w:val="000000"/>
        </w:rPr>
        <w:t xml:space="preserve">some </w:t>
      </w:r>
      <w:r w:rsidR="004C5F46">
        <w:rPr>
          <w:rFonts w:ascii="Verdana" w:hAnsi="Verdana" w:cs="Arial"/>
          <w:color w:val="000000"/>
        </w:rPr>
        <w:t xml:space="preserve">assurance in that regard. </w:t>
      </w:r>
      <w:r w:rsidR="00152D08">
        <w:rPr>
          <w:rFonts w:ascii="Verdana" w:hAnsi="Verdana" w:cs="Arial"/>
          <w:color w:val="000000"/>
        </w:rPr>
        <w:t>Mrs A Williams</w:t>
      </w:r>
      <w:r w:rsidR="00727EF1">
        <w:rPr>
          <w:rFonts w:ascii="Verdana" w:hAnsi="Verdana" w:cs="Arial"/>
          <w:color w:val="000000"/>
        </w:rPr>
        <w:t xml:space="preserve"> </w:t>
      </w:r>
      <w:r w:rsidR="003B6390">
        <w:rPr>
          <w:rFonts w:ascii="Verdana" w:hAnsi="Verdana" w:cs="Arial"/>
          <w:color w:val="000000"/>
        </w:rPr>
        <w:t>added t</w:t>
      </w:r>
      <w:r w:rsidR="00727EF1">
        <w:rPr>
          <w:rFonts w:ascii="Verdana" w:hAnsi="Verdana" w:cs="Arial"/>
          <w:color w:val="000000"/>
        </w:rPr>
        <w:t xml:space="preserve">hat since </w:t>
      </w:r>
      <w:r w:rsidR="00630CC7">
        <w:rPr>
          <w:rFonts w:ascii="Verdana" w:hAnsi="Verdana" w:cs="Arial"/>
          <w:color w:val="000000"/>
        </w:rPr>
        <w:t xml:space="preserve">that time, </w:t>
      </w:r>
      <w:r w:rsidR="004C5F46">
        <w:rPr>
          <w:rFonts w:ascii="Verdana" w:hAnsi="Verdana" w:cs="Arial"/>
          <w:color w:val="000000"/>
        </w:rPr>
        <w:t xml:space="preserve">significant changes had been made in that obstetric services had now been consolidated at Prince Charles Hospital with a standalone midwife-led service at the Royal Glamorgan Hospital. </w:t>
      </w:r>
    </w:p>
    <w:p w14:paraId="6F3F8C1F" w14:textId="77777777" w:rsidR="003B6390" w:rsidRDefault="003B6390" w:rsidP="00E718E5">
      <w:pPr>
        <w:ind w:firstLine="0"/>
        <w:rPr>
          <w:rFonts w:ascii="Verdana" w:hAnsi="Verdana" w:cs="Arial"/>
          <w:color w:val="000000"/>
        </w:rPr>
      </w:pPr>
    </w:p>
    <w:p w14:paraId="73EF7BFE" w14:textId="77777777" w:rsidR="003B6390" w:rsidRDefault="003B6390" w:rsidP="00E718E5">
      <w:pPr>
        <w:ind w:firstLine="0"/>
        <w:rPr>
          <w:rFonts w:ascii="Verdana" w:hAnsi="Verdana" w:cs="Arial"/>
          <w:color w:val="000000"/>
        </w:rPr>
      </w:pPr>
    </w:p>
    <w:p w14:paraId="4574AD7E" w14:textId="77777777" w:rsidR="003B6390" w:rsidRDefault="003B6390" w:rsidP="00E718E5">
      <w:pPr>
        <w:ind w:firstLine="0"/>
        <w:rPr>
          <w:rFonts w:ascii="Verdana" w:hAnsi="Verdana" w:cs="Arial"/>
          <w:color w:val="000000"/>
        </w:rPr>
      </w:pPr>
    </w:p>
    <w:p w14:paraId="5B64AE91" w14:textId="07030388" w:rsidR="00E4415B" w:rsidRDefault="00727EF1" w:rsidP="00E718E5">
      <w:pPr>
        <w:ind w:firstLine="0"/>
        <w:rPr>
          <w:rFonts w:ascii="Verdana" w:hAnsi="Verdana" w:cs="Arial"/>
          <w:color w:val="000000"/>
        </w:rPr>
      </w:pPr>
      <w:r w:rsidRPr="00CA7AD4">
        <w:rPr>
          <w:rFonts w:ascii="Verdana" w:hAnsi="Verdana" w:cs="Arial"/>
          <w:color w:val="000000"/>
        </w:rPr>
        <w:lastRenderedPageBreak/>
        <w:t xml:space="preserve">Board </w:t>
      </w:r>
      <w:r w:rsidR="004C5F46" w:rsidRPr="00CA7AD4">
        <w:rPr>
          <w:rFonts w:ascii="Verdana" w:hAnsi="Verdana" w:cs="Arial"/>
          <w:color w:val="000000"/>
        </w:rPr>
        <w:t xml:space="preserve">Members </w:t>
      </w:r>
      <w:r w:rsidR="004C5F46" w:rsidRPr="00CA7AD4">
        <w:rPr>
          <w:rFonts w:ascii="Verdana" w:hAnsi="Verdana" w:cs="Arial"/>
          <w:b/>
          <w:color w:val="000000"/>
        </w:rPr>
        <w:t>NOTED</w:t>
      </w:r>
      <w:r w:rsidR="004C5F46" w:rsidRPr="00CA7AD4">
        <w:rPr>
          <w:rFonts w:ascii="Verdana" w:hAnsi="Verdana" w:cs="Arial"/>
          <w:color w:val="000000"/>
        </w:rPr>
        <w:t xml:space="preserve"> th</w:t>
      </w:r>
      <w:r w:rsidR="00CA7AD4" w:rsidRPr="00CA7AD4">
        <w:rPr>
          <w:rFonts w:ascii="Verdana" w:hAnsi="Verdana" w:cs="Arial"/>
          <w:color w:val="000000"/>
        </w:rPr>
        <w:t>at thi</w:t>
      </w:r>
      <w:r w:rsidR="004C5F46" w:rsidRPr="00CA7AD4">
        <w:rPr>
          <w:rFonts w:ascii="Verdana" w:hAnsi="Verdana" w:cs="Arial"/>
          <w:color w:val="000000"/>
        </w:rPr>
        <w:t xml:space="preserve">s had </w:t>
      </w:r>
      <w:r w:rsidR="00016F04" w:rsidRPr="00CA7AD4">
        <w:rPr>
          <w:rFonts w:ascii="Verdana" w:hAnsi="Verdana" w:cs="Arial"/>
          <w:color w:val="000000"/>
        </w:rPr>
        <w:t xml:space="preserve">enabled an </w:t>
      </w:r>
      <w:r w:rsidR="004C5F46" w:rsidRPr="00CA7AD4">
        <w:rPr>
          <w:rFonts w:ascii="Verdana" w:hAnsi="Verdana" w:cs="Arial"/>
          <w:color w:val="000000"/>
        </w:rPr>
        <w:t xml:space="preserve">increase in consultant </w:t>
      </w:r>
      <w:r w:rsidR="003B6390" w:rsidRPr="00CA7AD4">
        <w:rPr>
          <w:rFonts w:ascii="Verdana" w:hAnsi="Verdana" w:cs="Arial"/>
          <w:color w:val="000000"/>
        </w:rPr>
        <w:t xml:space="preserve">labour ward </w:t>
      </w:r>
      <w:r w:rsidR="004C5F46" w:rsidRPr="00CA7AD4">
        <w:rPr>
          <w:rFonts w:ascii="Verdana" w:hAnsi="Verdana" w:cs="Arial"/>
          <w:color w:val="000000"/>
        </w:rPr>
        <w:t xml:space="preserve">cover at </w:t>
      </w:r>
      <w:r w:rsidR="00A1163D" w:rsidRPr="00CA7AD4">
        <w:rPr>
          <w:rFonts w:ascii="Verdana" w:hAnsi="Verdana" w:cs="Arial"/>
          <w:color w:val="000000"/>
        </w:rPr>
        <w:t xml:space="preserve">Prince Charles Hospital </w:t>
      </w:r>
      <w:r w:rsidR="004C5F46" w:rsidRPr="00CA7AD4">
        <w:rPr>
          <w:rFonts w:ascii="Verdana" w:hAnsi="Verdana" w:cs="Arial"/>
          <w:color w:val="000000"/>
        </w:rPr>
        <w:t xml:space="preserve">and therefore greater </w:t>
      </w:r>
      <w:r w:rsidR="00CA7AD4">
        <w:rPr>
          <w:rFonts w:ascii="Verdana" w:hAnsi="Verdana" w:cs="Arial"/>
          <w:color w:val="000000"/>
        </w:rPr>
        <w:t xml:space="preserve">senior consultant </w:t>
      </w:r>
      <w:r w:rsidR="004C5F46" w:rsidRPr="00CA7AD4">
        <w:rPr>
          <w:rFonts w:ascii="Verdana" w:hAnsi="Verdana" w:cs="Arial"/>
          <w:color w:val="000000"/>
        </w:rPr>
        <w:t xml:space="preserve">support for ‘high risk’ cases and that following the discussions at the </w:t>
      </w:r>
      <w:r w:rsidR="00016F04" w:rsidRPr="00CA7AD4">
        <w:rPr>
          <w:rFonts w:ascii="Verdana" w:hAnsi="Verdana" w:cs="Arial"/>
          <w:color w:val="000000"/>
        </w:rPr>
        <w:t xml:space="preserve">‘closed’ </w:t>
      </w:r>
      <w:r w:rsidR="004C5F46" w:rsidRPr="00CA7AD4">
        <w:rPr>
          <w:rFonts w:ascii="Verdana" w:hAnsi="Verdana" w:cs="Arial"/>
          <w:color w:val="000000"/>
        </w:rPr>
        <w:t>Board Meeting the previous week</w:t>
      </w:r>
      <w:r w:rsidR="00A1163D" w:rsidRPr="00CA7AD4">
        <w:rPr>
          <w:rFonts w:ascii="Verdana" w:hAnsi="Verdana" w:cs="Arial"/>
          <w:color w:val="000000"/>
        </w:rPr>
        <w:t>,</w:t>
      </w:r>
      <w:r w:rsidR="004C5F46" w:rsidRPr="00CA7AD4">
        <w:rPr>
          <w:rFonts w:ascii="Verdana" w:hAnsi="Verdana" w:cs="Arial"/>
          <w:color w:val="000000"/>
        </w:rPr>
        <w:t xml:space="preserve"> </w:t>
      </w:r>
      <w:r w:rsidR="00016F04" w:rsidRPr="00CA7AD4">
        <w:rPr>
          <w:rFonts w:ascii="Verdana" w:hAnsi="Verdana" w:cs="Arial"/>
          <w:color w:val="000000"/>
        </w:rPr>
        <w:t xml:space="preserve">the senior team managing </w:t>
      </w:r>
      <w:r w:rsidR="004C5F46" w:rsidRPr="00CA7AD4">
        <w:rPr>
          <w:rFonts w:ascii="Verdana" w:hAnsi="Verdana" w:cs="Arial"/>
          <w:color w:val="000000"/>
        </w:rPr>
        <w:t xml:space="preserve">safety issues </w:t>
      </w:r>
      <w:r w:rsidR="00E4415B" w:rsidRPr="00CA7AD4">
        <w:rPr>
          <w:rFonts w:ascii="Verdana" w:hAnsi="Verdana" w:cs="Arial"/>
          <w:color w:val="000000"/>
        </w:rPr>
        <w:t>remained a key focus for the senior team and additional monitoring of daily acuity and staffing levels was also in place.</w:t>
      </w:r>
      <w:r w:rsidR="00E4415B">
        <w:rPr>
          <w:rFonts w:ascii="Verdana" w:hAnsi="Verdana" w:cs="Arial"/>
          <w:color w:val="000000"/>
        </w:rPr>
        <w:t xml:space="preserve">  </w:t>
      </w:r>
    </w:p>
    <w:p w14:paraId="059A688C" w14:textId="77777777" w:rsidR="00E4415B" w:rsidRDefault="00E4415B" w:rsidP="00E718E5">
      <w:pPr>
        <w:ind w:firstLine="0"/>
        <w:rPr>
          <w:rFonts w:ascii="Verdana" w:hAnsi="Verdana" w:cs="Arial"/>
          <w:color w:val="000000"/>
        </w:rPr>
      </w:pPr>
    </w:p>
    <w:p w14:paraId="2AF871A7" w14:textId="38DF3890" w:rsidR="004C5F46" w:rsidRDefault="00152D08" w:rsidP="00E718E5">
      <w:pPr>
        <w:ind w:firstLine="0"/>
        <w:rPr>
          <w:rFonts w:ascii="Verdana" w:hAnsi="Verdana" w:cs="Arial"/>
          <w:color w:val="000000"/>
        </w:rPr>
      </w:pPr>
      <w:r>
        <w:rPr>
          <w:rFonts w:ascii="Verdana" w:hAnsi="Verdana" w:cs="Arial"/>
          <w:color w:val="000000"/>
        </w:rPr>
        <w:t>Mrs A Williams</w:t>
      </w:r>
      <w:r w:rsidR="004C5F46">
        <w:rPr>
          <w:rFonts w:ascii="Verdana" w:hAnsi="Verdana" w:cs="Arial"/>
          <w:color w:val="000000"/>
        </w:rPr>
        <w:t xml:space="preserve"> referenced page 16 of the </w:t>
      </w:r>
      <w:r w:rsidR="00A1163D">
        <w:rPr>
          <w:rFonts w:ascii="Verdana" w:hAnsi="Verdana" w:cs="Arial"/>
          <w:color w:val="000000"/>
        </w:rPr>
        <w:t xml:space="preserve">Board </w:t>
      </w:r>
      <w:r w:rsidR="004C5F46">
        <w:rPr>
          <w:rFonts w:ascii="Verdana" w:hAnsi="Verdana" w:cs="Arial"/>
          <w:color w:val="000000"/>
        </w:rPr>
        <w:t xml:space="preserve">report regarding maternity data sources which had been the subject of a previous report to the Board.  </w:t>
      </w:r>
      <w:r w:rsidR="002A41F2">
        <w:rPr>
          <w:rFonts w:ascii="Verdana" w:hAnsi="Verdana" w:cs="Arial"/>
          <w:color w:val="000000"/>
        </w:rPr>
        <w:t xml:space="preserve"> </w:t>
      </w:r>
      <w:r w:rsidR="00727EF1">
        <w:rPr>
          <w:rFonts w:ascii="Verdana" w:hAnsi="Verdana" w:cs="Arial"/>
          <w:color w:val="000000"/>
        </w:rPr>
        <w:t xml:space="preserve">Board </w:t>
      </w:r>
      <w:r w:rsidR="002A41F2">
        <w:rPr>
          <w:rFonts w:ascii="Verdana" w:hAnsi="Verdana" w:cs="Arial"/>
          <w:color w:val="000000"/>
        </w:rPr>
        <w:t xml:space="preserve">Members </w:t>
      </w:r>
      <w:r w:rsidR="002A41F2" w:rsidRPr="00A1163D">
        <w:rPr>
          <w:rFonts w:ascii="Verdana" w:hAnsi="Verdana" w:cs="Arial"/>
          <w:b/>
          <w:color w:val="000000"/>
        </w:rPr>
        <w:t>NOTED</w:t>
      </w:r>
      <w:r w:rsidR="002A41F2">
        <w:rPr>
          <w:rFonts w:ascii="Verdana" w:hAnsi="Verdana" w:cs="Arial"/>
          <w:color w:val="000000"/>
        </w:rPr>
        <w:t xml:space="preserve"> that work thus far indicated a correlation between data sets with regard to outcomes </w:t>
      </w:r>
      <w:r w:rsidR="00F64E0D">
        <w:rPr>
          <w:rFonts w:ascii="Verdana" w:hAnsi="Verdana" w:cs="Arial"/>
          <w:color w:val="000000"/>
        </w:rPr>
        <w:t xml:space="preserve">but recognised that </w:t>
      </w:r>
      <w:r w:rsidR="002A41F2">
        <w:rPr>
          <w:rFonts w:ascii="Verdana" w:hAnsi="Verdana" w:cs="Arial"/>
          <w:color w:val="000000"/>
        </w:rPr>
        <w:t>this would now require external validation</w:t>
      </w:r>
      <w:r w:rsidR="00F64E0D">
        <w:rPr>
          <w:rFonts w:ascii="Verdana" w:hAnsi="Verdana" w:cs="Arial"/>
          <w:color w:val="000000"/>
        </w:rPr>
        <w:t xml:space="preserve"> in light of the College Review comments regarding clinically validated data</w:t>
      </w:r>
      <w:r w:rsidR="002A41F2">
        <w:rPr>
          <w:rFonts w:ascii="Verdana" w:hAnsi="Verdana" w:cs="Arial"/>
          <w:color w:val="000000"/>
        </w:rPr>
        <w:t xml:space="preserve">.  </w:t>
      </w:r>
    </w:p>
    <w:p w14:paraId="32998893" w14:textId="77777777" w:rsidR="00504269" w:rsidRDefault="00504269" w:rsidP="00E718E5">
      <w:pPr>
        <w:ind w:firstLine="0"/>
        <w:rPr>
          <w:rFonts w:ascii="Verdana" w:hAnsi="Verdana" w:cs="Arial"/>
          <w:color w:val="000000"/>
        </w:rPr>
      </w:pPr>
    </w:p>
    <w:p w14:paraId="0B61AB47" w14:textId="2EE6038B" w:rsidR="000355E4" w:rsidRDefault="00504269" w:rsidP="00E718E5">
      <w:pPr>
        <w:ind w:firstLine="0"/>
        <w:rPr>
          <w:rFonts w:ascii="Verdana" w:hAnsi="Verdana" w:cs="Arial"/>
          <w:color w:val="000000"/>
        </w:rPr>
      </w:pPr>
      <w:r>
        <w:rPr>
          <w:rFonts w:ascii="Verdana" w:hAnsi="Verdana" w:cs="Arial"/>
          <w:color w:val="000000"/>
        </w:rPr>
        <w:t>T</w:t>
      </w:r>
      <w:r w:rsidR="00A1163D">
        <w:rPr>
          <w:rFonts w:ascii="Verdana" w:hAnsi="Verdana" w:cs="Arial"/>
          <w:color w:val="000000"/>
        </w:rPr>
        <w:t xml:space="preserve">he issue of support </w:t>
      </w:r>
      <w:r>
        <w:rPr>
          <w:rFonts w:ascii="Verdana" w:hAnsi="Verdana" w:cs="Arial"/>
          <w:color w:val="000000"/>
        </w:rPr>
        <w:t xml:space="preserve">being </w:t>
      </w:r>
      <w:r w:rsidR="00A1163D">
        <w:rPr>
          <w:rFonts w:ascii="Verdana" w:hAnsi="Verdana" w:cs="Arial"/>
          <w:color w:val="000000"/>
        </w:rPr>
        <w:t xml:space="preserve">provided to the </w:t>
      </w:r>
      <w:r w:rsidR="000355E4">
        <w:rPr>
          <w:rFonts w:ascii="Verdana" w:hAnsi="Verdana" w:cs="Arial"/>
          <w:color w:val="000000"/>
        </w:rPr>
        <w:t xml:space="preserve">Head of Midwifery to address the </w:t>
      </w:r>
      <w:r w:rsidR="00F64E0D">
        <w:rPr>
          <w:rFonts w:ascii="Verdana" w:hAnsi="Verdana" w:cs="Arial"/>
          <w:color w:val="000000"/>
        </w:rPr>
        <w:t xml:space="preserve">related </w:t>
      </w:r>
      <w:r w:rsidR="000355E4">
        <w:rPr>
          <w:rFonts w:ascii="Verdana" w:hAnsi="Verdana" w:cs="Arial"/>
          <w:color w:val="000000"/>
        </w:rPr>
        <w:t>issues</w:t>
      </w:r>
      <w:r>
        <w:rPr>
          <w:rFonts w:ascii="Verdana" w:hAnsi="Verdana" w:cs="Arial"/>
          <w:color w:val="000000"/>
        </w:rPr>
        <w:t xml:space="preserve"> was</w:t>
      </w:r>
      <w:r w:rsidR="000355E4">
        <w:rPr>
          <w:rFonts w:ascii="Verdana" w:hAnsi="Verdana" w:cs="Arial"/>
          <w:color w:val="000000"/>
        </w:rPr>
        <w:t xml:space="preserve"> raised.  </w:t>
      </w:r>
      <w:r w:rsidR="00152D08">
        <w:rPr>
          <w:rFonts w:ascii="Verdana" w:hAnsi="Verdana" w:cs="Arial"/>
          <w:color w:val="000000"/>
        </w:rPr>
        <w:t>Mrs A Williams</w:t>
      </w:r>
      <w:r w:rsidR="000355E4">
        <w:rPr>
          <w:rFonts w:ascii="Verdana" w:hAnsi="Verdana" w:cs="Arial"/>
          <w:color w:val="000000"/>
        </w:rPr>
        <w:t xml:space="preserve"> stated </w:t>
      </w:r>
      <w:r w:rsidR="00E4415B">
        <w:rPr>
          <w:rFonts w:ascii="Verdana" w:hAnsi="Verdana" w:cs="Arial"/>
          <w:color w:val="000000"/>
        </w:rPr>
        <w:t xml:space="preserve">that </w:t>
      </w:r>
      <w:r w:rsidR="00F64E0D">
        <w:rPr>
          <w:rFonts w:ascii="Verdana" w:hAnsi="Verdana" w:cs="Arial"/>
          <w:color w:val="000000"/>
        </w:rPr>
        <w:t xml:space="preserve">support arrangements had been put in place for the senior team overseeing maternity services, including support for the Head of Midwifery, with Jayne Phillips also providing support from Swansea Bay Health Board.  Mrs A Williams added that in relation to </w:t>
      </w:r>
      <w:r w:rsidR="00E4415B">
        <w:rPr>
          <w:rFonts w:ascii="Verdana" w:hAnsi="Verdana" w:cs="Arial"/>
          <w:color w:val="000000"/>
        </w:rPr>
        <w:t>professional</w:t>
      </w:r>
      <w:r w:rsidR="000355E4">
        <w:rPr>
          <w:rFonts w:ascii="Verdana" w:hAnsi="Verdana" w:cs="Arial"/>
          <w:color w:val="000000"/>
        </w:rPr>
        <w:t xml:space="preserve"> behaviours and </w:t>
      </w:r>
      <w:r w:rsidR="00A1163D">
        <w:rPr>
          <w:rFonts w:ascii="Verdana" w:hAnsi="Verdana" w:cs="Arial"/>
          <w:color w:val="000000"/>
        </w:rPr>
        <w:t xml:space="preserve">a non-blame </w:t>
      </w:r>
      <w:r w:rsidR="000355E4">
        <w:rPr>
          <w:rFonts w:ascii="Verdana" w:hAnsi="Verdana" w:cs="Arial"/>
          <w:color w:val="000000"/>
        </w:rPr>
        <w:t>safety culture</w:t>
      </w:r>
      <w:r w:rsidR="00F64E0D">
        <w:rPr>
          <w:rFonts w:ascii="Verdana" w:hAnsi="Verdana" w:cs="Arial"/>
          <w:color w:val="000000"/>
        </w:rPr>
        <w:t xml:space="preserve">, this </w:t>
      </w:r>
      <w:r w:rsidR="000355E4">
        <w:rPr>
          <w:rFonts w:ascii="Verdana" w:hAnsi="Verdana" w:cs="Arial"/>
          <w:color w:val="000000"/>
        </w:rPr>
        <w:t xml:space="preserve">needed to sit alongside </w:t>
      </w:r>
      <w:r w:rsidR="00A1163D">
        <w:rPr>
          <w:rFonts w:ascii="Verdana" w:hAnsi="Verdana" w:cs="Arial"/>
          <w:color w:val="000000"/>
        </w:rPr>
        <w:t xml:space="preserve">the processes governing </w:t>
      </w:r>
      <w:r w:rsidR="000355E4">
        <w:rPr>
          <w:rFonts w:ascii="Verdana" w:hAnsi="Verdana" w:cs="Arial"/>
          <w:color w:val="000000"/>
        </w:rPr>
        <w:t xml:space="preserve">professional conduct and standards </w:t>
      </w:r>
      <w:r w:rsidR="00A1163D">
        <w:rPr>
          <w:rFonts w:ascii="Verdana" w:hAnsi="Verdana" w:cs="Arial"/>
          <w:color w:val="000000"/>
        </w:rPr>
        <w:t xml:space="preserve">enabling investigation when necessary </w:t>
      </w:r>
      <w:r w:rsidR="000355E4">
        <w:rPr>
          <w:rFonts w:ascii="Verdana" w:hAnsi="Verdana" w:cs="Arial"/>
          <w:color w:val="000000"/>
        </w:rPr>
        <w:t xml:space="preserve">so that any issues </w:t>
      </w:r>
      <w:r w:rsidR="008070AF">
        <w:rPr>
          <w:rFonts w:ascii="Verdana" w:hAnsi="Verdana" w:cs="Arial"/>
          <w:color w:val="000000"/>
        </w:rPr>
        <w:t xml:space="preserve">could be appropriately managed. </w:t>
      </w:r>
      <w:r w:rsidR="000355E4">
        <w:rPr>
          <w:rFonts w:ascii="Verdana" w:hAnsi="Verdana" w:cs="Arial"/>
          <w:color w:val="000000"/>
        </w:rPr>
        <w:t xml:space="preserve"> </w:t>
      </w:r>
      <w:r w:rsidR="00F64E0D">
        <w:rPr>
          <w:rFonts w:ascii="Verdana" w:hAnsi="Verdana" w:cs="Arial"/>
          <w:color w:val="000000"/>
        </w:rPr>
        <w:t xml:space="preserve">Mrs A Williams reiterated that if any professional conduct issues are identified relating to any individual members of staff, appropriate action under the appropriate Health Board policy would be enacted.  </w:t>
      </w:r>
    </w:p>
    <w:p w14:paraId="3CF4778B" w14:textId="77777777" w:rsidR="000355E4" w:rsidRDefault="000355E4" w:rsidP="00E718E5">
      <w:pPr>
        <w:ind w:firstLine="0"/>
        <w:rPr>
          <w:rFonts w:ascii="Verdana" w:hAnsi="Verdana" w:cs="Arial"/>
          <w:color w:val="000000"/>
        </w:rPr>
      </w:pPr>
    </w:p>
    <w:p w14:paraId="3C565387" w14:textId="408A90FB" w:rsidR="00F64E0D" w:rsidRDefault="00504269" w:rsidP="00E718E5">
      <w:pPr>
        <w:ind w:firstLine="0"/>
        <w:rPr>
          <w:rFonts w:ascii="Verdana" w:hAnsi="Verdana" w:cs="Arial"/>
          <w:color w:val="000000"/>
        </w:rPr>
      </w:pPr>
      <w:r>
        <w:rPr>
          <w:rFonts w:ascii="Verdana" w:hAnsi="Verdana" w:cs="Arial"/>
          <w:color w:val="000000"/>
        </w:rPr>
        <w:t xml:space="preserve">Mr </w:t>
      </w:r>
      <w:r w:rsidR="000355E4">
        <w:rPr>
          <w:rFonts w:ascii="Verdana" w:hAnsi="Verdana" w:cs="Arial"/>
          <w:color w:val="000000"/>
        </w:rPr>
        <w:t xml:space="preserve">J Beecher said that </w:t>
      </w:r>
      <w:r w:rsidR="008070AF">
        <w:rPr>
          <w:rFonts w:ascii="Verdana" w:hAnsi="Verdana" w:cs="Arial"/>
          <w:color w:val="000000"/>
        </w:rPr>
        <w:t xml:space="preserve">where there were peaks in demand, </w:t>
      </w:r>
      <w:r w:rsidR="000355E4">
        <w:rPr>
          <w:rFonts w:ascii="Verdana" w:hAnsi="Verdana" w:cs="Arial"/>
          <w:color w:val="000000"/>
        </w:rPr>
        <w:t>staff w</w:t>
      </w:r>
      <w:r w:rsidR="008070AF">
        <w:rPr>
          <w:rFonts w:ascii="Verdana" w:hAnsi="Verdana" w:cs="Arial"/>
          <w:color w:val="000000"/>
        </w:rPr>
        <w:t xml:space="preserve">ere working under pressure and this would inevitably </w:t>
      </w:r>
      <w:r w:rsidR="000355E4">
        <w:rPr>
          <w:rFonts w:ascii="Verdana" w:hAnsi="Verdana" w:cs="Arial"/>
          <w:color w:val="000000"/>
        </w:rPr>
        <w:t xml:space="preserve">impact upon </w:t>
      </w:r>
      <w:r w:rsidR="00721935">
        <w:rPr>
          <w:rFonts w:ascii="Verdana" w:hAnsi="Verdana" w:cs="Arial"/>
          <w:color w:val="000000"/>
        </w:rPr>
        <w:t xml:space="preserve">behaviours and </w:t>
      </w:r>
      <w:r w:rsidR="000355E4">
        <w:rPr>
          <w:rFonts w:ascii="Verdana" w:hAnsi="Verdana" w:cs="Arial"/>
          <w:color w:val="000000"/>
        </w:rPr>
        <w:t xml:space="preserve">culture.  </w:t>
      </w:r>
      <w:r w:rsidR="00152D08">
        <w:rPr>
          <w:rFonts w:ascii="Verdana" w:hAnsi="Verdana" w:cs="Arial"/>
          <w:color w:val="000000"/>
        </w:rPr>
        <w:t>Mrs A Williams</w:t>
      </w:r>
      <w:r w:rsidR="000355E4">
        <w:rPr>
          <w:rFonts w:ascii="Verdana" w:hAnsi="Verdana" w:cs="Arial"/>
          <w:color w:val="000000"/>
        </w:rPr>
        <w:t xml:space="preserve"> stated that it would be necessary to acknowledge the pressure brought about by uncertainty and change</w:t>
      </w:r>
      <w:r w:rsidR="00721935">
        <w:rPr>
          <w:rFonts w:ascii="Verdana" w:hAnsi="Verdana" w:cs="Arial"/>
          <w:color w:val="000000"/>
        </w:rPr>
        <w:t xml:space="preserve">, </w:t>
      </w:r>
      <w:r w:rsidR="000355E4">
        <w:rPr>
          <w:rFonts w:ascii="Verdana" w:hAnsi="Verdana" w:cs="Arial"/>
          <w:color w:val="000000"/>
        </w:rPr>
        <w:t xml:space="preserve">but that professional behaviours needed to be maintained </w:t>
      </w:r>
      <w:r w:rsidR="008070AF">
        <w:rPr>
          <w:rFonts w:ascii="Verdana" w:hAnsi="Verdana" w:cs="Arial"/>
          <w:color w:val="000000"/>
        </w:rPr>
        <w:t xml:space="preserve">to ensure patients were </w:t>
      </w:r>
      <w:r w:rsidR="000355E4">
        <w:rPr>
          <w:rFonts w:ascii="Verdana" w:hAnsi="Verdana" w:cs="Arial"/>
          <w:color w:val="000000"/>
        </w:rPr>
        <w:t>treated with compassion</w:t>
      </w:r>
      <w:r w:rsidR="00CB3BCC">
        <w:rPr>
          <w:rFonts w:ascii="Verdana" w:hAnsi="Verdana" w:cs="Arial"/>
          <w:color w:val="000000"/>
        </w:rPr>
        <w:t xml:space="preserve"> in an environment that enabled staff to work well</w:t>
      </w:r>
      <w:r w:rsidR="008070AF">
        <w:rPr>
          <w:rFonts w:ascii="Verdana" w:hAnsi="Verdana" w:cs="Arial"/>
          <w:color w:val="000000"/>
        </w:rPr>
        <w:t xml:space="preserve"> </w:t>
      </w:r>
      <w:r w:rsidR="00F64E0D">
        <w:rPr>
          <w:rFonts w:ascii="Verdana" w:hAnsi="Verdana" w:cs="Arial"/>
          <w:color w:val="000000"/>
        </w:rPr>
        <w:t xml:space="preserve">together.  </w:t>
      </w:r>
    </w:p>
    <w:p w14:paraId="652556B2" w14:textId="77777777" w:rsidR="00F64E0D" w:rsidRDefault="00F64E0D" w:rsidP="00E718E5">
      <w:pPr>
        <w:ind w:firstLine="0"/>
        <w:rPr>
          <w:rFonts w:ascii="Verdana" w:hAnsi="Verdana" w:cs="Arial"/>
          <w:color w:val="000000"/>
        </w:rPr>
      </w:pPr>
    </w:p>
    <w:p w14:paraId="654FEA05" w14:textId="77777777" w:rsidR="00721935" w:rsidRDefault="00504269" w:rsidP="00E718E5">
      <w:pPr>
        <w:ind w:firstLine="0"/>
        <w:rPr>
          <w:rFonts w:ascii="Verdana" w:hAnsi="Verdana" w:cs="Arial"/>
          <w:color w:val="000000"/>
        </w:rPr>
      </w:pPr>
      <w:r>
        <w:rPr>
          <w:rFonts w:ascii="Verdana" w:hAnsi="Verdana" w:cs="Arial"/>
          <w:color w:val="000000"/>
        </w:rPr>
        <w:t>Mr S Harrhy</w:t>
      </w:r>
      <w:r w:rsidR="00C03C19">
        <w:rPr>
          <w:rFonts w:ascii="Verdana" w:hAnsi="Verdana" w:cs="Arial"/>
          <w:color w:val="000000"/>
        </w:rPr>
        <w:t xml:space="preserve"> </w:t>
      </w:r>
      <w:r w:rsidR="008070AF">
        <w:rPr>
          <w:rFonts w:ascii="Verdana" w:hAnsi="Verdana" w:cs="Arial"/>
          <w:color w:val="000000"/>
        </w:rPr>
        <w:t xml:space="preserve">raised the subject of the </w:t>
      </w:r>
      <w:r w:rsidR="00E50F55">
        <w:rPr>
          <w:rFonts w:ascii="Verdana" w:hAnsi="Verdana" w:cs="Arial"/>
          <w:color w:val="000000"/>
        </w:rPr>
        <w:t xml:space="preserve">benchmarking of data and </w:t>
      </w:r>
      <w:r w:rsidR="008070AF">
        <w:rPr>
          <w:rFonts w:ascii="Verdana" w:hAnsi="Verdana" w:cs="Arial"/>
          <w:color w:val="000000"/>
        </w:rPr>
        <w:t xml:space="preserve">sought clarity around </w:t>
      </w:r>
      <w:r w:rsidR="00E50F55">
        <w:rPr>
          <w:rFonts w:ascii="Verdana" w:hAnsi="Verdana" w:cs="Arial"/>
          <w:color w:val="000000"/>
        </w:rPr>
        <w:t xml:space="preserve">how this information would be </w:t>
      </w:r>
      <w:r w:rsidR="008070AF">
        <w:rPr>
          <w:rFonts w:ascii="Verdana" w:hAnsi="Verdana" w:cs="Arial"/>
          <w:color w:val="000000"/>
        </w:rPr>
        <w:t xml:space="preserve">relayed </w:t>
      </w:r>
      <w:r w:rsidR="00E50F55">
        <w:rPr>
          <w:rFonts w:ascii="Verdana" w:hAnsi="Verdana" w:cs="Arial"/>
          <w:color w:val="000000"/>
        </w:rPr>
        <w:t>back to the Board</w:t>
      </w:r>
      <w:r>
        <w:rPr>
          <w:rFonts w:ascii="Verdana" w:hAnsi="Verdana" w:cs="Arial"/>
          <w:color w:val="000000"/>
        </w:rPr>
        <w:t xml:space="preserve"> including across Wales and the UK</w:t>
      </w:r>
      <w:r w:rsidR="00E50F55">
        <w:rPr>
          <w:rFonts w:ascii="Verdana" w:hAnsi="Verdana" w:cs="Arial"/>
          <w:color w:val="000000"/>
        </w:rPr>
        <w:t xml:space="preserve">.  </w:t>
      </w:r>
      <w:r w:rsidR="00152D08">
        <w:rPr>
          <w:rFonts w:ascii="Verdana" w:hAnsi="Verdana" w:cs="Arial"/>
          <w:color w:val="000000"/>
        </w:rPr>
        <w:t>Mrs A Williams</w:t>
      </w:r>
      <w:r w:rsidR="00E50F55">
        <w:rPr>
          <w:rFonts w:ascii="Verdana" w:hAnsi="Verdana" w:cs="Arial"/>
          <w:color w:val="000000"/>
        </w:rPr>
        <w:t xml:space="preserve"> stated that there would be cross-referencing of data to </w:t>
      </w:r>
      <w:r w:rsidR="008070AF">
        <w:rPr>
          <w:rFonts w:ascii="Verdana" w:hAnsi="Verdana" w:cs="Arial"/>
          <w:color w:val="000000"/>
        </w:rPr>
        <w:t xml:space="preserve">provide assurances around </w:t>
      </w:r>
      <w:r w:rsidR="00E50F55">
        <w:rPr>
          <w:rFonts w:ascii="Verdana" w:hAnsi="Verdana" w:cs="Arial"/>
          <w:color w:val="000000"/>
        </w:rPr>
        <w:t>incident</w:t>
      </w:r>
      <w:r w:rsidR="008070AF">
        <w:rPr>
          <w:rFonts w:ascii="Verdana" w:hAnsi="Verdana" w:cs="Arial"/>
          <w:color w:val="000000"/>
        </w:rPr>
        <w:t xml:space="preserve"> reporting</w:t>
      </w:r>
      <w:r w:rsidR="00727EF1">
        <w:rPr>
          <w:rFonts w:ascii="Verdana" w:hAnsi="Verdana" w:cs="Arial"/>
          <w:color w:val="000000"/>
        </w:rPr>
        <w:t xml:space="preserve"> and </w:t>
      </w:r>
      <w:r w:rsidR="00721935">
        <w:rPr>
          <w:rFonts w:ascii="Verdana" w:hAnsi="Verdana" w:cs="Arial"/>
          <w:color w:val="000000"/>
        </w:rPr>
        <w:t xml:space="preserve">that </w:t>
      </w:r>
      <w:r w:rsidR="008070AF">
        <w:rPr>
          <w:rFonts w:ascii="Verdana" w:hAnsi="Verdana" w:cs="Arial"/>
          <w:color w:val="000000"/>
        </w:rPr>
        <w:t>c</w:t>
      </w:r>
      <w:r w:rsidR="00E50F55">
        <w:rPr>
          <w:rFonts w:ascii="Verdana" w:hAnsi="Verdana" w:cs="Arial"/>
          <w:color w:val="000000"/>
        </w:rPr>
        <w:t xml:space="preserve">hanges had been made to the Maternity Information System </w:t>
      </w:r>
      <w:r w:rsidR="008070AF">
        <w:rPr>
          <w:rFonts w:ascii="Verdana" w:hAnsi="Verdana" w:cs="Arial"/>
          <w:color w:val="000000"/>
        </w:rPr>
        <w:t>in this regard a</w:t>
      </w:r>
      <w:r w:rsidR="00E50F55">
        <w:rPr>
          <w:rFonts w:ascii="Verdana" w:hAnsi="Verdana" w:cs="Arial"/>
          <w:color w:val="000000"/>
        </w:rPr>
        <w:t xml:space="preserve">nd that there was a weekly review of incidents </w:t>
      </w:r>
      <w:r w:rsidR="00630CC7">
        <w:rPr>
          <w:rFonts w:ascii="Verdana" w:hAnsi="Verdana" w:cs="Arial"/>
          <w:color w:val="000000"/>
        </w:rPr>
        <w:t xml:space="preserve">together with </w:t>
      </w:r>
      <w:r w:rsidR="00E50F55">
        <w:rPr>
          <w:rFonts w:ascii="Verdana" w:hAnsi="Verdana" w:cs="Arial"/>
          <w:color w:val="000000"/>
        </w:rPr>
        <w:t xml:space="preserve">complaints and </w:t>
      </w:r>
      <w:r w:rsidR="00630CC7">
        <w:rPr>
          <w:rFonts w:ascii="Verdana" w:hAnsi="Verdana" w:cs="Arial"/>
          <w:color w:val="000000"/>
        </w:rPr>
        <w:t xml:space="preserve">legal </w:t>
      </w:r>
      <w:r w:rsidR="00E50F55">
        <w:rPr>
          <w:rFonts w:ascii="Verdana" w:hAnsi="Verdana" w:cs="Arial"/>
          <w:color w:val="000000"/>
        </w:rPr>
        <w:t xml:space="preserve">claims.  </w:t>
      </w:r>
    </w:p>
    <w:p w14:paraId="1763F5A7" w14:textId="77777777" w:rsidR="00721935" w:rsidRDefault="00721935" w:rsidP="00E718E5">
      <w:pPr>
        <w:ind w:firstLine="0"/>
        <w:rPr>
          <w:rFonts w:ascii="Verdana" w:hAnsi="Verdana" w:cs="Arial"/>
          <w:color w:val="000000"/>
        </w:rPr>
      </w:pPr>
    </w:p>
    <w:p w14:paraId="70D3BB71" w14:textId="77777777" w:rsidR="00721935" w:rsidRDefault="00721935" w:rsidP="00E718E5">
      <w:pPr>
        <w:ind w:firstLine="0"/>
        <w:rPr>
          <w:rFonts w:ascii="Verdana" w:hAnsi="Verdana" w:cs="Arial"/>
          <w:color w:val="000000"/>
        </w:rPr>
      </w:pPr>
    </w:p>
    <w:p w14:paraId="7249C664" w14:textId="7D3ACBDF" w:rsidR="00E50F55" w:rsidRDefault="00E50F55" w:rsidP="00E718E5">
      <w:pPr>
        <w:ind w:firstLine="0"/>
        <w:rPr>
          <w:rFonts w:ascii="Verdana" w:hAnsi="Verdana" w:cs="Arial"/>
          <w:color w:val="000000"/>
        </w:rPr>
      </w:pPr>
      <w:r>
        <w:rPr>
          <w:rFonts w:ascii="Verdana" w:hAnsi="Verdana" w:cs="Arial"/>
          <w:color w:val="000000"/>
        </w:rPr>
        <w:lastRenderedPageBreak/>
        <w:t xml:space="preserve">With regard to external reports, </w:t>
      </w:r>
      <w:r w:rsidR="00152D08">
        <w:rPr>
          <w:rFonts w:ascii="Verdana" w:hAnsi="Verdana" w:cs="Arial"/>
          <w:color w:val="000000"/>
        </w:rPr>
        <w:t>Mrs A Williams</w:t>
      </w:r>
      <w:r w:rsidR="00727EF1">
        <w:rPr>
          <w:rFonts w:ascii="Verdana" w:hAnsi="Verdana" w:cs="Arial"/>
          <w:color w:val="000000"/>
        </w:rPr>
        <w:t xml:space="preserve"> stated </w:t>
      </w:r>
      <w:r>
        <w:rPr>
          <w:rFonts w:ascii="Verdana" w:hAnsi="Verdana" w:cs="Arial"/>
          <w:color w:val="000000"/>
        </w:rPr>
        <w:t xml:space="preserve">comparison of outcome data </w:t>
      </w:r>
      <w:r w:rsidR="00630CC7">
        <w:rPr>
          <w:rFonts w:ascii="Verdana" w:hAnsi="Verdana" w:cs="Arial"/>
          <w:color w:val="000000"/>
        </w:rPr>
        <w:t xml:space="preserve">across the UK was currently interpreted via the </w:t>
      </w:r>
      <w:r>
        <w:rPr>
          <w:rFonts w:ascii="Verdana" w:hAnsi="Verdana" w:cs="Arial"/>
          <w:color w:val="000000"/>
        </w:rPr>
        <w:t xml:space="preserve">clinical audit </w:t>
      </w:r>
      <w:r w:rsidR="008070AF">
        <w:rPr>
          <w:rFonts w:ascii="Verdana" w:hAnsi="Verdana" w:cs="Arial"/>
          <w:color w:val="000000"/>
        </w:rPr>
        <w:t>function</w:t>
      </w:r>
      <w:r w:rsidR="00721935">
        <w:rPr>
          <w:rFonts w:ascii="Verdana" w:hAnsi="Verdana" w:cs="Arial"/>
          <w:color w:val="000000"/>
        </w:rPr>
        <w:t xml:space="preserve">, </w:t>
      </w:r>
      <w:r w:rsidR="00727EF1">
        <w:rPr>
          <w:rFonts w:ascii="Verdana" w:hAnsi="Verdana" w:cs="Arial"/>
          <w:color w:val="000000"/>
        </w:rPr>
        <w:t>but that co</w:t>
      </w:r>
      <w:r>
        <w:rPr>
          <w:rFonts w:ascii="Verdana" w:hAnsi="Verdana" w:cs="Arial"/>
          <w:color w:val="000000"/>
        </w:rPr>
        <w:t xml:space="preserve">nsideration was being given to reporting this </w:t>
      </w:r>
      <w:r w:rsidR="008070AF">
        <w:rPr>
          <w:rFonts w:ascii="Verdana" w:hAnsi="Verdana" w:cs="Arial"/>
          <w:color w:val="000000"/>
        </w:rPr>
        <w:t xml:space="preserve">through </w:t>
      </w:r>
      <w:r w:rsidR="00FF30C4">
        <w:rPr>
          <w:rFonts w:ascii="Verdana" w:hAnsi="Verdana" w:cs="Arial"/>
          <w:color w:val="000000"/>
        </w:rPr>
        <w:t xml:space="preserve">the Board’s </w:t>
      </w:r>
      <w:r>
        <w:rPr>
          <w:rFonts w:ascii="Verdana" w:hAnsi="Verdana" w:cs="Arial"/>
          <w:color w:val="000000"/>
        </w:rPr>
        <w:t xml:space="preserve">Quality Safety and Risk Committee. </w:t>
      </w:r>
    </w:p>
    <w:p w14:paraId="134CED4E" w14:textId="77777777" w:rsidR="00E50F55" w:rsidRDefault="00E50F55" w:rsidP="00E718E5">
      <w:pPr>
        <w:ind w:firstLine="0"/>
        <w:rPr>
          <w:rFonts w:ascii="Verdana" w:hAnsi="Verdana" w:cs="Arial"/>
          <w:color w:val="000000"/>
        </w:rPr>
      </w:pPr>
    </w:p>
    <w:p w14:paraId="0938904C" w14:textId="54489903" w:rsidR="00BA02FA" w:rsidRDefault="0055407F" w:rsidP="00E718E5">
      <w:pPr>
        <w:ind w:firstLine="0"/>
        <w:rPr>
          <w:rFonts w:ascii="Verdana" w:hAnsi="Verdana" w:cs="Arial"/>
          <w:color w:val="000000"/>
        </w:rPr>
      </w:pPr>
      <w:r>
        <w:rPr>
          <w:rFonts w:ascii="Verdana" w:hAnsi="Verdana" w:cs="Arial"/>
          <w:color w:val="000000"/>
        </w:rPr>
        <w:t xml:space="preserve">With </w:t>
      </w:r>
      <w:r w:rsidR="00FF30C4">
        <w:rPr>
          <w:rFonts w:ascii="Verdana" w:hAnsi="Verdana" w:cs="Arial"/>
          <w:color w:val="000000"/>
        </w:rPr>
        <w:t>referenc</w:t>
      </w:r>
      <w:r>
        <w:rPr>
          <w:rFonts w:ascii="Verdana" w:hAnsi="Verdana" w:cs="Arial"/>
          <w:color w:val="000000"/>
        </w:rPr>
        <w:t>e to</w:t>
      </w:r>
      <w:r w:rsidR="00FF30C4">
        <w:rPr>
          <w:rFonts w:ascii="Verdana" w:hAnsi="Verdana" w:cs="Arial"/>
          <w:color w:val="000000"/>
        </w:rPr>
        <w:t xml:space="preserve"> the </w:t>
      </w:r>
      <w:r w:rsidR="00496C9F">
        <w:rPr>
          <w:rFonts w:ascii="Verdana" w:hAnsi="Verdana" w:cs="Arial"/>
          <w:color w:val="000000"/>
        </w:rPr>
        <w:t>patient experience report</w:t>
      </w:r>
      <w:r w:rsidR="00727EF1">
        <w:rPr>
          <w:rFonts w:ascii="Verdana" w:hAnsi="Verdana" w:cs="Arial"/>
          <w:color w:val="000000"/>
        </w:rPr>
        <w:t>,</w:t>
      </w:r>
      <w:r w:rsidR="00496C9F">
        <w:rPr>
          <w:rFonts w:ascii="Verdana" w:hAnsi="Verdana" w:cs="Arial"/>
          <w:color w:val="000000"/>
        </w:rPr>
        <w:t xml:space="preserve"> </w:t>
      </w:r>
      <w:r w:rsidR="00152D08">
        <w:rPr>
          <w:rFonts w:ascii="Verdana" w:hAnsi="Verdana" w:cs="Arial"/>
          <w:color w:val="000000"/>
        </w:rPr>
        <w:t>Mrs A Williams</w:t>
      </w:r>
      <w:r w:rsidR="00FF30C4">
        <w:rPr>
          <w:rFonts w:ascii="Verdana" w:hAnsi="Verdana" w:cs="Arial"/>
          <w:color w:val="000000"/>
        </w:rPr>
        <w:t xml:space="preserve"> </w:t>
      </w:r>
      <w:r w:rsidR="00721935">
        <w:rPr>
          <w:rFonts w:ascii="Verdana" w:hAnsi="Verdana" w:cs="Arial"/>
          <w:color w:val="000000"/>
        </w:rPr>
        <w:t xml:space="preserve">commented </w:t>
      </w:r>
      <w:r w:rsidR="00FF30C4">
        <w:rPr>
          <w:rFonts w:ascii="Verdana" w:hAnsi="Verdana" w:cs="Arial"/>
          <w:color w:val="000000"/>
        </w:rPr>
        <w:t>that this had m</w:t>
      </w:r>
      <w:r w:rsidR="00496C9F">
        <w:rPr>
          <w:rFonts w:ascii="Verdana" w:hAnsi="Verdana" w:cs="Arial"/>
          <w:color w:val="000000"/>
        </w:rPr>
        <w:t>ade very difficult reading with heart</w:t>
      </w:r>
      <w:r w:rsidR="00FF30C4">
        <w:rPr>
          <w:rFonts w:ascii="Verdana" w:hAnsi="Verdana" w:cs="Arial"/>
          <w:color w:val="000000"/>
        </w:rPr>
        <w:t>-</w:t>
      </w:r>
      <w:r w:rsidR="00496C9F">
        <w:rPr>
          <w:rFonts w:ascii="Verdana" w:hAnsi="Verdana" w:cs="Arial"/>
          <w:color w:val="000000"/>
        </w:rPr>
        <w:t xml:space="preserve">breaking stories of </w:t>
      </w:r>
      <w:r w:rsidR="00FF30C4">
        <w:rPr>
          <w:rFonts w:ascii="Verdana" w:hAnsi="Verdana" w:cs="Arial"/>
          <w:color w:val="000000"/>
        </w:rPr>
        <w:t xml:space="preserve">both care delivery and </w:t>
      </w:r>
      <w:r w:rsidR="00496C9F">
        <w:rPr>
          <w:rFonts w:ascii="Verdana" w:hAnsi="Verdana" w:cs="Arial"/>
          <w:color w:val="000000"/>
        </w:rPr>
        <w:t>the</w:t>
      </w:r>
      <w:r w:rsidR="00504269">
        <w:rPr>
          <w:rFonts w:ascii="Verdana" w:hAnsi="Verdana" w:cs="Arial"/>
          <w:color w:val="000000"/>
        </w:rPr>
        <w:t xml:space="preserve"> experience of care. </w:t>
      </w:r>
      <w:r w:rsidR="00721935">
        <w:rPr>
          <w:rFonts w:ascii="Verdana" w:hAnsi="Verdana" w:cs="Arial"/>
          <w:color w:val="000000"/>
        </w:rPr>
        <w:t xml:space="preserve"> </w:t>
      </w:r>
      <w:r w:rsidR="00152D08">
        <w:rPr>
          <w:rFonts w:ascii="Verdana" w:hAnsi="Verdana" w:cs="Arial"/>
          <w:color w:val="000000"/>
        </w:rPr>
        <w:t>Mrs A Williams</w:t>
      </w:r>
      <w:r>
        <w:rPr>
          <w:rFonts w:ascii="Verdana" w:hAnsi="Verdana" w:cs="Arial"/>
          <w:color w:val="000000"/>
        </w:rPr>
        <w:t xml:space="preserve"> also highlighted </w:t>
      </w:r>
      <w:r w:rsidR="00FF30C4">
        <w:rPr>
          <w:rFonts w:ascii="Verdana" w:hAnsi="Verdana" w:cs="Arial"/>
          <w:color w:val="000000"/>
        </w:rPr>
        <w:t xml:space="preserve">the examples </w:t>
      </w:r>
      <w:r w:rsidR="00496C9F">
        <w:rPr>
          <w:rFonts w:ascii="Verdana" w:hAnsi="Verdana" w:cs="Arial"/>
          <w:color w:val="000000"/>
        </w:rPr>
        <w:t xml:space="preserve">of </w:t>
      </w:r>
      <w:r w:rsidR="00FF30C4">
        <w:rPr>
          <w:rFonts w:ascii="Verdana" w:hAnsi="Verdana" w:cs="Arial"/>
          <w:color w:val="000000"/>
        </w:rPr>
        <w:t xml:space="preserve">positive patient </w:t>
      </w:r>
      <w:r w:rsidR="00496C9F">
        <w:rPr>
          <w:rFonts w:ascii="Verdana" w:hAnsi="Verdana" w:cs="Arial"/>
          <w:color w:val="000000"/>
        </w:rPr>
        <w:t>experience</w:t>
      </w:r>
      <w:r w:rsidR="00721935">
        <w:rPr>
          <w:rFonts w:ascii="Verdana" w:hAnsi="Verdana" w:cs="Arial"/>
          <w:color w:val="000000"/>
        </w:rPr>
        <w:t>s, but emphasised that no women should have experienced the care</w:t>
      </w:r>
      <w:r w:rsidR="004974D3">
        <w:rPr>
          <w:rFonts w:ascii="Verdana" w:hAnsi="Verdana" w:cs="Arial"/>
          <w:color w:val="000000"/>
        </w:rPr>
        <w:t xml:space="preserve"> that they recounted, </w:t>
      </w:r>
      <w:r w:rsidR="00721935">
        <w:rPr>
          <w:rFonts w:ascii="Verdana" w:hAnsi="Verdana" w:cs="Arial"/>
          <w:color w:val="000000"/>
        </w:rPr>
        <w:t>as articulated within the report</w:t>
      </w:r>
      <w:r w:rsidR="00496C9F">
        <w:rPr>
          <w:rFonts w:ascii="Verdana" w:hAnsi="Verdana" w:cs="Arial"/>
          <w:color w:val="000000"/>
        </w:rPr>
        <w:t xml:space="preserve">. </w:t>
      </w:r>
      <w:r w:rsidR="004974D3">
        <w:rPr>
          <w:rFonts w:ascii="Verdana" w:hAnsi="Verdana" w:cs="Arial"/>
          <w:color w:val="000000"/>
        </w:rPr>
        <w:t xml:space="preserve"> </w:t>
      </w:r>
      <w:r w:rsidR="00152D08">
        <w:rPr>
          <w:rFonts w:ascii="Verdana" w:hAnsi="Verdana" w:cs="Arial"/>
          <w:color w:val="000000"/>
        </w:rPr>
        <w:t>Mrs A Williams</w:t>
      </w:r>
      <w:r w:rsidR="00496C9F">
        <w:rPr>
          <w:rFonts w:ascii="Verdana" w:hAnsi="Verdana" w:cs="Arial"/>
          <w:color w:val="000000"/>
        </w:rPr>
        <w:t xml:space="preserve"> stated that page 18 of the </w:t>
      </w:r>
      <w:r w:rsidR="00FF30C4">
        <w:rPr>
          <w:rFonts w:ascii="Verdana" w:hAnsi="Verdana" w:cs="Arial"/>
          <w:color w:val="000000"/>
        </w:rPr>
        <w:t xml:space="preserve">Board </w:t>
      </w:r>
      <w:r w:rsidR="00496C9F">
        <w:rPr>
          <w:rFonts w:ascii="Verdana" w:hAnsi="Verdana" w:cs="Arial"/>
          <w:color w:val="000000"/>
        </w:rPr>
        <w:t xml:space="preserve">report set out key themes and messages from the </w:t>
      </w:r>
      <w:r w:rsidR="00FF30C4">
        <w:rPr>
          <w:rFonts w:ascii="Verdana" w:hAnsi="Verdana" w:cs="Arial"/>
          <w:color w:val="000000"/>
        </w:rPr>
        <w:t xml:space="preserve">Review </w:t>
      </w:r>
      <w:r w:rsidR="00496C9F">
        <w:rPr>
          <w:rFonts w:ascii="Verdana" w:hAnsi="Verdana" w:cs="Arial"/>
          <w:color w:val="000000"/>
        </w:rPr>
        <w:t>such as lack of staff engagement, lack of inter-professional working and the need for role clarity.   With reference to the 70 recommendations</w:t>
      </w:r>
      <w:r w:rsidR="008F078B">
        <w:rPr>
          <w:rFonts w:ascii="Verdana" w:hAnsi="Verdana" w:cs="Arial"/>
          <w:color w:val="000000"/>
        </w:rPr>
        <w:t xml:space="preserve"> made in the </w:t>
      </w:r>
      <w:r w:rsidR="00152D08">
        <w:rPr>
          <w:rFonts w:ascii="Verdana" w:hAnsi="Verdana" w:cs="Arial"/>
          <w:color w:val="000000"/>
        </w:rPr>
        <w:t>Review Report</w:t>
      </w:r>
      <w:r w:rsidR="008F078B">
        <w:rPr>
          <w:rFonts w:ascii="Verdana" w:hAnsi="Verdana" w:cs="Arial"/>
          <w:color w:val="000000"/>
        </w:rPr>
        <w:t xml:space="preserve">, </w:t>
      </w:r>
      <w:r w:rsidR="00A15F34">
        <w:rPr>
          <w:rFonts w:ascii="Verdana" w:hAnsi="Verdana" w:cs="Arial"/>
          <w:color w:val="000000"/>
        </w:rPr>
        <w:t xml:space="preserve">Members </w:t>
      </w:r>
      <w:r w:rsidR="00A15F34" w:rsidRPr="00A15F34">
        <w:rPr>
          <w:rFonts w:ascii="Verdana" w:hAnsi="Verdana" w:cs="Arial"/>
          <w:b/>
          <w:color w:val="000000"/>
        </w:rPr>
        <w:t>NOTED</w:t>
      </w:r>
      <w:r w:rsidR="00A15F34">
        <w:rPr>
          <w:rFonts w:ascii="Verdana" w:hAnsi="Verdana" w:cs="Arial"/>
          <w:color w:val="000000"/>
        </w:rPr>
        <w:t xml:space="preserve"> that certain</w:t>
      </w:r>
      <w:r w:rsidR="00504269">
        <w:rPr>
          <w:rFonts w:ascii="Verdana" w:hAnsi="Verdana" w:cs="Arial"/>
          <w:color w:val="000000"/>
        </w:rPr>
        <w:t xml:space="preserve"> areas</w:t>
      </w:r>
      <w:r w:rsidR="00A15F34">
        <w:rPr>
          <w:rFonts w:ascii="Verdana" w:hAnsi="Verdana" w:cs="Arial"/>
          <w:color w:val="000000"/>
        </w:rPr>
        <w:t xml:space="preserve"> </w:t>
      </w:r>
      <w:r w:rsidR="00496C9F">
        <w:rPr>
          <w:rFonts w:ascii="Verdana" w:hAnsi="Verdana" w:cs="Arial"/>
          <w:color w:val="000000"/>
        </w:rPr>
        <w:t>had already been captured within the MIP</w:t>
      </w:r>
      <w:r w:rsidR="004974D3">
        <w:rPr>
          <w:rFonts w:ascii="Verdana" w:hAnsi="Verdana" w:cs="Arial"/>
          <w:color w:val="000000"/>
        </w:rPr>
        <w:t xml:space="preserve">, </w:t>
      </w:r>
      <w:r w:rsidR="00A15F34">
        <w:rPr>
          <w:rFonts w:ascii="Verdana" w:hAnsi="Verdana" w:cs="Arial"/>
          <w:color w:val="000000"/>
        </w:rPr>
        <w:t xml:space="preserve">but that this would need to be reviewed </w:t>
      </w:r>
      <w:r w:rsidR="004974D3">
        <w:rPr>
          <w:rFonts w:ascii="Verdana" w:hAnsi="Verdana" w:cs="Arial"/>
          <w:color w:val="000000"/>
        </w:rPr>
        <w:t xml:space="preserve">and updated to ensure all College Review recommendations had been captured, and then </w:t>
      </w:r>
      <w:r w:rsidR="00A15F34">
        <w:rPr>
          <w:rFonts w:ascii="Verdana" w:hAnsi="Verdana" w:cs="Arial"/>
          <w:color w:val="000000"/>
        </w:rPr>
        <w:t>scrutinised</w:t>
      </w:r>
      <w:r w:rsidR="004974D3">
        <w:rPr>
          <w:rFonts w:ascii="Verdana" w:hAnsi="Verdana" w:cs="Arial"/>
          <w:color w:val="000000"/>
        </w:rPr>
        <w:t xml:space="preserve"> via the Maternity Improvement Board and the Quality, Safety &amp; Risk Committee, </w:t>
      </w:r>
      <w:r w:rsidR="00496C9F">
        <w:rPr>
          <w:rFonts w:ascii="Verdana" w:hAnsi="Verdana" w:cs="Arial"/>
          <w:color w:val="000000"/>
        </w:rPr>
        <w:t>to en</w:t>
      </w:r>
      <w:r w:rsidR="004974D3">
        <w:rPr>
          <w:rFonts w:ascii="Verdana" w:hAnsi="Verdana" w:cs="Arial"/>
          <w:color w:val="000000"/>
        </w:rPr>
        <w:t xml:space="preserve">sure all aspects were captured and that progress was being made.  Importantly, Mrs A Williams explained that the work and views of the Maternity Oversight Panel would also be key in informing this work for the future. Mrs A Williams anticipated being in a position to update the Board further on the Oversight Panel arrangements at its next meeting in public.  </w:t>
      </w:r>
    </w:p>
    <w:p w14:paraId="5A04679C" w14:textId="77777777" w:rsidR="00496C9F" w:rsidRDefault="00496C9F" w:rsidP="00E718E5">
      <w:pPr>
        <w:ind w:firstLine="0"/>
        <w:rPr>
          <w:rFonts w:ascii="Verdana" w:hAnsi="Verdana" w:cs="Arial"/>
          <w:color w:val="000000"/>
        </w:rPr>
      </w:pPr>
    </w:p>
    <w:p w14:paraId="7607A7C1" w14:textId="0022F650" w:rsidR="00496C9F" w:rsidRDefault="00A15F34" w:rsidP="00E718E5">
      <w:pPr>
        <w:ind w:firstLine="0"/>
        <w:rPr>
          <w:rFonts w:ascii="Verdana" w:hAnsi="Verdana" w:cs="Arial"/>
          <w:color w:val="000000"/>
        </w:rPr>
      </w:pPr>
      <w:r>
        <w:rPr>
          <w:rFonts w:ascii="Verdana" w:hAnsi="Verdana" w:cs="Arial"/>
          <w:color w:val="000000"/>
        </w:rPr>
        <w:t xml:space="preserve">Following </w:t>
      </w:r>
      <w:r w:rsidR="00496C9F">
        <w:rPr>
          <w:rFonts w:ascii="Verdana" w:hAnsi="Verdana" w:cs="Arial"/>
          <w:color w:val="000000"/>
        </w:rPr>
        <w:t>discuss</w:t>
      </w:r>
      <w:r>
        <w:rPr>
          <w:rFonts w:ascii="Verdana" w:hAnsi="Verdana" w:cs="Arial"/>
          <w:color w:val="000000"/>
        </w:rPr>
        <w:t>ions at t</w:t>
      </w:r>
      <w:r w:rsidR="00496C9F">
        <w:rPr>
          <w:rFonts w:ascii="Verdana" w:hAnsi="Verdana" w:cs="Arial"/>
          <w:color w:val="000000"/>
        </w:rPr>
        <w:t xml:space="preserve">he Board meeting the previous week, </w:t>
      </w:r>
      <w:r w:rsidR="00152D08">
        <w:rPr>
          <w:rFonts w:ascii="Verdana" w:hAnsi="Verdana" w:cs="Arial"/>
          <w:color w:val="000000"/>
        </w:rPr>
        <w:t>Mrs A Williams</w:t>
      </w:r>
      <w:r w:rsidR="00496C9F">
        <w:rPr>
          <w:rFonts w:ascii="Verdana" w:hAnsi="Verdana" w:cs="Arial"/>
          <w:color w:val="000000"/>
        </w:rPr>
        <w:t xml:space="preserve"> </w:t>
      </w:r>
      <w:r>
        <w:rPr>
          <w:rFonts w:ascii="Verdana" w:hAnsi="Verdana" w:cs="Arial"/>
          <w:color w:val="000000"/>
        </w:rPr>
        <w:t xml:space="preserve">proposed that the Board accept </w:t>
      </w:r>
      <w:r w:rsidR="00496C9F">
        <w:rPr>
          <w:rFonts w:ascii="Verdana" w:hAnsi="Verdana" w:cs="Arial"/>
          <w:color w:val="000000"/>
        </w:rPr>
        <w:t>the</w:t>
      </w:r>
      <w:r w:rsidR="008F078B">
        <w:rPr>
          <w:rFonts w:ascii="Verdana" w:hAnsi="Verdana" w:cs="Arial"/>
          <w:color w:val="000000"/>
        </w:rPr>
        <w:t xml:space="preserve"> Review </w:t>
      </w:r>
      <w:r w:rsidR="00504269">
        <w:rPr>
          <w:rFonts w:ascii="Verdana" w:hAnsi="Verdana" w:cs="Arial"/>
          <w:color w:val="000000"/>
        </w:rPr>
        <w:t xml:space="preserve">Report </w:t>
      </w:r>
      <w:r w:rsidR="008F078B">
        <w:rPr>
          <w:rFonts w:ascii="Verdana" w:hAnsi="Verdana" w:cs="Arial"/>
          <w:color w:val="000000"/>
        </w:rPr>
        <w:t xml:space="preserve">recommendations in </w:t>
      </w:r>
      <w:r w:rsidR="00496C9F">
        <w:rPr>
          <w:rFonts w:ascii="Verdana" w:hAnsi="Verdana" w:cs="Arial"/>
          <w:color w:val="000000"/>
        </w:rPr>
        <w:t>full</w:t>
      </w:r>
      <w:r w:rsidR="008F078B">
        <w:rPr>
          <w:rFonts w:ascii="Verdana" w:hAnsi="Verdana" w:cs="Arial"/>
          <w:color w:val="000000"/>
        </w:rPr>
        <w:t xml:space="preserve">.  Members </w:t>
      </w:r>
      <w:r w:rsidR="008F078B" w:rsidRPr="00504269">
        <w:rPr>
          <w:rFonts w:ascii="Verdana" w:hAnsi="Verdana" w:cs="Arial"/>
          <w:b/>
          <w:color w:val="000000"/>
        </w:rPr>
        <w:t>NOTED</w:t>
      </w:r>
      <w:r w:rsidR="008F078B">
        <w:rPr>
          <w:rFonts w:ascii="Verdana" w:hAnsi="Verdana" w:cs="Arial"/>
          <w:color w:val="000000"/>
        </w:rPr>
        <w:t xml:space="preserve"> that the Board would then need to focus on scrutinising the delivery of actions w</w:t>
      </w:r>
      <w:r w:rsidR="004974D3">
        <w:rPr>
          <w:rFonts w:ascii="Verdana" w:hAnsi="Verdana" w:cs="Arial"/>
          <w:color w:val="000000"/>
        </w:rPr>
        <w:t xml:space="preserve">hich needed to be put in place in a timely fashion, </w:t>
      </w:r>
      <w:r w:rsidR="00811697">
        <w:rPr>
          <w:rFonts w:ascii="Verdana" w:hAnsi="Verdana" w:cs="Arial"/>
          <w:color w:val="000000"/>
        </w:rPr>
        <w:t>taking into account expert advice and work</w:t>
      </w:r>
      <w:r w:rsidR="004974D3">
        <w:rPr>
          <w:rFonts w:ascii="Verdana" w:hAnsi="Verdana" w:cs="Arial"/>
          <w:color w:val="000000"/>
        </w:rPr>
        <w:t xml:space="preserve">ing </w:t>
      </w:r>
      <w:r w:rsidR="00811697">
        <w:rPr>
          <w:rFonts w:ascii="Verdana" w:hAnsi="Verdana" w:cs="Arial"/>
          <w:color w:val="000000"/>
        </w:rPr>
        <w:t xml:space="preserve">with Welsh Government colleagues to strengthen both Maternity </w:t>
      </w:r>
      <w:r w:rsidR="004974D3">
        <w:rPr>
          <w:rFonts w:ascii="Verdana" w:hAnsi="Verdana" w:cs="Arial"/>
          <w:color w:val="000000"/>
        </w:rPr>
        <w:t xml:space="preserve">Services </w:t>
      </w:r>
      <w:r w:rsidR="00811697">
        <w:rPr>
          <w:rFonts w:ascii="Verdana" w:hAnsi="Verdana" w:cs="Arial"/>
          <w:color w:val="000000"/>
        </w:rPr>
        <w:t>and Governance systems</w:t>
      </w:r>
      <w:r>
        <w:rPr>
          <w:rFonts w:ascii="Verdana" w:hAnsi="Verdana" w:cs="Arial"/>
          <w:color w:val="000000"/>
        </w:rPr>
        <w:t xml:space="preserve">. </w:t>
      </w:r>
      <w:r w:rsidR="004974D3">
        <w:rPr>
          <w:rFonts w:ascii="Verdana" w:hAnsi="Verdana" w:cs="Arial"/>
          <w:color w:val="000000"/>
        </w:rPr>
        <w:t xml:space="preserve">However, Members recognised the challenges presented relating to culture and that this can often take longer to address and improve.  </w:t>
      </w:r>
      <w:r w:rsidR="00811697">
        <w:rPr>
          <w:rFonts w:ascii="Verdana" w:hAnsi="Verdana" w:cs="Arial"/>
          <w:color w:val="000000"/>
        </w:rPr>
        <w:t xml:space="preserve"> </w:t>
      </w:r>
    </w:p>
    <w:p w14:paraId="1EBBA062" w14:textId="77777777" w:rsidR="00A15F34" w:rsidRDefault="00A15F34" w:rsidP="00E718E5">
      <w:pPr>
        <w:ind w:firstLine="0"/>
        <w:rPr>
          <w:rFonts w:ascii="Verdana" w:hAnsi="Verdana" w:cs="Arial"/>
          <w:color w:val="000000"/>
        </w:rPr>
      </w:pPr>
    </w:p>
    <w:p w14:paraId="1F04A074" w14:textId="585015F4" w:rsidR="00811697" w:rsidRDefault="0009263F" w:rsidP="00E718E5">
      <w:pPr>
        <w:ind w:firstLine="0"/>
        <w:rPr>
          <w:rFonts w:ascii="Verdana" w:hAnsi="Verdana" w:cs="Arial"/>
          <w:color w:val="000000"/>
        </w:rPr>
      </w:pPr>
      <w:r>
        <w:rPr>
          <w:rFonts w:ascii="Verdana" w:hAnsi="Verdana" w:cs="Arial"/>
          <w:color w:val="000000"/>
        </w:rPr>
        <w:t xml:space="preserve">Independent Members </w:t>
      </w:r>
      <w:r w:rsidR="004974D3">
        <w:rPr>
          <w:rFonts w:ascii="Verdana" w:hAnsi="Verdana" w:cs="Arial"/>
          <w:color w:val="000000"/>
        </w:rPr>
        <w:t xml:space="preserve">recognised the </w:t>
      </w:r>
      <w:r w:rsidR="00811697">
        <w:rPr>
          <w:rFonts w:ascii="Verdana" w:hAnsi="Verdana" w:cs="Arial"/>
          <w:color w:val="000000"/>
        </w:rPr>
        <w:t>reference to</w:t>
      </w:r>
      <w:r w:rsidR="004974D3">
        <w:rPr>
          <w:rFonts w:ascii="Verdana" w:hAnsi="Verdana" w:cs="Arial"/>
          <w:color w:val="000000"/>
        </w:rPr>
        <w:t xml:space="preserve"> and importance of </w:t>
      </w:r>
      <w:r w:rsidR="00811697">
        <w:rPr>
          <w:rFonts w:ascii="Verdana" w:hAnsi="Verdana" w:cs="Arial"/>
          <w:color w:val="000000"/>
        </w:rPr>
        <w:t>governance and assurance intentions</w:t>
      </w:r>
      <w:r w:rsidR="004974D3">
        <w:rPr>
          <w:rFonts w:ascii="Verdana" w:hAnsi="Verdana" w:cs="Arial"/>
          <w:color w:val="000000"/>
        </w:rPr>
        <w:t xml:space="preserve">, </w:t>
      </w:r>
      <w:r w:rsidR="00811697">
        <w:rPr>
          <w:rFonts w:ascii="Verdana" w:hAnsi="Verdana" w:cs="Arial"/>
          <w:color w:val="000000"/>
        </w:rPr>
        <w:t xml:space="preserve">which needed to be applied to every aspect of the Health Board’s business. </w:t>
      </w:r>
      <w:r w:rsidR="00152D08">
        <w:rPr>
          <w:rFonts w:ascii="Verdana" w:hAnsi="Verdana" w:cs="Arial"/>
          <w:color w:val="000000"/>
        </w:rPr>
        <w:t>Mrs A Williams</w:t>
      </w:r>
      <w:r w:rsidR="004974D3">
        <w:rPr>
          <w:rFonts w:ascii="Verdana" w:hAnsi="Verdana" w:cs="Arial"/>
          <w:color w:val="000000"/>
        </w:rPr>
        <w:t xml:space="preserve"> concurred and </w:t>
      </w:r>
      <w:r w:rsidR="00A15F34">
        <w:rPr>
          <w:rFonts w:ascii="Verdana" w:hAnsi="Verdana" w:cs="Arial"/>
          <w:color w:val="000000"/>
        </w:rPr>
        <w:t xml:space="preserve">recognised </w:t>
      </w:r>
      <w:r w:rsidR="004974D3">
        <w:rPr>
          <w:rFonts w:ascii="Verdana" w:hAnsi="Verdana" w:cs="Arial"/>
          <w:color w:val="000000"/>
        </w:rPr>
        <w:t xml:space="preserve">it was </w:t>
      </w:r>
      <w:r w:rsidR="00A15F34">
        <w:rPr>
          <w:rFonts w:ascii="Verdana" w:hAnsi="Verdana" w:cs="Arial"/>
          <w:color w:val="000000"/>
        </w:rPr>
        <w:t xml:space="preserve">her </w:t>
      </w:r>
      <w:r w:rsidR="00E64DC6">
        <w:rPr>
          <w:rFonts w:ascii="Verdana" w:hAnsi="Verdana" w:cs="Arial"/>
          <w:color w:val="000000"/>
        </w:rPr>
        <w:t>duty</w:t>
      </w:r>
      <w:r w:rsidR="004974D3">
        <w:rPr>
          <w:rFonts w:ascii="Verdana" w:hAnsi="Verdana" w:cs="Arial"/>
          <w:color w:val="000000"/>
        </w:rPr>
        <w:t xml:space="preserve">, along with the Health Board’s, </w:t>
      </w:r>
      <w:r w:rsidR="00E64DC6">
        <w:rPr>
          <w:rFonts w:ascii="Verdana" w:hAnsi="Verdana" w:cs="Arial"/>
          <w:color w:val="000000"/>
        </w:rPr>
        <w:t>to provide the best possible services to the population</w:t>
      </w:r>
      <w:r w:rsidR="004974D3">
        <w:rPr>
          <w:rFonts w:ascii="Verdana" w:hAnsi="Verdana" w:cs="Arial"/>
          <w:color w:val="000000"/>
        </w:rPr>
        <w:t xml:space="preserve"> served by Cwm Taf Morgannwg Health Board</w:t>
      </w:r>
      <w:r w:rsidR="00E64DC6">
        <w:rPr>
          <w:rFonts w:ascii="Verdana" w:hAnsi="Verdana" w:cs="Arial"/>
          <w:color w:val="000000"/>
        </w:rPr>
        <w:t xml:space="preserve">.  </w:t>
      </w:r>
    </w:p>
    <w:p w14:paraId="0F8C353F" w14:textId="77777777" w:rsidR="00E64DC6" w:rsidRDefault="00E64DC6" w:rsidP="00E718E5">
      <w:pPr>
        <w:ind w:firstLine="0"/>
        <w:rPr>
          <w:rFonts w:ascii="Verdana" w:hAnsi="Verdana" w:cs="Arial"/>
          <w:color w:val="000000"/>
        </w:rPr>
      </w:pPr>
    </w:p>
    <w:p w14:paraId="66120087" w14:textId="77777777" w:rsidR="004974D3" w:rsidRDefault="004974D3" w:rsidP="00E718E5">
      <w:pPr>
        <w:ind w:firstLine="0"/>
        <w:rPr>
          <w:rFonts w:ascii="Verdana" w:hAnsi="Verdana" w:cs="Arial"/>
          <w:color w:val="000000"/>
        </w:rPr>
      </w:pPr>
    </w:p>
    <w:p w14:paraId="5BAB24FD" w14:textId="77777777" w:rsidR="004974D3" w:rsidRDefault="004974D3" w:rsidP="00E718E5">
      <w:pPr>
        <w:ind w:firstLine="0"/>
        <w:rPr>
          <w:rFonts w:ascii="Verdana" w:hAnsi="Verdana" w:cs="Arial"/>
          <w:color w:val="000000"/>
        </w:rPr>
      </w:pPr>
    </w:p>
    <w:p w14:paraId="1F3A7F06" w14:textId="77777777" w:rsidR="004974D3" w:rsidRDefault="0009263F" w:rsidP="00E718E5">
      <w:pPr>
        <w:ind w:firstLine="0"/>
        <w:rPr>
          <w:rFonts w:ascii="Verdana" w:hAnsi="Verdana" w:cs="Arial"/>
          <w:color w:val="000000"/>
        </w:rPr>
      </w:pPr>
      <w:r>
        <w:rPr>
          <w:rFonts w:ascii="Verdana" w:hAnsi="Verdana" w:cs="Arial"/>
          <w:color w:val="000000"/>
        </w:rPr>
        <w:lastRenderedPageBreak/>
        <w:t xml:space="preserve">Mr </w:t>
      </w:r>
      <w:r w:rsidR="00E64DC6">
        <w:rPr>
          <w:rFonts w:ascii="Verdana" w:hAnsi="Verdana" w:cs="Arial"/>
          <w:color w:val="000000"/>
        </w:rPr>
        <w:t xml:space="preserve">D Kitto </w:t>
      </w:r>
      <w:r w:rsidR="004974D3">
        <w:rPr>
          <w:rFonts w:ascii="Verdana" w:hAnsi="Verdana" w:cs="Arial"/>
          <w:color w:val="000000"/>
        </w:rPr>
        <w:t xml:space="preserve">informed the Board that </w:t>
      </w:r>
      <w:r w:rsidR="00E64DC6">
        <w:rPr>
          <w:rFonts w:ascii="Verdana" w:hAnsi="Verdana" w:cs="Arial"/>
          <w:color w:val="000000"/>
        </w:rPr>
        <w:t xml:space="preserve">the </w:t>
      </w:r>
      <w:r w:rsidR="00F44BE2">
        <w:rPr>
          <w:rFonts w:ascii="Verdana" w:hAnsi="Verdana" w:cs="Arial"/>
          <w:color w:val="000000"/>
        </w:rPr>
        <w:t>CHC</w:t>
      </w:r>
      <w:r w:rsidR="00E64DC6">
        <w:rPr>
          <w:rFonts w:ascii="Verdana" w:hAnsi="Verdana" w:cs="Arial"/>
          <w:color w:val="000000"/>
        </w:rPr>
        <w:t xml:space="preserve"> had not yet had the opportunity to comment </w:t>
      </w:r>
      <w:r w:rsidR="00A15F34">
        <w:rPr>
          <w:rFonts w:ascii="Verdana" w:hAnsi="Verdana" w:cs="Arial"/>
          <w:color w:val="000000"/>
        </w:rPr>
        <w:t xml:space="preserve">on the </w:t>
      </w:r>
      <w:r w:rsidR="00152D08">
        <w:rPr>
          <w:rFonts w:ascii="Verdana" w:hAnsi="Verdana" w:cs="Arial"/>
          <w:color w:val="000000"/>
        </w:rPr>
        <w:t>Review Report</w:t>
      </w:r>
      <w:r w:rsidR="008F078B">
        <w:rPr>
          <w:rFonts w:ascii="Verdana" w:hAnsi="Verdana" w:cs="Arial"/>
          <w:color w:val="000000"/>
        </w:rPr>
        <w:t>’s findings</w:t>
      </w:r>
      <w:r w:rsidR="004974D3">
        <w:rPr>
          <w:rFonts w:ascii="Verdana" w:hAnsi="Verdana" w:cs="Arial"/>
          <w:color w:val="000000"/>
        </w:rPr>
        <w:t xml:space="preserve"> as it had only received them today at the Board meeting, but </w:t>
      </w:r>
      <w:r w:rsidR="00E64DC6">
        <w:rPr>
          <w:rFonts w:ascii="Verdana" w:hAnsi="Verdana" w:cs="Arial"/>
          <w:color w:val="000000"/>
        </w:rPr>
        <w:t xml:space="preserve">that it would </w:t>
      </w:r>
      <w:r w:rsidR="00A15F34">
        <w:rPr>
          <w:rFonts w:ascii="Verdana" w:hAnsi="Verdana" w:cs="Arial"/>
          <w:color w:val="000000"/>
        </w:rPr>
        <w:t xml:space="preserve">seek to do so as soon </w:t>
      </w:r>
      <w:r w:rsidR="00E64DC6">
        <w:rPr>
          <w:rFonts w:ascii="Verdana" w:hAnsi="Verdana" w:cs="Arial"/>
          <w:color w:val="000000"/>
        </w:rPr>
        <w:t xml:space="preserve">as possible.  </w:t>
      </w:r>
      <w:r w:rsidR="008F078B">
        <w:rPr>
          <w:rFonts w:ascii="Verdana" w:hAnsi="Verdana" w:cs="Arial"/>
          <w:color w:val="000000"/>
        </w:rPr>
        <w:t xml:space="preserve">In referencing the </w:t>
      </w:r>
      <w:r w:rsidR="00E64DC6">
        <w:rPr>
          <w:rFonts w:ascii="Verdana" w:hAnsi="Verdana" w:cs="Arial"/>
          <w:color w:val="000000"/>
        </w:rPr>
        <w:t>South Wales P</w:t>
      </w:r>
      <w:r w:rsidR="00727EF1">
        <w:rPr>
          <w:rFonts w:ascii="Verdana" w:hAnsi="Verdana" w:cs="Arial"/>
          <w:color w:val="000000"/>
        </w:rPr>
        <w:t>rogramme</w:t>
      </w:r>
      <w:r w:rsidR="008F078B">
        <w:rPr>
          <w:rFonts w:ascii="Verdana" w:hAnsi="Verdana" w:cs="Arial"/>
          <w:color w:val="000000"/>
        </w:rPr>
        <w:t xml:space="preserve">, </w:t>
      </w:r>
      <w:r>
        <w:rPr>
          <w:rFonts w:ascii="Verdana" w:hAnsi="Verdana" w:cs="Arial"/>
          <w:color w:val="000000"/>
        </w:rPr>
        <w:t>Mr</w:t>
      </w:r>
      <w:r w:rsidR="008F078B">
        <w:rPr>
          <w:rFonts w:ascii="Verdana" w:hAnsi="Verdana" w:cs="Arial"/>
          <w:color w:val="000000"/>
        </w:rPr>
        <w:t xml:space="preserve"> Kitto </w:t>
      </w:r>
      <w:r w:rsidR="004974D3">
        <w:rPr>
          <w:rFonts w:ascii="Verdana" w:hAnsi="Verdana" w:cs="Arial"/>
          <w:color w:val="000000"/>
        </w:rPr>
        <w:t xml:space="preserve">explained that the Programme’s intention was to support and </w:t>
      </w:r>
      <w:r w:rsidR="00E64DC6">
        <w:rPr>
          <w:rFonts w:ascii="Verdana" w:hAnsi="Verdana" w:cs="Arial"/>
          <w:color w:val="000000"/>
        </w:rPr>
        <w:t xml:space="preserve">bolster fragile </w:t>
      </w:r>
      <w:r w:rsidR="004974D3">
        <w:rPr>
          <w:rFonts w:ascii="Verdana" w:hAnsi="Verdana" w:cs="Arial"/>
          <w:color w:val="000000"/>
        </w:rPr>
        <w:t xml:space="preserve">consultant led </w:t>
      </w:r>
      <w:r w:rsidR="00E64DC6">
        <w:rPr>
          <w:rFonts w:ascii="Verdana" w:hAnsi="Verdana" w:cs="Arial"/>
          <w:color w:val="000000"/>
        </w:rPr>
        <w:t>services</w:t>
      </w:r>
      <w:r w:rsidR="008F078B">
        <w:rPr>
          <w:rFonts w:ascii="Verdana" w:hAnsi="Verdana" w:cs="Arial"/>
          <w:color w:val="000000"/>
        </w:rPr>
        <w:t xml:space="preserve"> such as maternity so</w:t>
      </w:r>
      <w:r>
        <w:rPr>
          <w:rFonts w:ascii="Verdana" w:hAnsi="Verdana" w:cs="Arial"/>
          <w:color w:val="000000"/>
        </w:rPr>
        <w:t xml:space="preserve"> as to prevent service failures</w:t>
      </w:r>
      <w:r w:rsidR="004974D3">
        <w:rPr>
          <w:rFonts w:ascii="Verdana" w:hAnsi="Verdana" w:cs="Arial"/>
          <w:color w:val="000000"/>
        </w:rPr>
        <w:t xml:space="preserve">.  He </w:t>
      </w:r>
      <w:r>
        <w:rPr>
          <w:rFonts w:ascii="Verdana" w:hAnsi="Verdana" w:cs="Arial"/>
          <w:color w:val="000000"/>
        </w:rPr>
        <w:t>also</w:t>
      </w:r>
      <w:r w:rsidR="00727EF1">
        <w:rPr>
          <w:rFonts w:ascii="Verdana" w:hAnsi="Verdana" w:cs="Arial"/>
          <w:color w:val="000000"/>
        </w:rPr>
        <w:t xml:space="preserve"> </w:t>
      </w:r>
      <w:r w:rsidR="00E64DC6">
        <w:rPr>
          <w:rFonts w:ascii="Verdana" w:hAnsi="Verdana" w:cs="Arial"/>
          <w:color w:val="000000"/>
        </w:rPr>
        <w:t>referenced the C</w:t>
      </w:r>
      <w:r w:rsidR="00F44BE2">
        <w:rPr>
          <w:rFonts w:ascii="Verdana" w:hAnsi="Verdana" w:cs="Arial"/>
          <w:color w:val="000000"/>
        </w:rPr>
        <w:t xml:space="preserve">HC’s </w:t>
      </w:r>
      <w:r w:rsidR="00E64DC6">
        <w:rPr>
          <w:rFonts w:ascii="Verdana" w:hAnsi="Verdana" w:cs="Arial"/>
          <w:color w:val="000000"/>
        </w:rPr>
        <w:t>role in representing</w:t>
      </w:r>
      <w:r w:rsidR="00A15F34">
        <w:rPr>
          <w:rFonts w:ascii="Verdana" w:hAnsi="Verdana" w:cs="Arial"/>
          <w:color w:val="000000"/>
        </w:rPr>
        <w:t xml:space="preserve"> the views of the public on local </w:t>
      </w:r>
      <w:r w:rsidR="00E64DC6">
        <w:rPr>
          <w:rFonts w:ascii="Verdana" w:hAnsi="Verdana" w:cs="Arial"/>
          <w:color w:val="000000"/>
        </w:rPr>
        <w:t>health service</w:t>
      </w:r>
      <w:r w:rsidR="00A15F34">
        <w:rPr>
          <w:rFonts w:ascii="Verdana" w:hAnsi="Verdana" w:cs="Arial"/>
          <w:color w:val="000000"/>
        </w:rPr>
        <w:t>s</w:t>
      </w:r>
      <w:r w:rsidR="00E64DC6">
        <w:rPr>
          <w:rFonts w:ascii="Verdana" w:hAnsi="Verdana" w:cs="Arial"/>
          <w:color w:val="000000"/>
        </w:rPr>
        <w:t xml:space="preserve"> saying that normally </w:t>
      </w:r>
      <w:r w:rsidR="00A15F34">
        <w:rPr>
          <w:rFonts w:ascii="Verdana" w:hAnsi="Verdana" w:cs="Arial"/>
          <w:color w:val="000000"/>
        </w:rPr>
        <w:t xml:space="preserve">their officers would </w:t>
      </w:r>
      <w:r w:rsidR="00E64DC6">
        <w:rPr>
          <w:rFonts w:ascii="Verdana" w:hAnsi="Verdana" w:cs="Arial"/>
          <w:color w:val="000000"/>
        </w:rPr>
        <w:t>bec</w:t>
      </w:r>
      <w:r w:rsidR="00A15F34">
        <w:rPr>
          <w:rFonts w:ascii="Verdana" w:hAnsi="Verdana" w:cs="Arial"/>
          <w:color w:val="000000"/>
        </w:rPr>
        <w:t>o</w:t>
      </w:r>
      <w:r w:rsidR="00E64DC6">
        <w:rPr>
          <w:rFonts w:ascii="Verdana" w:hAnsi="Verdana" w:cs="Arial"/>
          <w:color w:val="000000"/>
        </w:rPr>
        <w:t xml:space="preserve">me involved in </w:t>
      </w:r>
      <w:r w:rsidR="00A15F34">
        <w:rPr>
          <w:rFonts w:ascii="Verdana" w:hAnsi="Verdana" w:cs="Arial"/>
          <w:color w:val="000000"/>
        </w:rPr>
        <w:t>around 1</w:t>
      </w:r>
      <w:r w:rsidR="00E64DC6">
        <w:rPr>
          <w:rFonts w:ascii="Verdana" w:hAnsi="Verdana" w:cs="Arial"/>
          <w:color w:val="000000"/>
        </w:rPr>
        <w:t>0% of formal complaints lodged</w:t>
      </w:r>
      <w:r w:rsidR="00A15F34">
        <w:rPr>
          <w:rFonts w:ascii="Verdana" w:hAnsi="Verdana" w:cs="Arial"/>
          <w:color w:val="000000"/>
        </w:rPr>
        <w:t xml:space="preserve"> with the UHB</w:t>
      </w:r>
      <w:r w:rsidR="00E64DC6">
        <w:rPr>
          <w:rFonts w:ascii="Verdana" w:hAnsi="Verdana" w:cs="Arial"/>
          <w:color w:val="000000"/>
        </w:rPr>
        <w:t xml:space="preserve"> but in respect </w:t>
      </w:r>
      <w:r w:rsidR="008F078B">
        <w:rPr>
          <w:rFonts w:ascii="Verdana" w:hAnsi="Verdana" w:cs="Arial"/>
          <w:color w:val="000000"/>
        </w:rPr>
        <w:t xml:space="preserve">of maternity services their involvement had been much </w:t>
      </w:r>
      <w:r w:rsidR="00A15F34">
        <w:rPr>
          <w:rFonts w:ascii="Verdana" w:hAnsi="Verdana" w:cs="Arial"/>
          <w:color w:val="000000"/>
        </w:rPr>
        <w:t>smaller</w:t>
      </w:r>
      <w:r w:rsidR="008F078B">
        <w:rPr>
          <w:rFonts w:ascii="Verdana" w:hAnsi="Verdana" w:cs="Arial"/>
          <w:color w:val="000000"/>
        </w:rPr>
        <w:t xml:space="preserve">.  </w:t>
      </w:r>
      <w:r>
        <w:rPr>
          <w:rFonts w:ascii="Verdana" w:hAnsi="Verdana" w:cs="Arial"/>
          <w:color w:val="000000"/>
        </w:rPr>
        <w:t xml:space="preserve">Members </w:t>
      </w:r>
      <w:r w:rsidRPr="0009263F">
        <w:rPr>
          <w:rFonts w:ascii="Verdana" w:hAnsi="Verdana" w:cs="Arial"/>
          <w:b/>
          <w:color w:val="000000"/>
        </w:rPr>
        <w:t>NOTED</w:t>
      </w:r>
      <w:r>
        <w:rPr>
          <w:rFonts w:ascii="Verdana" w:hAnsi="Verdana" w:cs="Arial"/>
          <w:color w:val="000000"/>
        </w:rPr>
        <w:t xml:space="preserve"> that</w:t>
      </w:r>
      <w:r w:rsidR="00A15F34">
        <w:rPr>
          <w:rFonts w:ascii="Verdana" w:hAnsi="Verdana" w:cs="Arial"/>
          <w:color w:val="000000"/>
        </w:rPr>
        <w:t xml:space="preserve"> this </w:t>
      </w:r>
      <w:r w:rsidR="00E64DC6">
        <w:rPr>
          <w:rFonts w:ascii="Verdana" w:hAnsi="Verdana" w:cs="Arial"/>
          <w:color w:val="000000"/>
        </w:rPr>
        <w:t xml:space="preserve">indicated a need to work more closely with the </w:t>
      </w:r>
      <w:r w:rsidR="008F078B">
        <w:rPr>
          <w:rFonts w:ascii="Verdana" w:hAnsi="Verdana" w:cs="Arial"/>
          <w:color w:val="000000"/>
        </w:rPr>
        <w:t xml:space="preserve">Health Board </w:t>
      </w:r>
      <w:r w:rsidR="004974D3">
        <w:rPr>
          <w:rFonts w:ascii="Verdana" w:hAnsi="Verdana" w:cs="Arial"/>
          <w:color w:val="000000"/>
        </w:rPr>
        <w:t xml:space="preserve">and to ensure </w:t>
      </w:r>
      <w:r w:rsidR="00E64DC6">
        <w:rPr>
          <w:rFonts w:ascii="Verdana" w:hAnsi="Verdana" w:cs="Arial"/>
          <w:color w:val="000000"/>
        </w:rPr>
        <w:t xml:space="preserve">patients </w:t>
      </w:r>
      <w:r w:rsidR="008F078B">
        <w:rPr>
          <w:rFonts w:ascii="Verdana" w:hAnsi="Verdana" w:cs="Arial"/>
          <w:color w:val="000000"/>
        </w:rPr>
        <w:t>were made aware of t</w:t>
      </w:r>
      <w:r w:rsidR="00E64DC6">
        <w:rPr>
          <w:rFonts w:ascii="Verdana" w:hAnsi="Verdana" w:cs="Arial"/>
          <w:color w:val="000000"/>
        </w:rPr>
        <w:t xml:space="preserve">he </w:t>
      </w:r>
      <w:r w:rsidR="004974D3">
        <w:rPr>
          <w:rFonts w:ascii="Verdana" w:hAnsi="Verdana" w:cs="Arial"/>
          <w:color w:val="000000"/>
        </w:rPr>
        <w:t xml:space="preserve">availability of and </w:t>
      </w:r>
      <w:r w:rsidR="00E64DC6">
        <w:rPr>
          <w:rFonts w:ascii="Verdana" w:hAnsi="Verdana" w:cs="Arial"/>
          <w:color w:val="000000"/>
        </w:rPr>
        <w:t xml:space="preserve">assistance </w:t>
      </w:r>
      <w:r w:rsidR="004974D3">
        <w:rPr>
          <w:rFonts w:ascii="Verdana" w:hAnsi="Verdana" w:cs="Arial"/>
          <w:color w:val="000000"/>
        </w:rPr>
        <w:t xml:space="preserve">that </w:t>
      </w:r>
      <w:r w:rsidR="008F078B">
        <w:rPr>
          <w:rFonts w:ascii="Verdana" w:hAnsi="Verdana" w:cs="Arial"/>
          <w:color w:val="000000"/>
        </w:rPr>
        <w:t xml:space="preserve">the CHC could </w:t>
      </w:r>
      <w:r w:rsidR="00A15F34">
        <w:rPr>
          <w:rFonts w:ascii="Verdana" w:hAnsi="Verdana" w:cs="Arial"/>
          <w:color w:val="000000"/>
        </w:rPr>
        <w:t>offer</w:t>
      </w:r>
      <w:r w:rsidR="008F078B">
        <w:rPr>
          <w:rFonts w:ascii="Verdana" w:hAnsi="Verdana" w:cs="Arial"/>
          <w:color w:val="000000"/>
        </w:rPr>
        <w:t xml:space="preserve">.  </w:t>
      </w:r>
    </w:p>
    <w:p w14:paraId="6B9F7221" w14:textId="77777777" w:rsidR="004974D3" w:rsidRDefault="004974D3" w:rsidP="00E718E5">
      <w:pPr>
        <w:ind w:firstLine="0"/>
        <w:rPr>
          <w:rFonts w:ascii="Verdana" w:hAnsi="Verdana" w:cs="Arial"/>
          <w:color w:val="000000"/>
        </w:rPr>
      </w:pPr>
    </w:p>
    <w:p w14:paraId="10E360B8" w14:textId="2227CAE5" w:rsidR="00E64DC6" w:rsidRDefault="00A15F34" w:rsidP="00E718E5">
      <w:pPr>
        <w:ind w:firstLine="0"/>
        <w:rPr>
          <w:rFonts w:ascii="Verdana" w:hAnsi="Verdana" w:cs="Arial"/>
          <w:color w:val="000000"/>
        </w:rPr>
      </w:pPr>
      <w:r w:rsidRPr="005B1870">
        <w:rPr>
          <w:rFonts w:ascii="Verdana" w:hAnsi="Verdana" w:cs="Arial"/>
          <w:color w:val="000000"/>
        </w:rPr>
        <w:t xml:space="preserve">Board Members </w:t>
      </w:r>
      <w:r w:rsidRPr="005B1870">
        <w:rPr>
          <w:rFonts w:ascii="Verdana" w:hAnsi="Verdana" w:cs="Arial"/>
          <w:b/>
          <w:color w:val="000000"/>
        </w:rPr>
        <w:t>NOTED</w:t>
      </w:r>
      <w:r w:rsidRPr="005B1870">
        <w:rPr>
          <w:rFonts w:ascii="Verdana" w:hAnsi="Verdana" w:cs="Arial"/>
          <w:color w:val="000000"/>
        </w:rPr>
        <w:t xml:space="preserve"> </w:t>
      </w:r>
      <w:r w:rsidR="00E64DC6" w:rsidRPr="005B1870">
        <w:rPr>
          <w:rFonts w:ascii="Verdana" w:hAnsi="Verdana" w:cs="Arial"/>
          <w:color w:val="000000"/>
        </w:rPr>
        <w:t>the C</w:t>
      </w:r>
      <w:r w:rsidR="00F44BE2" w:rsidRPr="005B1870">
        <w:rPr>
          <w:rFonts w:ascii="Verdana" w:hAnsi="Verdana" w:cs="Arial"/>
          <w:color w:val="000000"/>
        </w:rPr>
        <w:t xml:space="preserve">HC </w:t>
      </w:r>
      <w:r w:rsidR="00E64DC6" w:rsidRPr="005B1870">
        <w:rPr>
          <w:rFonts w:ascii="Verdana" w:hAnsi="Verdana" w:cs="Arial"/>
          <w:color w:val="000000"/>
        </w:rPr>
        <w:t xml:space="preserve">had </w:t>
      </w:r>
      <w:r w:rsidR="00F44BE2" w:rsidRPr="005B1870">
        <w:rPr>
          <w:rFonts w:ascii="Verdana" w:hAnsi="Verdana" w:cs="Arial"/>
          <w:color w:val="000000"/>
        </w:rPr>
        <w:t xml:space="preserve">that day </w:t>
      </w:r>
      <w:r w:rsidR="00E64DC6" w:rsidRPr="005B1870">
        <w:rPr>
          <w:rFonts w:ascii="Verdana" w:hAnsi="Verdana" w:cs="Arial"/>
          <w:color w:val="000000"/>
        </w:rPr>
        <w:t xml:space="preserve">established an advocacy service as a result of the </w:t>
      </w:r>
      <w:r w:rsidR="00F44BE2" w:rsidRPr="005B1870">
        <w:rPr>
          <w:rFonts w:ascii="Verdana" w:hAnsi="Verdana" w:cs="Arial"/>
          <w:color w:val="000000"/>
        </w:rPr>
        <w:t xml:space="preserve">publication of the </w:t>
      </w:r>
      <w:r w:rsidR="00152D08" w:rsidRPr="005B1870">
        <w:rPr>
          <w:rFonts w:ascii="Verdana" w:hAnsi="Verdana" w:cs="Arial"/>
          <w:color w:val="000000"/>
        </w:rPr>
        <w:t>Review Report</w:t>
      </w:r>
      <w:r w:rsidR="008F078B" w:rsidRPr="005B1870">
        <w:rPr>
          <w:rFonts w:ascii="Verdana" w:hAnsi="Verdana" w:cs="Arial"/>
          <w:color w:val="000000"/>
        </w:rPr>
        <w:t xml:space="preserve">.  </w:t>
      </w:r>
      <w:r w:rsidR="0009263F" w:rsidRPr="005B1870">
        <w:rPr>
          <w:rFonts w:ascii="Verdana" w:hAnsi="Verdana" w:cs="Arial"/>
          <w:color w:val="000000"/>
        </w:rPr>
        <w:t xml:space="preserve">Members </w:t>
      </w:r>
      <w:r w:rsidR="0009263F" w:rsidRPr="005B1870">
        <w:rPr>
          <w:rFonts w:ascii="Verdana" w:hAnsi="Verdana" w:cs="Arial"/>
          <w:b/>
          <w:color w:val="000000"/>
        </w:rPr>
        <w:t>NOTED</w:t>
      </w:r>
      <w:r w:rsidR="0009263F" w:rsidRPr="005B1870">
        <w:rPr>
          <w:rFonts w:ascii="Verdana" w:hAnsi="Verdana" w:cs="Arial"/>
          <w:color w:val="000000"/>
        </w:rPr>
        <w:t xml:space="preserve"> that</w:t>
      </w:r>
      <w:r w:rsidR="008F078B" w:rsidRPr="005B1870">
        <w:rPr>
          <w:rFonts w:ascii="Verdana" w:hAnsi="Verdana" w:cs="Arial"/>
          <w:color w:val="000000"/>
        </w:rPr>
        <w:t xml:space="preserve"> the CHC had not b</w:t>
      </w:r>
      <w:r w:rsidR="00E64DC6" w:rsidRPr="005B1870">
        <w:rPr>
          <w:rFonts w:ascii="Verdana" w:hAnsi="Verdana" w:cs="Arial"/>
          <w:color w:val="000000"/>
        </w:rPr>
        <w:t>een invited by the Welsh Government to attend the event arranged that day</w:t>
      </w:r>
      <w:r w:rsidR="00F44BE2" w:rsidRPr="005B1870">
        <w:rPr>
          <w:rFonts w:ascii="Verdana" w:hAnsi="Verdana" w:cs="Arial"/>
          <w:color w:val="000000"/>
        </w:rPr>
        <w:t xml:space="preserve"> with patients.</w:t>
      </w:r>
      <w:r w:rsidR="00F44BE2">
        <w:rPr>
          <w:rFonts w:ascii="Verdana" w:hAnsi="Verdana" w:cs="Arial"/>
          <w:color w:val="000000"/>
        </w:rPr>
        <w:t xml:space="preserve">  </w:t>
      </w:r>
      <w:r w:rsidR="00E64DC6">
        <w:rPr>
          <w:rFonts w:ascii="Verdana" w:hAnsi="Verdana" w:cs="Arial"/>
          <w:color w:val="000000"/>
        </w:rPr>
        <w:t xml:space="preserve"> </w:t>
      </w:r>
    </w:p>
    <w:p w14:paraId="7E023A79" w14:textId="77777777" w:rsidR="00E64DC6" w:rsidRDefault="00E64DC6" w:rsidP="00E718E5">
      <w:pPr>
        <w:ind w:firstLine="0"/>
        <w:rPr>
          <w:rFonts w:ascii="Verdana" w:hAnsi="Verdana" w:cs="Arial"/>
          <w:color w:val="000000"/>
        </w:rPr>
      </w:pPr>
    </w:p>
    <w:p w14:paraId="610BB09D" w14:textId="7E1A6339" w:rsidR="00DF699C" w:rsidRDefault="00152D08" w:rsidP="00E718E5">
      <w:pPr>
        <w:ind w:firstLine="0"/>
        <w:rPr>
          <w:rFonts w:ascii="Verdana" w:hAnsi="Verdana" w:cs="Arial"/>
          <w:color w:val="000000"/>
        </w:rPr>
      </w:pPr>
      <w:r>
        <w:rPr>
          <w:rFonts w:ascii="Verdana" w:hAnsi="Verdana" w:cs="Arial"/>
          <w:color w:val="000000"/>
        </w:rPr>
        <w:t>Mrs A Williams</w:t>
      </w:r>
      <w:r w:rsidR="008A39D7">
        <w:rPr>
          <w:rFonts w:ascii="Verdana" w:hAnsi="Verdana" w:cs="Arial"/>
          <w:color w:val="000000"/>
        </w:rPr>
        <w:t xml:space="preserve"> stated that </w:t>
      </w:r>
      <w:r w:rsidR="00F44BE2">
        <w:rPr>
          <w:rFonts w:ascii="Verdana" w:hAnsi="Verdana" w:cs="Arial"/>
          <w:color w:val="000000"/>
        </w:rPr>
        <w:t xml:space="preserve">it would be normal practice for the UHB to have </w:t>
      </w:r>
      <w:r w:rsidR="008A39D7">
        <w:rPr>
          <w:rFonts w:ascii="Verdana" w:hAnsi="Verdana" w:cs="Arial"/>
          <w:color w:val="000000"/>
        </w:rPr>
        <w:t>linked with the C</w:t>
      </w:r>
      <w:r w:rsidR="00F44BE2">
        <w:rPr>
          <w:rFonts w:ascii="Verdana" w:hAnsi="Verdana" w:cs="Arial"/>
          <w:color w:val="000000"/>
        </w:rPr>
        <w:t xml:space="preserve">HC </w:t>
      </w:r>
      <w:r w:rsidR="008A39D7">
        <w:rPr>
          <w:rFonts w:ascii="Verdana" w:hAnsi="Verdana" w:cs="Arial"/>
          <w:color w:val="000000"/>
        </w:rPr>
        <w:t xml:space="preserve">to discuss the review findings </w:t>
      </w:r>
      <w:r w:rsidR="00F44BE2">
        <w:rPr>
          <w:rFonts w:ascii="Verdana" w:hAnsi="Verdana" w:cs="Arial"/>
          <w:color w:val="000000"/>
        </w:rPr>
        <w:t xml:space="preserve">ahead of the report being published.  </w:t>
      </w:r>
      <w:r w:rsidR="004974D3">
        <w:rPr>
          <w:rFonts w:ascii="Verdana" w:hAnsi="Verdana" w:cs="Arial"/>
          <w:color w:val="000000"/>
        </w:rPr>
        <w:t>However, m</w:t>
      </w:r>
      <w:r w:rsidR="008F078B">
        <w:rPr>
          <w:rFonts w:ascii="Verdana" w:hAnsi="Verdana" w:cs="Arial"/>
          <w:color w:val="000000"/>
        </w:rPr>
        <w:t xml:space="preserve">embers </w:t>
      </w:r>
      <w:r w:rsidR="008F078B" w:rsidRPr="008F078B">
        <w:rPr>
          <w:rFonts w:ascii="Verdana" w:hAnsi="Verdana" w:cs="Arial"/>
          <w:b/>
          <w:color w:val="000000"/>
        </w:rPr>
        <w:t>NOTED</w:t>
      </w:r>
      <w:r w:rsidR="008F078B">
        <w:rPr>
          <w:rFonts w:ascii="Verdana" w:hAnsi="Verdana" w:cs="Arial"/>
          <w:color w:val="000000"/>
        </w:rPr>
        <w:t xml:space="preserve"> that </w:t>
      </w:r>
      <w:r w:rsidR="00F44BE2">
        <w:rPr>
          <w:rFonts w:ascii="Verdana" w:hAnsi="Verdana" w:cs="Arial"/>
          <w:color w:val="000000"/>
        </w:rPr>
        <w:t xml:space="preserve">given that the Review had been </w:t>
      </w:r>
      <w:r w:rsidR="008A39D7">
        <w:rPr>
          <w:rFonts w:ascii="Verdana" w:hAnsi="Verdana" w:cs="Arial"/>
          <w:color w:val="000000"/>
        </w:rPr>
        <w:t>commissioned by the Welsh Government</w:t>
      </w:r>
      <w:r w:rsidR="004974D3">
        <w:rPr>
          <w:rFonts w:ascii="Verdana" w:hAnsi="Verdana" w:cs="Arial"/>
          <w:color w:val="000000"/>
        </w:rPr>
        <w:t>, its related handling was a matter for them and not the Health Board</w:t>
      </w:r>
      <w:r w:rsidR="00F44BE2">
        <w:rPr>
          <w:rFonts w:ascii="Verdana" w:hAnsi="Verdana" w:cs="Arial"/>
          <w:color w:val="000000"/>
        </w:rPr>
        <w:t xml:space="preserve">.   </w:t>
      </w:r>
      <w:r>
        <w:rPr>
          <w:rFonts w:ascii="Verdana" w:hAnsi="Verdana" w:cs="Arial"/>
          <w:color w:val="000000"/>
        </w:rPr>
        <w:t>Mrs A Williams</w:t>
      </w:r>
      <w:r w:rsidR="00F44BE2">
        <w:rPr>
          <w:rFonts w:ascii="Verdana" w:hAnsi="Verdana" w:cs="Arial"/>
          <w:color w:val="000000"/>
        </w:rPr>
        <w:t xml:space="preserve"> stated that the </w:t>
      </w:r>
      <w:r w:rsidR="008A39D7">
        <w:rPr>
          <w:rFonts w:ascii="Verdana" w:hAnsi="Verdana" w:cs="Arial"/>
          <w:color w:val="000000"/>
        </w:rPr>
        <w:t xml:space="preserve">work of the CHC was greatly valued by the </w:t>
      </w:r>
      <w:r w:rsidR="004974D3">
        <w:rPr>
          <w:rFonts w:ascii="Verdana" w:hAnsi="Verdana" w:cs="Arial"/>
          <w:color w:val="000000"/>
        </w:rPr>
        <w:t xml:space="preserve">Health Board </w:t>
      </w:r>
      <w:r w:rsidR="004D0911">
        <w:rPr>
          <w:rFonts w:ascii="Verdana" w:hAnsi="Verdana" w:cs="Arial"/>
          <w:color w:val="000000"/>
        </w:rPr>
        <w:t xml:space="preserve">and that they would continue to work closely with the CHC to improve services across the catchment area, including Maternity services.  </w:t>
      </w:r>
      <w:r w:rsidR="00F44BE2">
        <w:rPr>
          <w:rFonts w:ascii="Verdana" w:hAnsi="Verdana" w:cs="Arial"/>
          <w:color w:val="000000"/>
        </w:rPr>
        <w:t xml:space="preserve">Members </w:t>
      </w:r>
      <w:r w:rsidR="00F44BE2" w:rsidRPr="00F44BE2">
        <w:rPr>
          <w:rFonts w:ascii="Verdana" w:hAnsi="Verdana" w:cs="Arial"/>
          <w:b/>
          <w:color w:val="000000"/>
        </w:rPr>
        <w:t>NOTED</w:t>
      </w:r>
      <w:r w:rsidR="00F44BE2">
        <w:rPr>
          <w:rFonts w:ascii="Verdana" w:hAnsi="Verdana" w:cs="Arial"/>
          <w:color w:val="000000"/>
        </w:rPr>
        <w:t xml:space="preserve"> </w:t>
      </w:r>
      <w:r w:rsidR="00DF73F2">
        <w:rPr>
          <w:rFonts w:ascii="Verdana" w:hAnsi="Verdana" w:cs="Arial"/>
          <w:color w:val="000000"/>
        </w:rPr>
        <w:t xml:space="preserve">the Health Board had established a </w:t>
      </w:r>
      <w:r w:rsidR="00F44BE2">
        <w:rPr>
          <w:rFonts w:ascii="Verdana" w:hAnsi="Verdana" w:cs="Arial"/>
          <w:color w:val="000000"/>
        </w:rPr>
        <w:t>h</w:t>
      </w:r>
      <w:r w:rsidR="00DD2A03">
        <w:rPr>
          <w:rFonts w:ascii="Verdana" w:hAnsi="Verdana" w:cs="Arial"/>
          <w:color w:val="000000"/>
        </w:rPr>
        <w:t xml:space="preserve">elpline and email </w:t>
      </w:r>
      <w:r w:rsidR="00F44BE2">
        <w:rPr>
          <w:rFonts w:ascii="Verdana" w:hAnsi="Verdana" w:cs="Arial"/>
          <w:color w:val="000000"/>
        </w:rPr>
        <w:t xml:space="preserve">contact </w:t>
      </w:r>
      <w:r w:rsidR="00DD2A03">
        <w:rPr>
          <w:rFonts w:ascii="Verdana" w:hAnsi="Verdana" w:cs="Arial"/>
          <w:color w:val="000000"/>
        </w:rPr>
        <w:t>address</w:t>
      </w:r>
      <w:r w:rsidR="004D0911">
        <w:rPr>
          <w:rFonts w:ascii="Verdana" w:hAnsi="Verdana" w:cs="Arial"/>
          <w:color w:val="000000"/>
        </w:rPr>
        <w:t xml:space="preserve"> list, </w:t>
      </w:r>
      <w:r w:rsidR="00DF73F2">
        <w:rPr>
          <w:rFonts w:ascii="Verdana" w:hAnsi="Verdana" w:cs="Arial"/>
          <w:color w:val="000000"/>
        </w:rPr>
        <w:t xml:space="preserve">to support any women and families </w:t>
      </w:r>
      <w:r w:rsidR="00DD2A03">
        <w:rPr>
          <w:rFonts w:ascii="Verdana" w:hAnsi="Verdana" w:cs="Arial"/>
          <w:color w:val="000000"/>
        </w:rPr>
        <w:t xml:space="preserve">affected by the </w:t>
      </w:r>
      <w:r w:rsidR="00DF73F2">
        <w:rPr>
          <w:rFonts w:ascii="Verdana" w:hAnsi="Verdana" w:cs="Arial"/>
          <w:color w:val="000000"/>
        </w:rPr>
        <w:t xml:space="preserve">issues in </w:t>
      </w:r>
      <w:r w:rsidR="0009263F">
        <w:rPr>
          <w:rFonts w:ascii="Verdana" w:hAnsi="Verdana" w:cs="Arial"/>
          <w:color w:val="000000"/>
        </w:rPr>
        <w:t>maternity</w:t>
      </w:r>
      <w:r w:rsidR="00DF73F2">
        <w:rPr>
          <w:rFonts w:ascii="Verdana" w:hAnsi="Verdana" w:cs="Arial"/>
          <w:color w:val="000000"/>
        </w:rPr>
        <w:t xml:space="preserve"> services within the former Cwm Taf University Health Board and that staff were promoting </w:t>
      </w:r>
      <w:r w:rsidR="00DF699C">
        <w:rPr>
          <w:rFonts w:ascii="Verdana" w:hAnsi="Verdana" w:cs="Arial"/>
          <w:color w:val="000000"/>
        </w:rPr>
        <w:t xml:space="preserve">and signposting any </w:t>
      </w:r>
      <w:r w:rsidR="00DD2A03">
        <w:rPr>
          <w:rFonts w:ascii="Verdana" w:hAnsi="Verdana" w:cs="Arial"/>
          <w:color w:val="000000"/>
        </w:rPr>
        <w:t xml:space="preserve">support mechanisms </w:t>
      </w:r>
      <w:r w:rsidR="00DF699C">
        <w:rPr>
          <w:rFonts w:ascii="Verdana" w:hAnsi="Verdana" w:cs="Arial"/>
          <w:color w:val="000000"/>
        </w:rPr>
        <w:t xml:space="preserve">for women, </w:t>
      </w:r>
      <w:r w:rsidR="00F44BE2">
        <w:rPr>
          <w:rFonts w:ascii="Verdana" w:hAnsi="Verdana" w:cs="Arial"/>
          <w:color w:val="000000"/>
        </w:rPr>
        <w:t xml:space="preserve">including </w:t>
      </w:r>
      <w:r w:rsidR="00DD2A03">
        <w:rPr>
          <w:rFonts w:ascii="Verdana" w:hAnsi="Verdana" w:cs="Arial"/>
          <w:color w:val="000000"/>
        </w:rPr>
        <w:t xml:space="preserve">the CHC.   </w:t>
      </w:r>
      <w:r>
        <w:rPr>
          <w:rFonts w:ascii="Verdana" w:hAnsi="Verdana" w:cs="Arial"/>
          <w:color w:val="000000"/>
        </w:rPr>
        <w:t>Mrs A Williams</w:t>
      </w:r>
      <w:r w:rsidR="00727EF1">
        <w:rPr>
          <w:rFonts w:ascii="Verdana" w:hAnsi="Verdana" w:cs="Arial"/>
          <w:color w:val="000000"/>
        </w:rPr>
        <w:t xml:space="preserve"> </w:t>
      </w:r>
      <w:r w:rsidR="00DD2A03">
        <w:rPr>
          <w:rFonts w:ascii="Verdana" w:hAnsi="Verdana" w:cs="Arial"/>
          <w:color w:val="000000"/>
        </w:rPr>
        <w:t xml:space="preserve">added that the CHC were already a member of </w:t>
      </w:r>
      <w:r w:rsidR="00651062">
        <w:rPr>
          <w:rFonts w:ascii="Verdana" w:hAnsi="Verdana" w:cs="Arial"/>
          <w:color w:val="000000"/>
        </w:rPr>
        <w:t xml:space="preserve">the </w:t>
      </w:r>
      <w:r w:rsidR="00DD2A03">
        <w:rPr>
          <w:rFonts w:ascii="Verdana" w:hAnsi="Verdana" w:cs="Arial"/>
          <w:color w:val="000000"/>
        </w:rPr>
        <w:t>Health Board’</w:t>
      </w:r>
      <w:r w:rsidR="00F847B2">
        <w:rPr>
          <w:rFonts w:ascii="Verdana" w:hAnsi="Verdana" w:cs="Arial"/>
          <w:color w:val="000000"/>
        </w:rPr>
        <w:t xml:space="preserve">s </w:t>
      </w:r>
      <w:r w:rsidR="00DF699C">
        <w:rPr>
          <w:rFonts w:ascii="Verdana" w:hAnsi="Verdana" w:cs="Arial"/>
          <w:color w:val="000000"/>
        </w:rPr>
        <w:t xml:space="preserve">Maternity Services Liaison Committee, which would need to be refreshed and reconstituted with external support to strengthen engagement and involvement of service users.  </w:t>
      </w:r>
    </w:p>
    <w:p w14:paraId="368A26AC" w14:textId="04DBA3D9" w:rsidR="00DD2A03" w:rsidRDefault="00DD2A03" w:rsidP="00E718E5">
      <w:pPr>
        <w:ind w:firstLine="0"/>
        <w:rPr>
          <w:rFonts w:ascii="Verdana" w:hAnsi="Verdana" w:cs="Arial"/>
          <w:color w:val="000000"/>
        </w:rPr>
      </w:pPr>
    </w:p>
    <w:p w14:paraId="00EEF109" w14:textId="77777777" w:rsidR="00651062" w:rsidRDefault="00DD2A03" w:rsidP="00E718E5">
      <w:pPr>
        <w:ind w:firstLine="0"/>
        <w:rPr>
          <w:rFonts w:ascii="Verdana" w:hAnsi="Verdana" w:cs="Arial"/>
          <w:color w:val="000000"/>
        </w:rPr>
      </w:pPr>
      <w:r>
        <w:rPr>
          <w:rFonts w:ascii="Verdana" w:hAnsi="Verdana" w:cs="Arial"/>
          <w:color w:val="000000"/>
        </w:rPr>
        <w:t>With reference to the decision of the Minister to increase the organisation’s overall escalation status</w:t>
      </w:r>
      <w:r w:rsidR="00651062">
        <w:rPr>
          <w:rFonts w:ascii="Verdana" w:hAnsi="Verdana" w:cs="Arial"/>
          <w:color w:val="000000"/>
        </w:rPr>
        <w:t>, to ‘targeted intervention’</w:t>
      </w:r>
      <w:r>
        <w:rPr>
          <w:rFonts w:ascii="Verdana" w:hAnsi="Verdana" w:cs="Arial"/>
          <w:color w:val="000000"/>
        </w:rPr>
        <w:t xml:space="preserve"> </w:t>
      </w:r>
      <w:r w:rsidR="005D29D3">
        <w:rPr>
          <w:rFonts w:ascii="Verdana" w:hAnsi="Verdana" w:cs="Arial"/>
          <w:color w:val="000000"/>
        </w:rPr>
        <w:t xml:space="preserve">together with </w:t>
      </w:r>
      <w:r>
        <w:rPr>
          <w:rFonts w:ascii="Verdana" w:hAnsi="Verdana" w:cs="Arial"/>
          <w:color w:val="000000"/>
        </w:rPr>
        <w:t xml:space="preserve">that of </w:t>
      </w:r>
      <w:r w:rsidR="00655574">
        <w:rPr>
          <w:rFonts w:ascii="Verdana" w:hAnsi="Verdana" w:cs="Arial"/>
          <w:color w:val="000000"/>
        </w:rPr>
        <w:t xml:space="preserve">the former Cwm Taf </w:t>
      </w:r>
      <w:r>
        <w:rPr>
          <w:rFonts w:ascii="Verdana" w:hAnsi="Verdana" w:cs="Arial"/>
          <w:color w:val="000000"/>
        </w:rPr>
        <w:t>maternity services</w:t>
      </w:r>
      <w:r w:rsidR="005D29D3">
        <w:rPr>
          <w:rFonts w:ascii="Verdana" w:hAnsi="Verdana" w:cs="Arial"/>
          <w:color w:val="000000"/>
        </w:rPr>
        <w:t>,</w:t>
      </w:r>
      <w:r>
        <w:rPr>
          <w:rFonts w:ascii="Verdana" w:hAnsi="Verdana" w:cs="Arial"/>
          <w:color w:val="000000"/>
        </w:rPr>
        <w:t xml:space="preserve"> </w:t>
      </w:r>
      <w:r w:rsidR="00152D08">
        <w:rPr>
          <w:rFonts w:ascii="Verdana" w:hAnsi="Verdana" w:cs="Arial"/>
          <w:color w:val="000000"/>
        </w:rPr>
        <w:t>Mrs A Williams</w:t>
      </w:r>
      <w:r>
        <w:rPr>
          <w:rFonts w:ascii="Verdana" w:hAnsi="Verdana" w:cs="Arial"/>
          <w:color w:val="000000"/>
        </w:rPr>
        <w:t xml:space="preserve"> stated th</w:t>
      </w:r>
      <w:r w:rsidR="005D29D3">
        <w:rPr>
          <w:rFonts w:ascii="Verdana" w:hAnsi="Verdana" w:cs="Arial"/>
          <w:color w:val="000000"/>
        </w:rPr>
        <w:t>e potential for this had been d</w:t>
      </w:r>
      <w:r>
        <w:rPr>
          <w:rFonts w:ascii="Verdana" w:hAnsi="Verdana" w:cs="Arial"/>
          <w:color w:val="000000"/>
        </w:rPr>
        <w:t xml:space="preserve">iscussed at the </w:t>
      </w:r>
      <w:r w:rsidR="00651062">
        <w:rPr>
          <w:rFonts w:ascii="Verdana" w:hAnsi="Verdana" w:cs="Arial"/>
          <w:color w:val="000000"/>
        </w:rPr>
        <w:t xml:space="preserve">‘closed’ </w:t>
      </w:r>
      <w:r>
        <w:rPr>
          <w:rFonts w:ascii="Verdana" w:hAnsi="Verdana" w:cs="Arial"/>
          <w:color w:val="000000"/>
        </w:rPr>
        <w:t xml:space="preserve">Board meeting </w:t>
      </w:r>
      <w:r w:rsidR="00651062">
        <w:rPr>
          <w:rFonts w:ascii="Verdana" w:hAnsi="Verdana" w:cs="Arial"/>
          <w:color w:val="000000"/>
        </w:rPr>
        <w:t xml:space="preserve">discussion </w:t>
      </w:r>
      <w:r>
        <w:rPr>
          <w:rFonts w:ascii="Verdana" w:hAnsi="Verdana" w:cs="Arial"/>
          <w:color w:val="000000"/>
        </w:rPr>
        <w:t>the previous week</w:t>
      </w:r>
      <w:r w:rsidR="005D29D3">
        <w:rPr>
          <w:rFonts w:ascii="Verdana" w:hAnsi="Verdana" w:cs="Arial"/>
          <w:color w:val="000000"/>
        </w:rPr>
        <w:t xml:space="preserve">.  </w:t>
      </w:r>
      <w:r w:rsidR="00152D08">
        <w:rPr>
          <w:rFonts w:ascii="Verdana" w:hAnsi="Verdana" w:cs="Arial"/>
          <w:color w:val="000000"/>
        </w:rPr>
        <w:t>Mrs A Williams</w:t>
      </w:r>
      <w:r w:rsidR="005D29D3">
        <w:rPr>
          <w:rFonts w:ascii="Verdana" w:hAnsi="Verdana" w:cs="Arial"/>
          <w:color w:val="000000"/>
        </w:rPr>
        <w:t xml:space="preserve"> felt the increased levels of escalation to be</w:t>
      </w:r>
      <w:r w:rsidR="00655574">
        <w:rPr>
          <w:rFonts w:ascii="Verdana" w:hAnsi="Verdana" w:cs="Arial"/>
          <w:color w:val="000000"/>
        </w:rPr>
        <w:t xml:space="preserve"> entirely appropriate</w:t>
      </w:r>
      <w:r w:rsidR="00F847B2">
        <w:rPr>
          <w:rFonts w:ascii="Verdana" w:hAnsi="Verdana" w:cs="Arial"/>
          <w:color w:val="000000"/>
        </w:rPr>
        <w:t xml:space="preserve"> </w:t>
      </w:r>
      <w:r w:rsidR="005D29D3">
        <w:rPr>
          <w:rFonts w:ascii="Verdana" w:hAnsi="Verdana" w:cs="Arial"/>
          <w:color w:val="000000"/>
        </w:rPr>
        <w:t xml:space="preserve">to bring about </w:t>
      </w:r>
      <w:r w:rsidR="00F847B2">
        <w:rPr>
          <w:rFonts w:ascii="Verdana" w:hAnsi="Verdana" w:cs="Arial"/>
          <w:color w:val="000000"/>
        </w:rPr>
        <w:t>immediate and sustained improvement</w:t>
      </w:r>
      <w:r>
        <w:rPr>
          <w:rFonts w:ascii="Verdana" w:hAnsi="Verdana" w:cs="Arial"/>
          <w:color w:val="000000"/>
        </w:rPr>
        <w:t xml:space="preserve">.  </w:t>
      </w:r>
    </w:p>
    <w:p w14:paraId="78CA7817" w14:textId="77777777" w:rsidR="00651062" w:rsidRDefault="00651062" w:rsidP="00E718E5">
      <w:pPr>
        <w:ind w:firstLine="0"/>
        <w:rPr>
          <w:rFonts w:ascii="Verdana" w:hAnsi="Verdana" w:cs="Arial"/>
          <w:color w:val="000000"/>
        </w:rPr>
      </w:pPr>
    </w:p>
    <w:p w14:paraId="0A6DFE7F" w14:textId="77777777" w:rsidR="00651062" w:rsidRDefault="00651062" w:rsidP="00E718E5">
      <w:pPr>
        <w:ind w:firstLine="0"/>
        <w:rPr>
          <w:rFonts w:ascii="Verdana" w:hAnsi="Verdana" w:cs="Arial"/>
          <w:color w:val="000000"/>
        </w:rPr>
      </w:pPr>
    </w:p>
    <w:p w14:paraId="5EF1319D" w14:textId="69A1A1D6" w:rsidR="00F847B2" w:rsidRDefault="005D29D3" w:rsidP="00E718E5">
      <w:pPr>
        <w:ind w:firstLine="0"/>
        <w:rPr>
          <w:rFonts w:ascii="Verdana" w:hAnsi="Verdana" w:cs="Arial"/>
          <w:color w:val="000000"/>
        </w:rPr>
      </w:pPr>
      <w:r>
        <w:rPr>
          <w:rFonts w:ascii="Verdana" w:hAnsi="Verdana" w:cs="Arial"/>
          <w:color w:val="000000"/>
        </w:rPr>
        <w:lastRenderedPageBreak/>
        <w:t xml:space="preserve">Whilst the </w:t>
      </w:r>
      <w:r w:rsidR="00655574">
        <w:rPr>
          <w:rFonts w:ascii="Verdana" w:hAnsi="Verdana" w:cs="Arial"/>
          <w:color w:val="000000"/>
        </w:rPr>
        <w:t xml:space="preserve">‘special measures’ escalation status </w:t>
      </w:r>
      <w:r>
        <w:rPr>
          <w:rFonts w:ascii="Verdana" w:hAnsi="Verdana" w:cs="Arial"/>
          <w:color w:val="000000"/>
        </w:rPr>
        <w:t xml:space="preserve">applied only to the former Cwm Taf </w:t>
      </w:r>
      <w:r w:rsidR="0009263F">
        <w:rPr>
          <w:rFonts w:ascii="Verdana" w:hAnsi="Verdana" w:cs="Arial"/>
          <w:color w:val="000000"/>
        </w:rPr>
        <w:t xml:space="preserve">maternity service </w:t>
      </w:r>
      <w:r>
        <w:rPr>
          <w:rFonts w:ascii="Verdana" w:hAnsi="Verdana" w:cs="Arial"/>
          <w:color w:val="000000"/>
        </w:rPr>
        <w:t xml:space="preserve">(rather than Cwm Taf Morgannwg) </w:t>
      </w:r>
      <w:r w:rsidR="00DF73F2">
        <w:rPr>
          <w:rFonts w:ascii="Verdana" w:hAnsi="Verdana" w:cs="Arial"/>
          <w:color w:val="000000"/>
        </w:rPr>
        <w:t>University Health Board,</w:t>
      </w:r>
      <w:r>
        <w:rPr>
          <w:rFonts w:ascii="Verdana" w:hAnsi="Verdana" w:cs="Arial"/>
          <w:color w:val="000000"/>
        </w:rPr>
        <w:t xml:space="preserve"> Board Members </w:t>
      </w:r>
      <w:r w:rsidRPr="005D29D3">
        <w:rPr>
          <w:rFonts w:ascii="Verdana" w:hAnsi="Verdana" w:cs="Arial"/>
          <w:b/>
          <w:color w:val="000000"/>
        </w:rPr>
        <w:t xml:space="preserve">NOTED </w:t>
      </w:r>
      <w:r w:rsidR="00655574">
        <w:rPr>
          <w:rFonts w:ascii="Verdana" w:hAnsi="Verdana" w:cs="Arial"/>
          <w:color w:val="000000"/>
        </w:rPr>
        <w:t xml:space="preserve">any lessons learned from the review would be applied to the whole organisation. </w:t>
      </w:r>
      <w:r w:rsidR="00F847B2">
        <w:rPr>
          <w:rFonts w:ascii="Verdana" w:hAnsi="Verdana" w:cs="Arial"/>
          <w:color w:val="000000"/>
        </w:rPr>
        <w:t xml:space="preserve"> </w:t>
      </w:r>
    </w:p>
    <w:p w14:paraId="66094DF1" w14:textId="77777777" w:rsidR="00F847B2" w:rsidRDefault="00F847B2" w:rsidP="00E718E5">
      <w:pPr>
        <w:ind w:firstLine="0"/>
        <w:rPr>
          <w:rFonts w:ascii="Verdana" w:hAnsi="Verdana" w:cs="Arial"/>
          <w:color w:val="000000"/>
        </w:rPr>
      </w:pPr>
    </w:p>
    <w:p w14:paraId="0E0004B3" w14:textId="08531FE2" w:rsidR="00E64DC6" w:rsidRDefault="005D29D3" w:rsidP="00E718E5">
      <w:pPr>
        <w:ind w:firstLine="0"/>
        <w:rPr>
          <w:rFonts w:ascii="Verdana" w:hAnsi="Verdana" w:cs="Arial"/>
          <w:color w:val="000000"/>
        </w:rPr>
      </w:pPr>
      <w:r>
        <w:rPr>
          <w:rFonts w:ascii="Verdana" w:hAnsi="Verdana" w:cs="Arial"/>
          <w:color w:val="000000"/>
        </w:rPr>
        <w:t xml:space="preserve">Board Members </w:t>
      </w:r>
      <w:r w:rsidRPr="005D29D3">
        <w:rPr>
          <w:rFonts w:ascii="Verdana" w:hAnsi="Verdana" w:cs="Arial"/>
          <w:b/>
          <w:color w:val="000000"/>
        </w:rPr>
        <w:t>NOTED</w:t>
      </w:r>
      <w:r>
        <w:rPr>
          <w:rFonts w:ascii="Verdana" w:hAnsi="Verdana" w:cs="Arial"/>
          <w:color w:val="000000"/>
        </w:rPr>
        <w:t xml:space="preserve"> </w:t>
      </w:r>
      <w:r w:rsidR="007E436A">
        <w:rPr>
          <w:rFonts w:ascii="Verdana" w:hAnsi="Verdana" w:cs="Arial"/>
          <w:color w:val="000000"/>
        </w:rPr>
        <w:t xml:space="preserve">that </w:t>
      </w:r>
      <w:r w:rsidR="0009263F">
        <w:rPr>
          <w:rFonts w:ascii="Verdana" w:hAnsi="Verdana" w:cs="Arial"/>
          <w:color w:val="000000"/>
        </w:rPr>
        <w:t xml:space="preserve">Mr </w:t>
      </w:r>
      <w:r>
        <w:rPr>
          <w:rFonts w:ascii="Verdana" w:hAnsi="Verdana" w:cs="Arial"/>
          <w:color w:val="000000"/>
        </w:rPr>
        <w:t>D</w:t>
      </w:r>
      <w:r w:rsidR="00F847B2">
        <w:rPr>
          <w:rFonts w:ascii="Verdana" w:hAnsi="Verdana" w:cs="Arial"/>
          <w:color w:val="000000"/>
        </w:rPr>
        <w:t xml:space="preserve">avid Jenkins </w:t>
      </w:r>
      <w:r>
        <w:rPr>
          <w:rFonts w:ascii="Verdana" w:hAnsi="Verdana" w:cs="Arial"/>
          <w:color w:val="000000"/>
        </w:rPr>
        <w:t xml:space="preserve">(the former Chair of Aneurin Bevan UHB) </w:t>
      </w:r>
      <w:r w:rsidR="00F847B2">
        <w:rPr>
          <w:rFonts w:ascii="Verdana" w:hAnsi="Verdana" w:cs="Arial"/>
          <w:color w:val="000000"/>
        </w:rPr>
        <w:t xml:space="preserve">had agreed to </w:t>
      </w:r>
      <w:r w:rsidR="00651062">
        <w:rPr>
          <w:rFonts w:ascii="Verdana" w:hAnsi="Verdana" w:cs="Arial"/>
          <w:color w:val="000000"/>
        </w:rPr>
        <w:t xml:space="preserve">provide </w:t>
      </w:r>
      <w:r w:rsidR="00F847B2">
        <w:rPr>
          <w:rFonts w:ascii="Verdana" w:hAnsi="Verdana" w:cs="Arial"/>
          <w:color w:val="000000"/>
        </w:rPr>
        <w:t>support to the Chair</w:t>
      </w:r>
      <w:r w:rsidR="007E436A">
        <w:rPr>
          <w:rFonts w:ascii="Verdana" w:hAnsi="Verdana" w:cs="Arial"/>
          <w:color w:val="000000"/>
        </w:rPr>
        <w:t xml:space="preserve"> of the Health Board and to review and observe the Board’s scrutiny and governance arrangements.  </w:t>
      </w:r>
      <w:r w:rsidR="00DF73F2">
        <w:rPr>
          <w:rFonts w:ascii="Verdana" w:hAnsi="Verdana" w:cs="Arial"/>
          <w:color w:val="000000"/>
        </w:rPr>
        <w:t xml:space="preserve">As part of this work, there would be close liaison with the </w:t>
      </w:r>
      <w:r w:rsidR="00F847B2">
        <w:rPr>
          <w:rFonts w:ascii="Verdana" w:hAnsi="Verdana" w:cs="Arial"/>
          <w:color w:val="000000"/>
        </w:rPr>
        <w:t>Welsh Government</w:t>
      </w:r>
      <w:r w:rsidR="007E436A">
        <w:rPr>
          <w:rFonts w:ascii="Verdana" w:hAnsi="Verdana" w:cs="Arial"/>
          <w:color w:val="000000"/>
        </w:rPr>
        <w:t xml:space="preserve">, </w:t>
      </w:r>
      <w:r w:rsidR="00DF73F2">
        <w:rPr>
          <w:rFonts w:ascii="Verdana" w:hAnsi="Verdana" w:cs="Arial"/>
          <w:color w:val="000000"/>
        </w:rPr>
        <w:t xml:space="preserve">with a view to providing the </w:t>
      </w:r>
      <w:r w:rsidR="00F847B2">
        <w:rPr>
          <w:rFonts w:ascii="Verdana" w:hAnsi="Verdana" w:cs="Arial"/>
          <w:color w:val="000000"/>
        </w:rPr>
        <w:t>assurance</w:t>
      </w:r>
      <w:r w:rsidR="00DF73F2">
        <w:rPr>
          <w:rFonts w:ascii="Verdana" w:hAnsi="Verdana" w:cs="Arial"/>
          <w:color w:val="000000"/>
        </w:rPr>
        <w:t>s</w:t>
      </w:r>
      <w:r w:rsidR="00F847B2">
        <w:rPr>
          <w:rFonts w:ascii="Verdana" w:hAnsi="Verdana" w:cs="Arial"/>
          <w:color w:val="000000"/>
        </w:rPr>
        <w:t xml:space="preserve"> required by the</w:t>
      </w:r>
      <w:r w:rsidR="00166706">
        <w:rPr>
          <w:rFonts w:ascii="Verdana" w:hAnsi="Verdana" w:cs="Arial"/>
          <w:color w:val="000000"/>
        </w:rPr>
        <w:t xml:space="preserve"> </w:t>
      </w:r>
      <w:r w:rsidR="00F847B2">
        <w:rPr>
          <w:rFonts w:ascii="Verdana" w:hAnsi="Verdana" w:cs="Arial"/>
          <w:color w:val="000000"/>
        </w:rPr>
        <w:t xml:space="preserve">Board, Welsh Government and the women </w:t>
      </w:r>
      <w:r w:rsidR="00DF73F2">
        <w:rPr>
          <w:rFonts w:ascii="Verdana" w:hAnsi="Verdana" w:cs="Arial"/>
          <w:color w:val="000000"/>
        </w:rPr>
        <w:t>using the clinical services.</w:t>
      </w:r>
      <w:r w:rsidR="00F847B2">
        <w:rPr>
          <w:rFonts w:ascii="Verdana" w:hAnsi="Verdana" w:cs="Arial"/>
          <w:color w:val="000000"/>
        </w:rPr>
        <w:t xml:space="preserve"> </w:t>
      </w:r>
    </w:p>
    <w:p w14:paraId="31C0FAF4" w14:textId="77777777" w:rsidR="00F847B2" w:rsidRDefault="00F847B2" w:rsidP="00E718E5">
      <w:pPr>
        <w:ind w:firstLine="0"/>
        <w:rPr>
          <w:rFonts w:ascii="Verdana" w:hAnsi="Verdana" w:cs="Arial"/>
          <w:color w:val="000000"/>
        </w:rPr>
      </w:pPr>
    </w:p>
    <w:p w14:paraId="536837C2" w14:textId="6A52DF1C" w:rsidR="00F847B2" w:rsidRDefault="0009263F" w:rsidP="00E718E5">
      <w:pPr>
        <w:ind w:firstLine="0"/>
        <w:rPr>
          <w:rFonts w:ascii="Verdana" w:hAnsi="Verdana" w:cs="Arial"/>
          <w:color w:val="000000"/>
        </w:rPr>
      </w:pPr>
      <w:r>
        <w:rPr>
          <w:rFonts w:ascii="Verdana" w:hAnsi="Verdana" w:cs="Arial"/>
          <w:color w:val="000000"/>
        </w:rPr>
        <w:t>Independent Members felt</w:t>
      </w:r>
      <w:r w:rsidR="00F847B2">
        <w:rPr>
          <w:rFonts w:ascii="Verdana" w:hAnsi="Verdana" w:cs="Arial"/>
          <w:color w:val="000000"/>
        </w:rPr>
        <w:t xml:space="preserve"> that there was a need to fully understand the Board’s role in responding</w:t>
      </w:r>
      <w:r w:rsidR="007E436A">
        <w:rPr>
          <w:rFonts w:ascii="Verdana" w:hAnsi="Verdana" w:cs="Arial"/>
          <w:color w:val="000000"/>
        </w:rPr>
        <w:t xml:space="preserve">, </w:t>
      </w:r>
      <w:r w:rsidR="00F847B2">
        <w:rPr>
          <w:rFonts w:ascii="Verdana" w:hAnsi="Verdana" w:cs="Arial"/>
          <w:color w:val="000000"/>
        </w:rPr>
        <w:t xml:space="preserve">in terms of actions to provide the necessary assurances.  </w:t>
      </w:r>
      <w:r w:rsidR="00152D08">
        <w:rPr>
          <w:rFonts w:ascii="Verdana" w:hAnsi="Verdana" w:cs="Arial"/>
          <w:color w:val="000000"/>
        </w:rPr>
        <w:t>Mrs A Williams</w:t>
      </w:r>
      <w:r w:rsidR="00F847B2">
        <w:rPr>
          <w:rFonts w:ascii="Verdana" w:hAnsi="Verdana" w:cs="Arial"/>
          <w:color w:val="000000"/>
        </w:rPr>
        <w:t xml:space="preserve"> stated that it was not yet clear what this meant in practice but that she intended to seek confirmation of this from the Direc</w:t>
      </w:r>
      <w:r w:rsidR="00DF73F2">
        <w:rPr>
          <w:rFonts w:ascii="Verdana" w:hAnsi="Verdana" w:cs="Arial"/>
          <w:color w:val="000000"/>
        </w:rPr>
        <w:t xml:space="preserve">tor General of the NHS in Wales.  Members </w:t>
      </w:r>
      <w:r w:rsidR="00DF73F2" w:rsidRPr="00DF73F2">
        <w:rPr>
          <w:rFonts w:ascii="Verdana" w:hAnsi="Verdana" w:cs="Arial"/>
          <w:b/>
          <w:color w:val="000000"/>
        </w:rPr>
        <w:t>NOTED</w:t>
      </w:r>
      <w:r w:rsidR="00DF73F2">
        <w:rPr>
          <w:rFonts w:ascii="Verdana" w:hAnsi="Verdana" w:cs="Arial"/>
          <w:color w:val="000000"/>
        </w:rPr>
        <w:t xml:space="preserve"> there would be an update report for the next Board meeting on 30 May 2019 regarding th</w:t>
      </w:r>
      <w:r w:rsidR="00166706">
        <w:rPr>
          <w:rFonts w:ascii="Verdana" w:hAnsi="Verdana" w:cs="Arial"/>
          <w:color w:val="000000"/>
        </w:rPr>
        <w:t xml:space="preserve">e support </w:t>
      </w:r>
      <w:r w:rsidR="005A3AEE">
        <w:rPr>
          <w:rFonts w:ascii="Verdana" w:hAnsi="Verdana" w:cs="Arial"/>
          <w:color w:val="000000"/>
        </w:rPr>
        <w:t xml:space="preserve">arrangements </w:t>
      </w:r>
      <w:r w:rsidR="00DF73F2">
        <w:rPr>
          <w:rFonts w:ascii="Verdana" w:hAnsi="Verdana" w:cs="Arial"/>
          <w:color w:val="000000"/>
        </w:rPr>
        <w:t xml:space="preserve">being </w:t>
      </w:r>
      <w:r w:rsidR="005A3AEE">
        <w:rPr>
          <w:rFonts w:ascii="Verdana" w:hAnsi="Verdana" w:cs="Arial"/>
          <w:color w:val="000000"/>
        </w:rPr>
        <w:t>put into place t</w:t>
      </w:r>
      <w:r w:rsidR="00166706">
        <w:rPr>
          <w:rFonts w:ascii="Verdana" w:hAnsi="Verdana" w:cs="Arial"/>
          <w:color w:val="000000"/>
        </w:rPr>
        <w:t xml:space="preserve">o deliver this challenging agenda. </w:t>
      </w:r>
    </w:p>
    <w:p w14:paraId="602FF480" w14:textId="77777777" w:rsidR="009957B4" w:rsidRDefault="009957B4" w:rsidP="00E718E5">
      <w:pPr>
        <w:ind w:firstLine="0"/>
        <w:rPr>
          <w:rFonts w:ascii="Verdana" w:hAnsi="Verdana" w:cs="Arial"/>
          <w:color w:val="000000"/>
        </w:rPr>
      </w:pPr>
    </w:p>
    <w:p w14:paraId="7FEC2AB4" w14:textId="77777777" w:rsidR="0009263F" w:rsidRDefault="005A3AEE" w:rsidP="00E718E5">
      <w:pPr>
        <w:ind w:firstLine="0"/>
        <w:rPr>
          <w:rFonts w:ascii="Verdana" w:hAnsi="Verdana" w:cs="Arial"/>
          <w:color w:val="000000"/>
        </w:rPr>
      </w:pPr>
      <w:r>
        <w:rPr>
          <w:rFonts w:ascii="Verdana" w:hAnsi="Verdana" w:cs="Arial"/>
          <w:color w:val="000000"/>
        </w:rPr>
        <w:t xml:space="preserve">Board Members </w:t>
      </w:r>
      <w:r w:rsidRPr="005A3AEE">
        <w:rPr>
          <w:rFonts w:ascii="Verdana" w:hAnsi="Verdana" w:cs="Arial"/>
          <w:b/>
          <w:color w:val="000000"/>
        </w:rPr>
        <w:t>NOTED</w:t>
      </w:r>
      <w:r>
        <w:rPr>
          <w:rFonts w:ascii="Verdana" w:hAnsi="Verdana" w:cs="Arial"/>
          <w:color w:val="000000"/>
        </w:rPr>
        <w:t xml:space="preserve"> </w:t>
      </w:r>
      <w:r w:rsidR="009957B4">
        <w:rPr>
          <w:rFonts w:ascii="Verdana" w:hAnsi="Verdana" w:cs="Arial"/>
          <w:color w:val="000000"/>
        </w:rPr>
        <w:t xml:space="preserve">the </w:t>
      </w:r>
      <w:r w:rsidR="00DF73F2">
        <w:rPr>
          <w:rFonts w:ascii="Verdana" w:hAnsi="Verdana" w:cs="Arial"/>
          <w:color w:val="000000"/>
        </w:rPr>
        <w:t xml:space="preserve">recommendations within the Board report had been </w:t>
      </w:r>
      <w:r w:rsidR="009957B4">
        <w:rPr>
          <w:rFonts w:ascii="Verdana" w:hAnsi="Verdana" w:cs="Arial"/>
          <w:color w:val="000000"/>
        </w:rPr>
        <w:t>drafted prior to the official publication of the review recommendations</w:t>
      </w:r>
      <w:r>
        <w:rPr>
          <w:rFonts w:ascii="Verdana" w:hAnsi="Verdana" w:cs="Arial"/>
          <w:color w:val="000000"/>
        </w:rPr>
        <w:t xml:space="preserve">.  </w:t>
      </w:r>
    </w:p>
    <w:p w14:paraId="072DFD7E" w14:textId="77777777" w:rsidR="0009263F" w:rsidRDefault="0009263F" w:rsidP="00E718E5">
      <w:pPr>
        <w:ind w:firstLine="0"/>
        <w:rPr>
          <w:rFonts w:ascii="Verdana" w:hAnsi="Verdana" w:cs="Arial"/>
          <w:color w:val="000000"/>
        </w:rPr>
      </w:pPr>
    </w:p>
    <w:p w14:paraId="2BE66E28" w14:textId="5802BC00" w:rsidR="0009263F" w:rsidRDefault="005A3AEE" w:rsidP="0009263F">
      <w:pPr>
        <w:ind w:firstLine="0"/>
        <w:rPr>
          <w:rFonts w:ascii="Verdana" w:hAnsi="Verdana" w:cs="Arial"/>
          <w:color w:val="000000"/>
        </w:rPr>
      </w:pPr>
      <w:r>
        <w:rPr>
          <w:rFonts w:ascii="Verdana" w:hAnsi="Verdana" w:cs="Arial"/>
          <w:color w:val="000000"/>
        </w:rPr>
        <w:t xml:space="preserve">Board Members </w:t>
      </w:r>
      <w:r w:rsidRPr="005A3AEE">
        <w:rPr>
          <w:rFonts w:ascii="Verdana" w:hAnsi="Verdana" w:cs="Arial"/>
          <w:b/>
          <w:color w:val="000000"/>
        </w:rPr>
        <w:t>NOTED</w:t>
      </w:r>
      <w:r>
        <w:rPr>
          <w:rFonts w:ascii="Verdana" w:hAnsi="Verdana" w:cs="Arial"/>
          <w:color w:val="000000"/>
        </w:rPr>
        <w:t xml:space="preserve"> these would now need to be reviewed to </w:t>
      </w:r>
      <w:r w:rsidR="009957B4">
        <w:rPr>
          <w:rFonts w:ascii="Verdana" w:hAnsi="Verdana" w:cs="Arial"/>
          <w:color w:val="000000"/>
        </w:rPr>
        <w:t>include a full reconciliation of actions in terms of the</w:t>
      </w:r>
      <w:r w:rsidR="007E436A">
        <w:rPr>
          <w:rFonts w:ascii="Verdana" w:hAnsi="Verdana" w:cs="Arial"/>
          <w:color w:val="000000"/>
        </w:rPr>
        <w:t xml:space="preserve"> Maternity Improvement Plan (</w:t>
      </w:r>
      <w:r w:rsidR="009957B4">
        <w:rPr>
          <w:rFonts w:ascii="Verdana" w:hAnsi="Verdana" w:cs="Arial"/>
          <w:color w:val="000000"/>
        </w:rPr>
        <w:t>MIP</w:t>
      </w:r>
      <w:r w:rsidR="007E436A">
        <w:rPr>
          <w:rFonts w:ascii="Verdana" w:hAnsi="Verdana" w:cs="Arial"/>
          <w:color w:val="000000"/>
        </w:rPr>
        <w:t>)</w:t>
      </w:r>
      <w:r w:rsidR="009957B4">
        <w:rPr>
          <w:rFonts w:ascii="Verdana" w:hAnsi="Verdana" w:cs="Arial"/>
          <w:color w:val="000000"/>
        </w:rPr>
        <w:t xml:space="preserve">, </w:t>
      </w:r>
      <w:r w:rsidR="007E436A">
        <w:rPr>
          <w:rFonts w:ascii="Verdana" w:hAnsi="Verdana" w:cs="Arial"/>
          <w:color w:val="000000"/>
        </w:rPr>
        <w:t xml:space="preserve">the </w:t>
      </w:r>
      <w:r w:rsidR="009957B4">
        <w:rPr>
          <w:rFonts w:ascii="Verdana" w:hAnsi="Verdana" w:cs="Arial"/>
          <w:color w:val="000000"/>
        </w:rPr>
        <w:t>future role, function, membership and reporting arrangements of the Maternity Improvement Board</w:t>
      </w:r>
      <w:r w:rsidR="00FE6D45">
        <w:rPr>
          <w:rFonts w:ascii="Verdana" w:hAnsi="Verdana" w:cs="Arial"/>
          <w:color w:val="000000"/>
        </w:rPr>
        <w:t xml:space="preserve"> including </w:t>
      </w:r>
      <w:r w:rsidR="007E436A">
        <w:rPr>
          <w:rFonts w:ascii="Verdana" w:hAnsi="Verdana" w:cs="Arial"/>
          <w:color w:val="000000"/>
        </w:rPr>
        <w:t>consideration of the views of the Maternity Oversight Panel</w:t>
      </w:r>
      <w:r w:rsidR="00FE6D45">
        <w:rPr>
          <w:rFonts w:ascii="Verdana" w:hAnsi="Verdana" w:cs="Arial"/>
          <w:color w:val="000000"/>
        </w:rPr>
        <w:t xml:space="preserve">, the engagement of external experts and strategic partners as well as the outcome of discussions with Welsh Government officials. </w:t>
      </w:r>
    </w:p>
    <w:p w14:paraId="66230450" w14:textId="77777777" w:rsidR="0009263F" w:rsidRDefault="0009263F" w:rsidP="0009263F">
      <w:pPr>
        <w:ind w:firstLine="0"/>
        <w:rPr>
          <w:rFonts w:ascii="Verdana" w:hAnsi="Verdana" w:cs="Arial"/>
          <w:color w:val="000000"/>
        </w:rPr>
      </w:pPr>
    </w:p>
    <w:p w14:paraId="5C0E2BDE" w14:textId="13672902" w:rsidR="006756E5" w:rsidRDefault="0009263F" w:rsidP="0009263F">
      <w:pPr>
        <w:ind w:firstLine="0"/>
        <w:rPr>
          <w:rFonts w:ascii="Verdana" w:hAnsi="Verdana" w:cs="Arial"/>
          <w:color w:val="000000"/>
        </w:rPr>
      </w:pPr>
      <w:r>
        <w:rPr>
          <w:rFonts w:ascii="Verdana" w:hAnsi="Verdana" w:cs="Arial"/>
          <w:color w:val="000000"/>
        </w:rPr>
        <w:t>The Chair</w:t>
      </w:r>
      <w:r w:rsidR="006756E5">
        <w:rPr>
          <w:rFonts w:ascii="Verdana" w:hAnsi="Verdana" w:cs="Arial"/>
          <w:color w:val="000000"/>
        </w:rPr>
        <w:t xml:space="preserve"> thanked Board Members and the CHC for their important contribution</w:t>
      </w:r>
      <w:r w:rsidR="007E436A">
        <w:rPr>
          <w:rFonts w:ascii="Verdana" w:hAnsi="Verdana" w:cs="Arial"/>
          <w:color w:val="000000"/>
        </w:rPr>
        <w:t>s</w:t>
      </w:r>
      <w:r w:rsidR="00DF73F2">
        <w:rPr>
          <w:rFonts w:ascii="Verdana" w:hAnsi="Verdana" w:cs="Arial"/>
          <w:color w:val="000000"/>
        </w:rPr>
        <w:t xml:space="preserve">. </w:t>
      </w:r>
      <w:bookmarkStart w:id="0" w:name="_GoBack"/>
      <w:bookmarkEnd w:id="0"/>
      <w:r>
        <w:rPr>
          <w:rFonts w:ascii="Verdana" w:hAnsi="Verdana" w:cs="Arial"/>
          <w:color w:val="000000"/>
        </w:rPr>
        <w:t xml:space="preserve">Mr </w:t>
      </w:r>
      <w:r w:rsidR="007B720F">
        <w:rPr>
          <w:rFonts w:ascii="Verdana" w:hAnsi="Verdana" w:cs="Arial"/>
          <w:color w:val="000000"/>
        </w:rPr>
        <w:t xml:space="preserve">P </w:t>
      </w:r>
      <w:r>
        <w:rPr>
          <w:rFonts w:ascii="Verdana" w:hAnsi="Verdana" w:cs="Arial"/>
          <w:color w:val="000000"/>
        </w:rPr>
        <w:t xml:space="preserve">Griffiths </w:t>
      </w:r>
      <w:r w:rsidR="007B720F">
        <w:rPr>
          <w:rFonts w:ascii="Verdana" w:hAnsi="Verdana" w:cs="Arial"/>
          <w:color w:val="000000"/>
        </w:rPr>
        <w:t xml:space="preserve">reaffirmed that </w:t>
      </w:r>
      <w:r w:rsidR="00DF73F2">
        <w:rPr>
          <w:rFonts w:ascii="Verdana" w:hAnsi="Verdana" w:cs="Arial"/>
          <w:color w:val="000000"/>
        </w:rPr>
        <w:t xml:space="preserve">there was clearly </w:t>
      </w:r>
      <w:r w:rsidR="006756E5">
        <w:rPr>
          <w:rFonts w:ascii="Verdana" w:hAnsi="Verdana" w:cs="Arial"/>
          <w:color w:val="000000"/>
        </w:rPr>
        <w:t>a real determination</w:t>
      </w:r>
      <w:r w:rsidR="001F5DB2">
        <w:rPr>
          <w:rFonts w:ascii="Verdana" w:hAnsi="Verdana" w:cs="Arial"/>
          <w:color w:val="000000"/>
        </w:rPr>
        <w:t xml:space="preserve">, </w:t>
      </w:r>
      <w:r w:rsidR="006756E5">
        <w:rPr>
          <w:rFonts w:ascii="Verdana" w:hAnsi="Verdana" w:cs="Arial"/>
          <w:color w:val="000000"/>
        </w:rPr>
        <w:t xml:space="preserve">to deal with the </w:t>
      </w:r>
      <w:r w:rsidR="001F5DB2">
        <w:rPr>
          <w:rFonts w:ascii="Verdana" w:hAnsi="Verdana" w:cs="Arial"/>
          <w:color w:val="000000"/>
        </w:rPr>
        <w:t xml:space="preserve">identified </w:t>
      </w:r>
      <w:r w:rsidR="006756E5">
        <w:rPr>
          <w:rFonts w:ascii="Verdana" w:hAnsi="Verdana" w:cs="Arial"/>
          <w:color w:val="000000"/>
        </w:rPr>
        <w:t>service failings</w:t>
      </w:r>
      <w:r w:rsidR="001F5DB2">
        <w:rPr>
          <w:rFonts w:ascii="Verdana" w:hAnsi="Verdana" w:cs="Arial"/>
          <w:color w:val="000000"/>
        </w:rPr>
        <w:t xml:space="preserve">, </w:t>
      </w:r>
      <w:r w:rsidR="006756E5">
        <w:rPr>
          <w:rFonts w:ascii="Verdana" w:hAnsi="Verdana" w:cs="Arial"/>
          <w:color w:val="000000"/>
        </w:rPr>
        <w:t xml:space="preserve">as the communities </w:t>
      </w:r>
      <w:r w:rsidR="00DF73F2">
        <w:rPr>
          <w:rFonts w:ascii="Verdana" w:hAnsi="Verdana" w:cs="Arial"/>
          <w:color w:val="000000"/>
        </w:rPr>
        <w:t xml:space="preserve">the Health Board </w:t>
      </w:r>
      <w:r w:rsidR="006756E5">
        <w:rPr>
          <w:rFonts w:ascii="Verdana" w:hAnsi="Verdana" w:cs="Arial"/>
          <w:color w:val="000000"/>
        </w:rPr>
        <w:t xml:space="preserve">served deserved nothing less. </w:t>
      </w:r>
    </w:p>
    <w:p w14:paraId="369DF663" w14:textId="77777777" w:rsidR="00DF73F2" w:rsidRDefault="00DF73F2" w:rsidP="00E718E5">
      <w:pPr>
        <w:ind w:firstLine="0"/>
        <w:rPr>
          <w:rFonts w:ascii="Verdana" w:hAnsi="Verdana" w:cs="Arial"/>
          <w:color w:val="000000"/>
        </w:rPr>
      </w:pPr>
    </w:p>
    <w:p w14:paraId="27F09687" w14:textId="77777777" w:rsidR="00166706" w:rsidRPr="00166706" w:rsidRDefault="008216EE" w:rsidP="00E718E5">
      <w:pPr>
        <w:ind w:firstLine="0"/>
        <w:rPr>
          <w:rFonts w:ascii="Verdana" w:hAnsi="Verdana" w:cs="Arial"/>
          <w:b/>
          <w:color w:val="000000"/>
        </w:rPr>
      </w:pPr>
      <w:r w:rsidRPr="008216EE">
        <w:rPr>
          <w:rFonts w:ascii="Verdana" w:hAnsi="Verdana" w:cs="Arial"/>
          <w:color w:val="000000"/>
        </w:rPr>
        <w:t>M</w:t>
      </w:r>
      <w:r>
        <w:rPr>
          <w:rFonts w:ascii="Verdana" w:hAnsi="Verdana" w:cs="Arial"/>
          <w:color w:val="000000"/>
        </w:rPr>
        <w:t xml:space="preserve">embers </w:t>
      </w:r>
      <w:r w:rsidRPr="008216EE">
        <w:rPr>
          <w:rFonts w:ascii="Verdana" w:hAnsi="Verdana" w:cs="Arial"/>
          <w:b/>
          <w:color w:val="000000"/>
        </w:rPr>
        <w:t>R</w:t>
      </w:r>
      <w:r w:rsidR="00166706" w:rsidRPr="00166706">
        <w:rPr>
          <w:rFonts w:ascii="Verdana" w:hAnsi="Verdana" w:cs="Arial"/>
          <w:b/>
          <w:color w:val="000000"/>
        </w:rPr>
        <w:t>ESOLVED</w:t>
      </w:r>
      <w:r>
        <w:rPr>
          <w:rFonts w:ascii="Verdana" w:hAnsi="Verdana" w:cs="Arial"/>
          <w:b/>
          <w:color w:val="000000"/>
        </w:rPr>
        <w:t xml:space="preserve"> </w:t>
      </w:r>
      <w:r w:rsidRPr="008216EE">
        <w:rPr>
          <w:rFonts w:ascii="Verdana" w:hAnsi="Verdana" w:cs="Arial"/>
          <w:color w:val="000000"/>
        </w:rPr>
        <w:t>to</w:t>
      </w:r>
      <w:r w:rsidR="00166706" w:rsidRPr="00166706">
        <w:rPr>
          <w:rFonts w:ascii="Verdana" w:hAnsi="Verdana" w:cs="Arial"/>
          <w:b/>
          <w:color w:val="000000"/>
        </w:rPr>
        <w:t>:</w:t>
      </w:r>
    </w:p>
    <w:p w14:paraId="53CB8A57" w14:textId="77777777" w:rsidR="00166706" w:rsidRPr="00166706" w:rsidRDefault="00166706" w:rsidP="00E718E5">
      <w:pPr>
        <w:ind w:firstLine="0"/>
        <w:rPr>
          <w:rFonts w:ascii="Verdana" w:hAnsi="Verdana" w:cs="Arial"/>
          <w:color w:val="000000"/>
        </w:rPr>
      </w:pPr>
    </w:p>
    <w:p w14:paraId="42870884" w14:textId="2FCBF29A" w:rsidR="008216EE" w:rsidRDefault="009957B4" w:rsidP="009957B4">
      <w:pPr>
        <w:pStyle w:val="ListParagraph"/>
        <w:numPr>
          <w:ilvl w:val="0"/>
          <w:numId w:val="49"/>
        </w:numPr>
        <w:spacing w:after="0" w:line="240" w:lineRule="auto"/>
        <w:ind w:left="431" w:hanging="357"/>
        <w:rPr>
          <w:rFonts w:ascii="Verdana" w:hAnsi="Verdana" w:cs="Arial"/>
          <w:color w:val="000000"/>
          <w:sz w:val="24"/>
          <w:szCs w:val="24"/>
        </w:rPr>
      </w:pPr>
      <w:r w:rsidRPr="009957B4">
        <w:rPr>
          <w:rFonts w:ascii="Verdana" w:hAnsi="Verdana" w:cs="Arial"/>
          <w:b/>
          <w:color w:val="000000"/>
          <w:sz w:val="24"/>
          <w:szCs w:val="24"/>
        </w:rPr>
        <w:t>RECEIVE</w:t>
      </w:r>
      <w:r>
        <w:rPr>
          <w:rFonts w:ascii="Verdana" w:hAnsi="Verdana" w:cs="Arial"/>
          <w:color w:val="000000"/>
          <w:sz w:val="24"/>
          <w:szCs w:val="24"/>
        </w:rPr>
        <w:t xml:space="preserve"> and </w:t>
      </w:r>
      <w:r w:rsidRPr="009957B4">
        <w:rPr>
          <w:rFonts w:ascii="Verdana" w:hAnsi="Verdana" w:cs="Arial"/>
          <w:b/>
          <w:color w:val="000000"/>
          <w:sz w:val="24"/>
          <w:szCs w:val="24"/>
        </w:rPr>
        <w:t>ACCEPT</w:t>
      </w:r>
      <w:r>
        <w:rPr>
          <w:rFonts w:ascii="Verdana" w:hAnsi="Verdana" w:cs="Arial"/>
          <w:color w:val="000000"/>
          <w:sz w:val="24"/>
          <w:szCs w:val="24"/>
        </w:rPr>
        <w:t xml:space="preserve"> in</w:t>
      </w:r>
      <w:r w:rsidR="002B00FF">
        <w:rPr>
          <w:rFonts w:ascii="Verdana" w:hAnsi="Verdana" w:cs="Arial"/>
          <w:color w:val="000000"/>
          <w:sz w:val="24"/>
          <w:szCs w:val="24"/>
        </w:rPr>
        <w:t xml:space="preserve"> full findings and recommendations of </w:t>
      </w:r>
      <w:r w:rsidR="00166706" w:rsidRPr="00166706">
        <w:rPr>
          <w:rFonts w:ascii="Verdana" w:hAnsi="Verdana" w:cs="Arial"/>
          <w:color w:val="000000"/>
          <w:sz w:val="24"/>
          <w:szCs w:val="24"/>
        </w:rPr>
        <w:t xml:space="preserve">the </w:t>
      </w:r>
      <w:r>
        <w:rPr>
          <w:rFonts w:ascii="Verdana" w:hAnsi="Verdana" w:cs="Arial"/>
          <w:color w:val="000000"/>
          <w:sz w:val="24"/>
          <w:szCs w:val="24"/>
        </w:rPr>
        <w:t xml:space="preserve">Maternity Service </w:t>
      </w:r>
      <w:r w:rsidR="00152D08">
        <w:rPr>
          <w:rFonts w:ascii="Verdana" w:hAnsi="Verdana" w:cs="Arial"/>
          <w:color w:val="000000"/>
          <w:sz w:val="24"/>
          <w:szCs w:val="24"/>
        </w:rPr>
        <w:t>Review Report</w:t>
      </w:r>
      <w:r w:rsidR="005A3AEE">
        <w:rPr>
          <w:rFonts w:ascii="Verdana" w:hAnsi="Verdana" w:cs="Arial"/>
          <w:color w:val="000000"/>
          <w:sz w:val="24"/>
          <w:szCs w:val="24"/>
        </w:rPr>
        <w:t xml:space="preserve"> (produced by the RCOG and Royal College of Midwives)</w:t>
      </w:r>
      <w:r w:rsidR="008216EE">
        <w:rPr>
          <w:rFonts w:ascii="Verdana" w:hAnsi="Verdana" w:cs="Arial"/>
          <w:color w:val="000000"/>
          <w:sz w:val="24"/>
          <w:szCs w:val="24"/>
        </w:rPr>
        <w:t>;</w:t>
      </w:r>
    </w:p>
    <w:p w14:paraId="70BA82E7" w14:textId="77777777" w:rsidR="001F5DB2" w:rsidRDefault="001F5DB2" w:rsidP="001F5DB2">
      <w:pPr>
        <w:ind w:left="0" w:firstLine="0"/>
        <w:rPr>
          <w:rFonts w:ascii="Verdana" w:hAnsi="Verdana" w:cs="Arial"/>
          <w:color w:val="000000"/>
        </w:rPr>
      </w:pPr>
    </w:p>
    <w:p w14:paraId="147F0918" w14:textId="77777777" w:rsidR="001F5DB2" w:rsidRDefault="001F5DB2" w:rsidP="001F5DB2">
      <w:pPr>
        <w:ind w:left="0" w:firstLine="0"/>
        <w:rPr>
          <w:rFonts w:ascii="Verdana" w:hAnsi="Verdana" w:cs="Arial"/>
          <w:color w:val="000000"/>
        </w:rPr>
      </w:pPr>
    </w:p>
    <w:p w14:paraId="688C9E01" w14:textId="77777777" w:rsidR="001F5DB2" w:rsidRPr="001F5DB2" w:rsidRDefault="001F5DB2" w:rsidP="001F5DB2">
      <w:pPr>
        <w:ind w:left="0" w:firstLine="0"/>
        <w:rPr>
          <w:rFonts w:ascii="Verdana" w:hAnsi="Verdana" w:cs="Arial"/>
          <w:color w:val="000000"/>
        </w:rPr>
      </w:pPr>
    </w:p>
    <w:p w14:paraId="515E92C8" w14:textId="23E0AD38" w:rsidR="00166706" w:rsidRPr="00166706" w:rsidRDefault="005A3AEE" w:rsidP="009957B4">
      <w:pPr>
        <w:pStyle w:val="ListParagraph"/>
        <w:numPr>
          <w:ilvl w:val="0"/>
          <w:numId w:val="49"/>
        </w:numPr>
        <w:spacing w:after="0" w:line="240" w:lineRule="auto"/>
        <w:ind w:left="431" w:hanging="357"/>
        <w:rPr>
          <w:rFonts w:ascii="Verdana" w:hAnsi="Verdana" w:cs="Arial"/>
          <w:color w:val="000000"/>
          <w:sz w:val="24"/>
          <w:szCs w:val="24"/>
        </w:rPr>
      </w:pPr>
      <w:r>
        <w:rPr>
          <w:rFonts w:ascii="Verdana" w:hAnsi="Verdana" w:cs="Arial"/>
          <w:b/>
          <w:color w:val="000000"/>
          <w:sz w:val="24"/>
          <w:szCs w:val="24"/>
        </w:rPr>
        <w:t xml:space="preserve">AGREE </w:t>
      </w:r>
      <w:r w:rsidRPr="005A3AEE">
        <w:rPr>
          <w:rFonts w:ascii="Verdana" w:hAnsi="Verdana" w:cs="Arial"/>
          <w:color w:val="000000"/>
          <w:sz w:val="24"/>
          <w:szCs w:val="24"/>
        </w:rPr>
        <w:t>the M</w:t>
      </w:r>
      <w:r w:rsidR="008216EE" w:rsidRPr="005A3AEE">
        <w:rPr>
          <w:rFonts w:ascii="Verdana" w:hAnsi="Verdana" w:cs="Arial"/>
          <w:color w:val="000000"/>
          <w:sz w:val="24"/>
          <w:szCs w:val="24"/>
        </w:rPr>
        <w:t xml:space="preserve">aternity Service </w:t>
      </w:r>
      <w:r w:rsidR="00152D08">
        <w:rPr>
          <w:rFonts w:ascii="Verdana" w:hAnsi="Verdana" w:cs="Arial"/>
          <w:color w:val="000000"/>
          <w:sz w:val="24"/>
          <w:szCs w:val="24"/>
        </w:rPr>
        <w:t>Review Report</w:t>
      </w:r>
      <w:r w:rsidR="008216EE" w:rsidRPr="005A3AEE">
        <w:rPr>
          <w:rFonts w:ascii="Verdana" w:hAnsi="Verdana" w:cs="Arial"/>
          <w:color w:val="000000"/>
          <w:sz w:val="24"/>
          <w:szCs w:val="24"/>
        </w:rPr>
        <w:t xml:space="preserve"> be</w:t>
      </w:r>
      <w:r w:rsidR="008216EE">
        <w:rPr>
          <w:rFonts w:ascii="Verdana" w:hAnsi="Verdana" w:cs="Arial"/>
          <w:b/>
          <w:color w:val="000000"/>
          <w:sz w:val="24"/>
          <w:szCs w:val="24"/>
        </w:rPr>
        <w:t xml:space="preserve"> </w:t>
      </w:r>
      <w:r w:rsidR="009957B4">
        <w:rPr>
          <w:rFonts w:ascii="Verdana" w:hAnsi="Verdana" w:cs="Arial"/>
          <w:color w:val="000000"/>
          <w:sz w:val="24"/>
          <w:szCs w:val="24"/>
        </w:rPr>
        <w:t>subject to further consid</w:t>
      </w:r>
      <w:r w:rsidR="001F5DB2">
        <w:rPr>
          <w:rFonts w:ascii="Verdana" w:hAnsi="Verdana" w:cs="Arial"/>
          <w:color w:val="000000"/>
          <w:sz w:val="24"/>
          <w:szCs w:val="24"/>
        </w:rPr>
        <w:t xml:space="preserve">eration, </w:t>
      </w:r>
      <w:r>
        <w:rPr>
          <w:rFonts w:ascii="Verdana" w:hAnsi="Verdana" w:cs="Arial"/>
          <w:color w:val="000000"/>
          <w:sz w:val="24"/>
          <w:szCs w:val="24"/>
        </w:rPr>
        <w:t xml:space="preserve">with a view to </w:t>
      </w:r>
      <w:r w:rsidR="008216EE">
        <w:rPr>
          <w:rFonts w:ascii="Verdana" w:hAnsi="Verdana" w:cs="Arial"/>
          <w:color w:val="000000"/>
          <w:sz w:val="24"/>
          <w:szCs w:val="24"/>
        </w:rPr>
        <w:t>an update regarding a</w:t>
      </w:r>
      <w:r w:rsidR="009957B4">
        <w:rPr>
          <w:rFonts w:ascii="Verdana" w:hAnsi="Verdana" w:cs="Arial"/>
          <w:color w:val="000000"/>
          <w:sz w:val="24"/>
          <w:szCs w:val="24"/>
        </w:rPr>
        <w:t>ctions</w:t>
      </w:r>
      <w:r>
        <w:rPr>
          <w:rFonts w:ascii="Verdana" w:hAnsi="Verdana" w:cs="Arial"/>
          <w:color w:val="000000"/>
          <w:sz w:val="24"/>
          <w:szCs w:val="24"/>
        </w:rPr>
        <w:t>, delivery outcomes</w:t>
      </w:r>
      <w:r w:rsidR="006756E5">
        <w:rPr>
          <w:rFonts w:ascii="Verdana" w:hAnsi="Verdana" w:cs="Arial"/>
          <w:color w:val="000000"/>
          <w:sz w:val="24"/>
          <w:szCs w:val="24"/>
        </w:rPr>
        <w:t xml:space="preserve">, </w:t>
      </w:r>
      <w:r>
        <w:rPr>
          <w:rFonts w:ascii="Verdana" w:hAnsi="Verdana" w:cs="Arial"/>
          <w:color w:val="000000"/>
          <w:sz w:val="24"/>
          <w:szCs w:val="24"/>
        </w:rPr>
        <w:t>timescales</w:t>
      </w:r>
      <w:r w:rsidR="006756E5">
        <w:rPr>
          <w:rFonts w:ascii="Verdana" w:hAnsi="Verdana" w:cs="Arial"/>
          <w:color w:val="000000"/>
          <w:sz w:val="24"/>
          <w:szCs w:val="24"/>
        </w:rPr>
        <w:t xml:space="preserve"> and oversight arrangements (including the future role and function of the M</w:t>
      </w:r>
      <w:r w:rsidR="001F5DB2">
        <w:rPr>
          <w:rFonts w:ascii="Verdana" w:hAnsi="Verdana" w:cs="Arial"/>
          <w:color w:val="000000"/>
          <w:sz w:val="24"/>
          <w:szCs w:val="24"/>
        </w:rPr>
        <w:t xml:space="preserve">aternity </w:t>
      </w:r>
      <w:r w:rsidR="006756E5">
        <w:rPr>
          <w:rFonts w:ascii="Verdana" w:hAnsi="Verdana" w:cs="Arial"/>
          <w:color w:val="000000"/>
          <w:sz w:val="24"/>
          <w:szCs w:val="24"/>
        </w:rPr>
        <w:t xml:space="preserve">Improvement Board and full involvement of the CHC) </w:t>
      </w:r>
      <w:r w:rsidR="009957B4">
        <w:rPr>
          <w:rFonts w:ascii="Verdana" w:hAnsi="Verdana" w:cs="Arial"/>
          <w:color w:val="000000"/>
          <w:sz w:val="24"/>
          <w:szCs w:val="24"/>
        </w:rPr>
        <w:t xml:space="preserve">to the next </w:t>
      </w:r>
      <w:r>
        <w:rPr>
          <w:rFonts w:ascii="Verdana" w:hAnsi="Verdana" w:cs="Arial"/>
          <w:color w:val="000000"/>
          <w:sz w:val="24"/>
          <w:szCs w:val="24"/>
        </w:rPr>
        <w:t xml:space="preserve">Board </w:t>
      </w:r>
      <w:r w:rsidR="009957B4">
        <w:rPr>
          <w:rFonts w:ascii="Verdana" w:hAnsi="Verdana" w:cs="Arial"/>
          <w:color w:val="000000"/>
          <w:sz w:val="24"/>
          <w:szCs w:val="24"/>
        </w:rPr>
        <w:t>meeting on 30 May 2019</w:t>
      </w:r>
      <w:r w:rsidR="00166706" w:rsidRPr="00166706">
        <w:rPr>
          <w:rFonts w:ascii="Verdana" w:hAnsi="Verdana" w:cs="Arial"/>
          <w:color w:val="000000"/>
          <w:sz w:val="24"/>
          <w:szCs w:val="24"/>
        </w:rPr>
        <w:t>;</w:t>
      </w:r>
    </w:p>
    <w:p w14:paraId="3431F2E6" w14:textId="696C5648" w:rsidR="00166706" w:rsidRDefault="00166706" w:rsidP="00166706">
      <w:pPr>
        <w:pStyle w:val="ListParagraph"/>
        <w:numPr>
          <w:ilvl w:val="0"/>
          <w:numId w:val="49"/>
        </w:numPr>
        <w:spacing w:after="0" w:line="240" w:lineRule="auto"/>
        <w:ind w:left="431" w:hanging="357"/>
        <w:rPr>
          <w:rFonts w:ascii="Verdana" w:hAnsi="Verdana" w:cs="Arial"/>
          <w:color w:val="000000"/>
          <w:sz w:val="24"/>
          <w:szCs w:val="24"/>
        </w:rPr>
      </w:pPr>
      <w:r w:rsidRPr="00166706">
        <w:rPr>
          <w:rFonts w:ascii="Verdana" w:hAnsi="Verdana" w:cs="Arial"/>
          <w:b/>
          <w:color w:val="000000"/>
          <w:sz w:val="24"/>
          <w:szCs w:val="24"/>
        </w:rPr>
        <w:t>AGREE</w:t>
      </w:r>
      <w:r>
        <w:rPr>
          <w:rFonts w:ascii="Verdana" w:hAnsi="Verdana" w:cs="Arial"/>
          <w:color w:val="000000"/>
          <w:sz w:val="24"/>
          <w:szCs w:val="24"/>
        </w:rPr>
        <w:t xml:space="preserve"> </w:t>
      </w:r>
      <w:r w:rsidR="008216EE">
        <w:rPr>
          <w:rFonts w:ascii="Verdana" w:hAnsi="Verdana" w:cs="Arial"/>
          <w:color w:val="000000"/>
          <w:sz w:val="24"/>
          <w:szCs w:val="24"/>
        </w:rPr>
        <w:t>the fa</w:t>
      </w:r>
      <w:r w:rsidRPr="00166706">
        <w:rPr>
          <w:rFonts w:ascii="Verdana" w:hAnsi="Verdana" w:cs="Arial"/>
          <w:color w:val="000000"/>
          <w:sz w:val="24"/>
          <w:szCs w:val="24"/>
        </w:rPr>
        <w:t xml:space="preserve">ilings in usual governance and communication processes surrounding the receipt &amp; consideration of the draft report prepared by </w:t>
      </w:r>
      <w:r>
        <w:rPr>
          <w:rFonts w:ascii="Verdana" w:hAnsi="Verdana" w:cs="Arial"/>
          <w:color w:val="000000"/>
          <w:sz w:val="24"/>
          <w:szCs w:val="24"/>
        </w:rPr>
        <w:t xml:space="preserve">the secondee Consultant Midwife </w:t>
      </w:r>
      <w:r w:rsidR="008216EE">
        <w:rPr>
          <w:rFonts w:ascii="Verdana" w:hAnsi="Verdana" w:cs="Arial"/>
          <w:color w:val="000000"/>
          <w:sz w:val="24"/>
          <w:szCs w:val="24"/>
        </w:rPr>
        <w:t xml:space="preserve">be </w:t>
      </w:r>
      <w:r w:rsidR="005A3AEE">
        <w:rPr>
          <w:rFonts w:ascii="Verdana" w:hAnsi="Verdana" w:cs="Arial"/>
          <w:color w:val="000000"/>
          <w:sz w:val="24"/>
          <w:szCs w:val="24"/>
        </w:rPr>
        <w:t xml:space="preserve">subject to an investigation </w:t>
      </w:r>
      <w:r>
        <w:rPr>
          <w:rFonts w:ascii="Verdana" w:hAnsi="Verdana" w:cs="Arial"/>
          <w:color w:val="000000"/>
          <w:sz w:val="24"/>
          <w:szCs w:val="24"/>
        </w:rPr>
        <w:t>involving the Board Secretary and two independent members the terms of reference for whi</w:t>
      </w:r>
      <w:r w:rsidR="0009263F">
        <w:rPr>
          <w:rFonts w:ascii="Verdana" w:hAnsi="Verdana" w:cs="Arial"/>
          <w:color w:val="000000"/>
          <w:sz w:val="24"/>
          <w:szCs w:val="24"/>
        </w:rPr>
        <w:t>ch would be approved by Chair</w:t>
      </w:r>
      <w:r>
        <w:rPr>
          <w:rFonts w:ascii="Verdana" w:hAnsi="Verdana" w:cs="Arial"/>
          <w:color w:val="000000"/>
          <w:sz w:val="24"/>
          <w:szCs w:val="24"/>
        </w:rPr>
        <w:t>’s Action;</w:t>
      </w:r>
    </w:p>
    <w:p w14:paraId="7B403F23" w14:textId="650205DC" w:rsidR="00166706" w:rsidRDefault="009957B4" w:rsidP="005D3523">
      <w:pPr>
        <w:pStyle w:val="ListParagraph"/>
        <w:numPr>
          <w:ilvl w:val="0"/>
          <w:numId w:val="49"/>
        </w:numPr>
        <w:spacing w:after="0" w:line="240" w:lineRule="auto"/>
        <w:rPr>
          <w:rFonts w:ascii="Verdana" w:hAnsi="Verdana" w:cs="Arial"/>
          <w:color w:val="000000"/>
          <w:sz w:val="24"/>
          <w:szCs w:val="24"/>
        </w:rPr>
      </w:pPr>
      <w:r w:rsidRPr="006756E5">
        <w:rPr>
          <w:rFonts w:ascii="Verdana" w:hAnsi="Verdana" w:cs="Arial"/>
          <w:b/>
          <w:color w:val="000000"/>
          <w:sz w:val="24"/>
          <w:szCs w:val="24"/>
        </w:rPr>
        <w:t>AGREE</w:t>
      </w:r>
      <w:r w:rsidR="008216EE" w:rsidRPr="006756E5">
        <w:rPr>
          <w:rFonts w:ascii="Verdana" w:hAnsi="Verdana" w:cs="Arial"/>
          <w:b/>
          <w:color w:val="000000"/>
          <w:sz w:val="24"/>
          <w:szCs w:val="24"/>
        </w:rPr>
        <w:t xml:space="preserve"> </w:t>
      </w:r>
      <w:r w:rsidR="008216EE" w:rsidRPr="006756E5">
        <w:rPr>
          <w:rFonts w:ascii="Verdana" w:hAnsi="Verdana" w:cs="Arial"/>
          <w:color w:val="000000"/>
          <w:sz w:val="24"/>
          <w:szCs w:val="24"/>
        </w:rPr>
        <w:t>that</w:t>
      </w:r>
      <w:r w:rsidR="008216EE" w:rsidRPr="006756E5">
        <w:rPr>
          <w:rFonts w:ascii="Verdana" w:hAnsi="Verdana" w:cs="Arial"/>
          <w:b/>
          <w:color w:val="000000"/>
          <w:sz w:val="24"/>
          <w:szCs w:val="24"/>
        </w:rPr>
        <w:t xml:space="preserve"> </w:t>
      </w:r>
      <w:r w:rsidRPr="006756E5">
        <w:rPr>
          <w:rFonts w:ascii="Verdana" w:hAnsi="Verdana" w:cs="Arial"/>
          <w:color w:val="000000"/>
          <w:sz w:val="24"/>
          <w:szCs w:val="24"/>
        </w:rPr>
        <w:t xml:space="preserve">a formal public apology </w:t>
      </w:r>
      <w:r w:rsidR="008216EE" w:rsidRPr="006756E5">
        <w:rPr>
          <w:rFonts w:ascii="Verdana" w:hAnsi="Verdana" w:cs="Arial"/>
          <w:color w:val="000000"/>
          <w:sz w:val="24"/>
          <w:szCs w:val="24"/>
        </w:rPr>
        <w:t xml:space="preserve">be offered </w:t>
      </w:r>
      <w:r w:rsidRPr="006756E5">
        <w:rPr>
          <w:rFonts w:ascii="Verdana" w:hAnsi="Verdana" w:cs="Arial"/>
          <w:color w:val="000000"/>
          <w:sz w:val="24"/>
          <w:szCs w:val="24"/>
        </w:rPr>
        <w:t>to women and their families who had a poor experience or outcome of maternity care in Cwm Taf</w:t>
      </w:r>
      <w:r w:rsidR="006756E5" w:rsidRPr="006756E5">
        <w:rPr>
          <w:rFonts w:ascii="Verdana" w:hAnsi="Verdana" w:cs="Arial"/>
          <w:color w:val="000000"/>
          <w:sz w:val="24"/>
          <w:szCs w:val="24"/>
        </w:rPr>
        <w:t xml:space="preserve">.  </w:t>
      </w:r>
    </w:p>
    <w:p w14:paraId="6AC31CE5" w14:textId="77777777" w:rsidR="006756E5" w:rsidRDefault="006756E5" w:rsidP="006756E5">
      <w:pPr>
        <w:ind w:left="0" w:firstLine="0"/>
        <w:rPr>
          <w:rFonts w:ascii="Verdana" w:hAnsi="Verdana" w:cs="Arial"/>
          <w:color w:val="000000"/>
        </w:rPr>
      </w:pPr>
    </w:p>
    <w:p w14:paraId="5A386EB5" w14:textId="281A3523" w:rsidR="006756E5" w:rsidRDefault="00117AB4" w:rsidP="00117AB4">
      <w:pPr>
        <w:ind w:left="0" w:hanging="1985"/>
        <w:rPr>
          <w:rFonts w:ascii="Verdana" w:hAnsi="Verdana" w:cs="Arial"/>
          <w:b/>
          <w:color w:val="000000"/>
        </w:rPr>
      </w:pPr>
      <w:r w:rsidRPr="00CB42A2">
        <w:rPr>
          <w:rFonts w:ascii="Verdana" w:hAnsi="Verdana"/>
          <w:b/>
          <w:bCs/>
          <w:sz w:val="16"/>
          <w:szCs w:val="16"/>
        </w:rPr>
        <w:t>HB/19/</w:t>
      </w:r>
      <w:r w:rsidR="00B93D74">
        <w:rPr>
          <w:rFonts w:ascii="Verdana" w:hAnsi="Verdana"/>
          <w:b/>
          <w:bCs/>
          <w:sz w:val="16"/>
          <w:szCs w:val="16"/>
        </w:rPr>
        <w:t>35</w:t>
      </w:r>
      <w:r>
        <w:rPr>
          <w:rFonts w:ascii="Verdana" w:hAnsi="Verdana"/>
          <w:b/>
          <w:bCs/>
          <w:sz w:val="16"/>
          <w:szCs w:val="16"/>
        </w:rPr>
        <w:tab/>
      </w:r>
      <w:r w:rsidR="006756E5" w:rsidRPr="006756E5">
        <w:rPr>
          <w:rFonts w:ascii="Verdana" w:hAnsi="Verdana" w:cs="Arial"/>
          <w:b/>
          <w:color w:val="000000"/>
        </w:rPr>
        <w:t>ANY OTHER BUSINESS</w:t>
      </w:r>
    </w:p>
    <w:p w14:paraId="41FBF6B6" w14:textId="77777777" w:rsidR="006756E5" w:rsidRDefault="006756E5" w:rsidP="006756E5">
      <w:pPr>
        <w:ind w:left="0" w:firstLine="0"/>
        <w:rPr>
          <w:rFonts w:ascii="Verdana" w:hAnsi="Verdana" w:cs="Arial"/>
          <w:b/>
          <w:color w:val="000000"/>
        </w:rPr>
      </w:pPr>
    </w:p>
    <w:p w14:paraId="7A347F9A" w14:textId="77777777" w:rsidR="00D017F5" w:rsidRPr="00D017F5" w:rsidRDefault="00D017F5" w:rsidP="006756E5">
      <w:pPr>
        <w:ind w:left="0" w:firstLine="0"/>
        <w:rPr>
          <w:rFonts w:ascii="Verdana" w:hAnsi="Verdana" w:cs="Arial"/>
          <w:b/>
          <w:color w:val="000000"/>
        </w:rPr>
      </w:pPr>
      <w:r w:rsidRPr="00D017F5">
        <w:rPr>
          <w:rFonts w:ascii="Verdana" w:hAnsi="Verdana" w:cs="Arial"/>
          <w:b/>
          <w:color w:val="000000"/>
        </w:rPr>
        <w:t>Paediatric Services</w:t>
      </w:r>
    </w:p>
    <w:p w14:paraId="6611E58D" w14:textId="48DA8503" w:rsidR="0009263F" w:rsidRDefault="00152D08" w:rsidP="006756E5">
      <w:pPr>
        <w:ind w:left="0" w:firstLine="0"/>
        <w:rPr>
          <w:rFonts w:ascii="Verdana" w:hAnsi="Verdana" w:cs="Arial"/>
          <w:color w:val="000000"/>
        </w:rPr>
      </w:pPr>
      <w:r>
        <w:rPr>
          <w:rFonts w:ascii="Verdana" w:hAnsi="Verdana" w:cs="Arial"/>
          <w:color w:val="000000"/>
        </w:rPr>
        <w:t>Mrs A Williams</w:t>
      </w:r>
      <w:r w:rsidR="006756E5">
        <w:rPr>
          <w:rFonts w:ascii="Verdana" w:hAnsi="Verdana" w:cs="Arial"/>
          <w:color w:val="000000"/>
        </w:rPr>
        <w:t xml:space="preserve"> referenced the planned changes to paediatric services which had arisen following the implementation of the South Wales Programme.  This meant that there were currently plans in place to </w:t>
      </w:r>
      <w:r w:rsidR="00DF73F2">
        <w:rPr>
          <w:rFonts w:ascii="Verdana" w:hAnsi="Verdana" w:cs="Arial"/>
          <w:color w:val="000000"/>
        </w:rPr>
        <w:t xml:space="preserve">transfer </w:t>
      </w:r>
      <w:r w:rsidR="009B3408">
        <w:rPr>
          <w:rFonts w:ascii="Verdana" w:hAnsi="Verdana" w:cs="Arial"/>
          <w:color w:val="000000"/>
        </w:rPr>
        <w:t xml:space="preserve">inpatient </w:t>
      </w:r>
      <w:r w:rsidR="00DF73F2">
        <w:rPr>
          <w:rFonts w:ascii="Verdana" w:hAnsi="Verdana" w:cs="Arial"/>
          <w:color w:val="000000"/>
        </w:rPr>
        <w:t xml:space="preserve">paediatric services (currently based at the Royal Glamorgan Hospital to Prince Charles Hospital) </w:t>
      </w:r>
      <w:r w:rsidR="006756E5">
        <w:rPr>
          <w:rFonts w:ascii="Verdana" w:hAnsi="Verdana" w:cs="Arial"/>
          <w:color w:val="000000"/>
        </w:rPr>
        <w:t xml:space="preserve">during the summer months.  </w:t>
      </w:r>
      <w:r>
        <w:rPr>
          <w:rFonts w:ascii="Verdana" w:hAnsi="Verdana" w:cs="Arial"/>
          <w:color w:val="000000"/>
        </w:rPr>
        <w:t>Mrs A Williams</w:t>
      </w:r>
      <w:r w:rsidR="006756E5">
        <w:rPr>
          <w:rFonts w:ascii="Verdana" w:hAnsi="Verdana" w:cs="Arial"/>
          <w:color w:val="000000"/>
        </w:rPr>
        <w:t xml:space="preserve"> </w:t>
      </w:r>
      <w:r w:rsidR="009B3408">
        <w:rPr>
          <w:rFonts w:ascii="Verdana" w:hAnsi="Verdana" w:cs="Arial"/>
          <w:color w:val="000000"/>
        </w:rPr>
        <w:t xml:space="preserve">explained </w:t>
      </w:r>
      <w:r w:rsidR="006756E5">
        <w:rPr>
          <w:rFonts w:ascii="Verdana" w:hAnsi="Verdana" w:cs="Arial"/>
          <w:color w:val="000000"/>
        </w:rPr>
        <w:t xml:space="preserve">that </w:t>
      </w:r>
      <w:r w:rsidR="009B3408">
        <w:rPr>
          <w:rFonts w:ascii="Verdana" w:hAnsi="Verdana" w:cs="Arial"/>
          <w:color w:val="000000"/>
        </w:rPr>
        <w:t xml:space="preserve">further and more detailed </w:t>
      </w:r>
      <w:r w:rsidR="006756E5">
        <w:rPr>
          <w:rFonts w:ascii="Verdana" w:hAnsi="Verdana" w:cs="Arial"/>
          <w:color w:val="000000"/>
        </w:rPr>
        <w:t>discussions</w:t>
      </w:r>
      <w:r w:rsidR="009B3408">
        <w:rPr>
          <w:rFonts w:ascii="Verdana" w:hAnsi="Verdana" w:cs="Arial"/>
          <w:color w:val="000000"/>
        </w:rPr>
        <w:t xml:space="preserve"> were required </w:t>
      </w:r>
      <w:r w:rsidR="006756E5">
        <w:rPr>
          <w:rFonts w:ascii="Verdana" w:hAnsi="Verdana" w:cs="Arial"/>
          <w:color w:val="000000"/>
        </w:rPr>
        <w:t xml:space="preserve">with </w:t>
      </w:r>
      <w:r w:rsidR="009B3408">
        <w:rPr>
          <w:rFonts w:ascii="Verdana" w:hAnsi="Verdana" w:cs="Arial"/>
          <w:color w:val="000000"/>
        </w:rPr>
        <w:t xml:space="preserve">senior staff and those managing the delivery of these services, </w:t>
      </w:r>
      <w:r w:rsidR="006756E5">
        <w:rPr>
          <w:rFonts w:ascii="Verdana" w:hAnsi="Verdana" w:cs="Arial"/>
          <w:color w:val="000000"/>
        </w:rPr>
        <w:t>to understand if the planned timescales should remain</w:t>
      </w:r>
      <w:r w:rsidR="009B3408">
        <w:rPr>
          <w:rFonts w:ascii="Verdana" w:hAnsi="Verdana" w:cs="Arial"/>
          <w:color w:val="000000"/>
        </w:rPr>
        <w:t xml:space="preserve">, </w:t>
      </w:r>
      <w:r w:rsidR="006756E5">
        <w:rPr>
          <w:rFonts w:ascii="Verdana" w:hAnsi="Verdana" w:cs="Arial"/>
          <w:color w:val="000000"/>
        </w:rPr>
        <w:t>or if there should be a delay of some months</w:t>
      </w:r>
      <w:r w:rsidR="00D017F5">
        <w:rPr>
          <w:rFonts w:ascii="Verdana" w:hAnsi="Verdana" w:cs="Arial"/>
          <w:color w:val="000000"/>
        </w:rPr>
        <w:t xml:space="preserve">. </w:t>
      </w:r>
    </w:p>
    <w:p w14:paraId="5F841A01" w14:textId="77777777" w:rsidR="009B3408" w:rsidRDefault="009B3408" w:rsidP="006756E5">
      <w:pPr>
        <w:ind w:left="0" w:firstLine="0"/>
        <w:rPr>
          <w:rFonts w:ascii="Verdana" w:hAnsi="Verdana" w:cs="Arial"/>
          <w:color w:val="000000"/>
        </w:rPr>
      </w:pPr>
    </w:p>
    <w:p w14:paraId="17F598AD" w14:textId="77777777" w:rsidR="00943FAD" w:rsidRDefault="00D017F5" w:rsidP="006756E5">
      <w:pPr>
        <w:ind w:left="0" w:firstLine="0"/>
        <w:rPr>
          <w:rFonts w:ascii="Verdana" w:hAnsi="Verdana" w:cs="Arial"/>
          <w:color w:val="000000"/>
        </w:rPr>
      </w:pPr>
      <w:r>
        <w:rPr>
          <w:rFonts w:ascii="Verdana" w:hAnsi="Verdana" w:cs="Arial"/>
          <w:color w:val="000000"/>
        </w:rPr>
        <w:t xml:space="preserve">Board Members </w:t>
      </w:r>
      <w:r w:rsidRPr="00D017F5">
        <w:rPr>
          <w:rFonts w:ascii="Verdana" w:hAnsi="Verdana" w:cs="Arial"/>
          <w:b/>
          <w:color w:val="000000"/>
        </w:rPr>
        <w:t>NOTED</w:t>
      </w:r>
      <w:r>
        <w:rPr>
          <w:rFonts w:ascii="Verdana" w:hAnsi="Verdana" w:cs="Arial"/>
          <w:color w:val="000000"/>
        </w:rPr>
        <w:t xml:space="preserve"> th</w:t>
      </w:r>
      <w:r w:rsidR="009B3408">
        <w:rPr>
          <w:rFonts w:ascii="Verdana" w:hAnsi="Verdana" w:cs="Arial"/>
          <w:color w:val="000000"/>
        </w:rPr>
        <w:t>at th</w:t>
      </w:r>
      <w:r>
        <w:rPr>
          <w:rFonts w:ascii="Verdana" w:hAnsi="Verdana" w:cs="Arial"/>
          <w:color w:val="000000"/>
        </w:rPr>
        <w:t xml:space="preserve">is proposal was not in any way a change to the </w:t>
      </w:r>
      <w:r w:rsidR="009B3408">
        <w:rPr>
          <w:rFonts w:ascii="Verdana" w:hAnsi="Verdana" w:cs="Arial"/>
          <w:color w:val="000000"/>
        </w:rPr>
        <w:t xml:space="preserve">decisions made across the Region in relation to the South Wales Programme, but </w:t>
      </w:r>
      <w:r>
        <w:rPr>
          <w:rFonts w:ascii="Verdana" w:hAnsi="Verdana" w:cs="Arial"/>
          <w:color w:val="000000"/>
        </w:rPr>
        <w:t xml:space="preserve">a potential change to the implementation timings. </w:t>
      </w:r>
      <w:r w:rsidR="00943FAD">
        <w:rPr>
          <w:rFonts w:ascii="Verdana" w:hAnsi="Verdana" w:cs="Arial"/>
          <w:color w:val="000000"/>
        </w:rPr>
        <w:t xml:space="preserve"> Any further related updates, will be brought back to the next Board meeting.  </w:t>
      </w:r>
    </w:p>
    <w:p w14:paraId="4B102ED5" w14:textId="3E5229CA" w:rsidR="006756E5" w:rsidRDefault="006756E5" w:rsidP="006756E5">
      <w:pPr>
        <w:ind w:left="0" w:firstLine="0"/>
        <w:rPr>
          <w:rFonts w:ascii="Verdana" w:hAnsi="Verdana" w:cs="Arial"/>
          <w:color w:val="000000"/>
        </w:rPr>
      </w:pPr>
    </w:p>
    <w:p w14:paraId="5118FDD8" w14:textId="77777777" w:rsidR="00D017F5" w:rsidRPr="00D017F5" w:rsidRDefault="00D017F5" w:rsidP="006756E5">
      <w:pPr>
        <w:ind w:left="0" w:firstLine="0"/>
        <w:rPr>
          <w:rFonts w:ascii="Verdana" w:hAnsi="Verdana" w:cs="Arial"/>
          <w:b/>
          <w:color w:val="000000"/>
        </w:rPr>
      </w:pPr>
      <w:r w:rsidRPr="00D017F5">
        <w:rPr>
          <w:rFonts w:ascii="Verdana" w:hAnsi="Verdana" w:cs="Arial"/>
          <w:b/>
          <w:color w:val="000000"/>
        </w:rPr>
        <w:t>Offer of Engagement</w:t>
      </w:r>
    </w:p>
    <w:p w14:paraId="46CF38D6" w14:textId="4DEB716C" w:rsidR="00D017F5" w:rsidRDefault="00152D08" w:rsidP="006756E5">
      <w:pPr>
        <w:ind w:left="0" w:firstLine="0"/>
        <w:rPr>
          <w:rFonts w:ascii="Verdana" w:hAnsi="Verdana" w:cs="Arial"/>
          <w:color w:val="000000"/>
        </w:rPr>
      </w:pPr>
      <w:r>
        <w:rPr>
          <w:rFonts w:ascii="Verdana" w:hAnsi="Verdana" w:cs="Arial"/>
          <w:color w:val="000000"/>
        </w:rPr>
        <w:t>Mrs A Williams</w:t>
      </w:r>
      <w:r w:rsidR="00D017F5">
        <w:rPr>
          <w:rFonts w:ascii="Verdana" w:hAnsi="Verdana" w:cs="Arial"/>
          <w:color w:val="000000"/>
        </w:rPr>
        <w:t xml:space="preserve"> extended an offer to members of the public and County Borough Council representatives</w:t>
      </w:r>
      <w:r w:rsidR="009B3408">
        <w:rPr>
          <w:rFonts w:ascii="Verdana" w:hAnsi="Verdana" w:cs="Arial"/>
          <w:color w:val="000000"/>
        </w:rPr>
        <w:t xml:space="preserve"> who were present at the meeting, </w:t>
      </w:r>
      <w:r w:rsidR="00D017F5">
        <w:rPr>
          <w:rFonts w:ascii="Verdana" w:hAnsi="Verdana" w:cs="Arial"/>
          <w:color w:val="000000"/>
        </w:rPr>
        <w:t xml:space="preserve">to discuss any issues following the completion of the Board meeting.  This was accepted. </w:t>
      </w:r>
    </w:p>
    <w:p w14:paraId="16C43CC4" w14:textId="77777777" w:rsidR="00D017F5" w:rsidRDefault="00D017F5" w:rsidP="006756E5">
      <w:pPr>
        <w:ind w:left="0" w:firstLine="0"/>
        <w:rPr>
          <w:rFonts w:ascii="Verdana" w:hAnsi="Verdana" w:cs="Arial"/>
          <w:color w:val="000000"/>
        </w:rPr>
      </w:pPr>
    </w:p>
    <w:p w14:paraId="015BE893" w14:textId="77777777" w:rsidR="00D017F5" w:rsidRDefault="00D017F5" w:rsidP="006756E5">
      <w:pPr>
        <w:ind w:left="0" w:firstLine="0"/>
        <w:rPr>
          <w:rFonts w:ascii="Verdana" w:hAnsi="Verdana" w:cs="Arial"/>
          <w:color w:val="000000"/>
        </w:rPr>
      </w:pPr>
      <w:r>
        <w:rPr>
          <w:rFonts w:ascii="Verdana" w:hAnsi="Verdana" w:cs="Arial"/>
          <w:color w:val="000000"/>
        </w:rPr>
        <w:t>There was no fu</w:t>
      </w:r>
      <w:r w:rsidR="002F0E43">
        <w:rPr>
          <w:rFonts w:ascii="Verdana" w:hAnsi="Verdana" w:cs="Arial"/>
          <w:color w:val="000000"/>
        </w:rPr>
        <w:t>r</w:t>
      </w:r>
      <w:r>
        <w:rPr>
          <w:rFonts w:ascii="Verdana" w:hAnsi="Verdana" w:cs="Arial"/>
          <w:color w:val="000000"/>
        </w:rPr>
        <w:t xml:space="preserve">ther business and the meeting was closed. </w:t>
      </w:r>
    </w:p>
    <w:p w14:paraId="3DF5F9D0" w14:textId="77777777" w:rsidR="00117AB4" w:rsidRDefault="00117AB4" w:rsidP="006756E5">
      <w:pPr>
        <w:ind w:left="0" w:firstLine="0"/>
        <w:rPr>
          <w:rFonts w:ascii="Verdana" w:hAnsi="Verdana" w:cs="Arial"/>
          <w:color w:val="000000"/>
        </w:rPr>
      </w:pPr>
    </w:p>
    <w:p w14:paraId="5C6B2296" w14:textId="77777777" w:rsidR="009B3408" w:rsidRDefault="009B3408" w:rsidP="006756E5">
      <w:pPr>
        <w:ind w:left="0" w:firstLine="0"/>
        <w:rPr>
          <w:rFonts w:ascii="Verdana" w:hAnsi="Verdana" w:cs="Arial"/>
          <w:color w:val="000000"/>
        </w:rPr>
      </w:pPr>
    </w:p>
    <w:p w14:paraId="151AB2FB" w14:textId="77777777" w:rsidR="009B3408" w:rsidRDefault="009B3408" w:rsidP="006756E5">
      <w:pPr>
        <w:ind w:left="0" w:firstLine="0"/>
        <w:rPr>
          <w:rFonts w:ascii="Verdana" w:hAnsi="Verdana" w:cs="Arial"/>
          <w:color w:val="000000"/>
        </w:rPr>
      </w:pPr>
    </w:p>
    <w:p w14:paraId="3C50FC88" w14:textId="77777777" w:rsidR="009B3408" w:rsidRDefault="009B3408" w:rsidP="006756E5">
      <w:pPr>
        <w:ind w:left="0" w:firstLine="0"/>
        <w:rPr>
          <w:rFonts w:ascii="Verdana" w:hAnsi="Verdana" w:cs="Arial"/>
          <w:color w:val="000000"/>
        </w:rPr>
      </w:pPr>
    </w:p>
    <w:p w14:paraId="09F4D3D6" w14:textId="77777777" w:rsidR="009B3408" w:rsidRDefault="009B3408" w:rsidP="006756E5">
      <w:pPr>
        <w:ind w:left="0" w:firstLine="0"/>
        <w:rPr>
          <w:rFonts w:ascii="Verdana" w:hAnsi="Verdana" w:cs="Arial"/>
          <w:color w:val="000000"/>
        </w:rPr>
      </w:pPr>
    </w:p>
    <w:p w14:paraId="106F77D6" w14:textId="77777777" w:rsidR="009B3408" w:rsidRDefault="009B3408" w:rsidP="006756E5">
      <w:pPr>
        <w:ind w:left="0" w:firstLine="0"/>
        <w:rPr>
          <w:rFonts w:ascii="Verdana" w:hAnsi="Verdana" w:cs="Arial"/>
          <w:color w:val="000000"/>
        </w:rPr>
      </w:pPr>
    </w:p>
    <w:p w14:paraId="207D7310" w14:textId="10755091" w:rsidR="00AF4541" w:rsidRPr="00CB42A2" w:rsidRDefault="00AF4541" w:rsidP="00117AB4">
      <w:pPr>
        <w:ind w:left="0" w:hanging="1904"/>
        <w:rPr>
          <w:rFonts w:ascii="Verdana" w:hAnsi="Verdana"/>
          <w:b/>
          <w:bCs/>
        </w:rPr>
      </w:pPr>
      <w:r w:rsidRPr="00CB42A2">
        <w:rPr>
          <w:rFonts w:ascii="Verdana" w:hAnsi="Verdana"/>
          <w:b/>
          <w:bCs/>
          <w:sz w:val="16"/>
          <w:szCs w:val="16"/>
        </w:rPr>
        <w:t>HB/1</w:t>
      </w:r>
      <w:r w:rsidR="00557A45" w:rsidRPr="00CB42A2">
        <w:rPr>
          <w:rFonts w:ascii="Verdana" w:hAnsi="Verdana"/>
          <w:b/>
          <w:bCs/>
          <w:sz w:val="16"/>
          <w:szCs w:val="16"/>
        </w:rPr>
        <w:t>9</w:t>
      </w:r>
      <w:r w:rsidRPr="00CB42A2">
        <w:rPr>
          <w:rFonts w:ascii="Verdana" w:hAnsi="Verdana"/>
          <w:b/>
          <w:bCs/>
          <w:sz w:val="16"/>
          <w:szCs w:val="16"/>
        </w:rPr>
        <w:t>/</w:t>
      </w:r>
      <w:r w:rsidR="00B93D74">
        <w:rPr>
          <w:rFonts w:ascii="Verdana" w:hAnsi="Verdana"/>
          <w:b/>
          <w:bCs/>
          <w:sz w:val="16"/>
          <w:szCs w:val="16"/>
        </w:rPr>
        <w:t>36</w:t>
      </w:r>
      <w:r w:rsidRPr="00CB42A2">
        <w:rPr>
          <w:rFonts w:ascii="Verdana" w:hAnsi="Verdana"/>
          <w:b/>
          <w:bCs/>
          <w:color w:val="FF0000"/>
          <w:sz w:val="16"/>
          <w:szCs w:val="16"/>
        </w:rPr>
        <w:tab/>
      </w:r>
      <w:r w:rsidRPr="00CB42A2">
        <w:rPr>
          <w:rFonts w:ascii="Verdana" w:hAnsi="Verdana"/>
          <w:b/>
          <w:bCs/>
        </w:rPr>
        <w:t>DATE OF NEXT MEETING</w:t>
      </w:r>
    </w:p>
    <w:p w14:paraId="07B3EB3B" w14:textId="777593AF" w:rsidR="00AF4541" w:rsidRPr="00CB42A2" w:rsidRDefault="008038D3" w:rsidP="00117AB4">
      <w:pPr>
        <w:ind w:left="0" w:firstLine="0"/>
        <w:rPr>
          <w:rFonts w:ascii="Verdana" w:hAnsi="Verdana"/>
          <w:bCs/>
        </w:rPr>
      </w:pPr>
      <w:r w:rsidRPr="00CB42A2">
        <w:rPr>
          <w:rFonts w:ascii="Verdana" w:hAnsi="Verdana"/>
          <w:bCs/>
        </w:rPr>
        <w:t>The next scheduled meeting of the University Health Board</w:t>
      </w:r>
      <w:r w:rsidR="00117AB4">
        <w:rPr>
          <w:rFonts w:ascii="Verdana" w:hAnsi="Verdana"/>
          <w:bCs/>
        </w:rPr>
        <w:t xml:space="preserve"> </w:t>
      </w:r>
      <w:r w:rsidRPr="00CB42A2">
        <w:rPr>
          <w:rFonts w:ascii="Verdana" w:hAnsi="Verdana"/>
          <w:bCs/>
        </w:rPr>
        <w:t xml:space="preserve">would take place on </w:t>
      </w:r>
      <w:r w:rsidR="00557A45" w:rsidRPr="00CB42A2">
        <w:rPr>
          <w:rFonts w:ascii="Verdana" w:hAnsi="Verdana"/>
          <w:bCs/>
        </w:rPr>
        <w:t xml:space="preserve">Thursday </w:t>
      </w:r>
      <w:r w:rsidR="00CB42A2" w:rsidRPr="00CB42A2">
        <w:rPr>
          <w:rFonts w:ascii="Verdana" w:hAnsi="Verdana"/>
          <w:bCs/>
        </w:rPr>
        <w:t xml:space="preserve">30 May </w:t>
      </w:r>
      <w:r w:rsidR="00376BAF" w:rsidRPr="00CB42A2">
        <w:rPr>
          <w:rFonts w:ascii="Verdana" w:hAnsi="Verdana"/>
          <w:bCs/>
        </w:rPr>
        <w:t>2019</w:t>
      </w:r>
      <w:r w:rsidR="00CB42A2" w:rsidRPr="00CB42A2">
        <w:rPr>
          <w:rFonts w:ascii="Verdana" w:hAnsi="Verdana"/>
          <w:bCs/>
        </w:rPr>
        <w:t xml:space="preserve">. </w:t>
      </w:r>
      <w:r w:rsidR="005B070E" w:rsidRPr="00CB42A2">
        <w:rPr>
          <w:rFonts w:ascii="Verdana" w:hAnsi="Verdana"/>
          <w:bCs/>
        </w:rPr>
        <w:t xml:space="preserve"> </w:t>
      </w:r>
    </w:p>
    <w:p w14:paraId="1C53F5AD" w14:textId="77777777" w:rsidR="00AF4541" w:rsidRDefault="00AF4541" w:rsidP="0007765B">
      <w:pPr>
        <w:ind w:hanging="1620"/>
        <w:rPr>
          <w:rFonts w:ascii="Verdana" w:hAnsi="Verdana"/>
          <w:bCs/>
          <w:color w:val="FF0000"/>
        </w:rPr>
      </w:pPr>
    </w:p>
    <w:p w14:paraId="7119F77B" w14:textId="77777777" w:rsidR="00943FAD" w:rsidRPr="00CB42A2" w:rsidRDefault="00943FAD" w:rsidP="0007765B">
      <w:pPr>
        <w:ind w:hanging="1620"/>
        <w:rPr>
          <w:rFonts w:ascii="Verdana" w:hAnsi="Verdana"/>
          <w:bCs/>
          <w:color w:val="FF0000"/>
        </w:rPr>
      </w:pPr>
    </w:p>
    <w:p w14:paraId="5C04AD03" w14:textId="77777777" w:rsidR="00AF4541" w:rsidRPr="00CB42A2" w:rsidRDefault="00AF4541" w:rsidP="00700BEB">
      <w:pPr>
        <w:rPr>
          <w:rFonts w:ascii="Verdana" w:hAnsi="Verdana"/>
          <w:color w:val="FF0000"/>
        </w:rPr>
      </w:pPr>
    </w:p>
    <w:p w14:paraId="3A6E2AA6" w14:textId="77777777" w:rsidR="00AF4541" w:rsidRPr="00CB42A2" w:rsidRDefault="00AF4541" w:rsidP="00ED7D69">
      <w:pPr>
        <w:jc w:val="right"/>
        <w:rPr>
          <w:rFonts w:ascii="Verdana" w:hAnsi="Verdana"/>
          <w:b/>
        </w:rPr>
      </w:pPr>
      <w:r w:rsidRPr="00CB42A2">
        <w:rPr>
          <w:rFonts w:ascii="Verdana" w:hAnsi="Verdana"/>
          <w:b/>
        </w:rPr>
        <w:t>SIGNED:……………………………………………..</w:t>
      </w:r>
    </w:p>
    <w:p w14:paraId="2F6704FD" w14:textId="77777777" w:rsidR="00AF4541" w:rsidRPr="00CB42A2" w:rsidRDefault="00AF4541" w:rsidP="006F4A7C">
      <w:pPr>
        <w:ind w:left="2160" w:firstLine="720"/>
        <w:jc w:val="right"/>
        <w:rPr>
          <w:rFonts w:ascii="Verdana" w:hAnsi="Verdana"/>
          <w:b/>
        </w:rPr>
      </w:pPr>
    </w:p>
    <w:p w14:paraId="1E3719DB" w14:textId="77777777" w:rsidR="00AF4541" w:rsidRPr="00CB42A2" w:rsidRDefault="00CB42A2" w:rsidP="000F0132">
      <w:pPr>
        <w:jc w:val="right"/>
        <w:rPr>
          <w:rFonts w:ascii="Verdana" w:hAnsi="Verdana"/>
          <w:b/>
        </w:rPr>
      </w:pPr>
      <w:r w:rsidRPr="00CB42A2">
        <w:rPr>
          <w:rFonts w:ascii="Verdana" w:hAnsi="Verdana"/>
          <w:b/>
        </w:rPr>
        <w:t>Paul Griffiths, Independent Member (On Behalf of Marcus Longley, Chair)</w:t>
      </w:r>
    </w:p>
    <w:p w14:paraId="42E7A606" w14:textId="77777777" w:rsidR="00926ECF" w:rsidRPr="00CB42A2" w:rsidRDefault="00926ECF" w:rsidP="000F0132">
      <w:pPr>
        <w:jc w:val="right"/>
        <w:rPr>
          <w:rFonts w:ascii="Verdana" w:hAnsi="Verdana"/>
          <w:b/>
        </w:rPr>
      </w:pPr>
    </w:p>
    <w:p w14:paraId="4BD90840" w14:textId="77777777" w:rsidR="008038D3" w:rsidRPr="00CB42A2" w:rsidRDefault="008038D3" w:rsidP="000F0132">
      <w:pPr>
        <w:jc w:val="right"/>
        <w:rPr>
          <w:rFonts w:ascii="Verdana" w:hAnsi="Verdana"/>
          <w:b/>
        </w:rPr>
      </w:pPr>
    </w:p>
    <w:p w14:paraId="601E5172" w14:textId="77777777" w:rsidR="00AF4541" w:rsidRPr="00CB42A2" w:rsidRDefault="00AF4541" w:rsidP="000F0132">
      <w:pPr>
        <w:jc w:val="right"/>
        <w:rPr>
          <w:rFonts w:ascii="Verdana" w:hAnsi="Verdana"/>
        </w:rPr>
      </w:pPr>
      <w:r w:rsidRPr="00CB42A2">
        <w:rPr>
          <w:rFonts w:ascii="Verdana" w:hAnsi="Verdana"/>
          <w:b/>
        </w:rPr>
        <w:t>DATE:…………………………………………………</w:t>
      </w:r>
    </w:p>
    <w:sectPr w:rsidR="00AF4541" w:rsidRPr="00CB42A2" w:rsidSect="0082441C">
      <w:headerReference w:type="even" r:id="rId8"/>
      <w:headerReference w:type="default" r:id="rId9"/>
      <w:footerReference w:type="even" r:id="rId10"/>
      <w:footerReference w:type="default" r:id="rId11"/>
      <w:headerReference w:type="first" r:id="rId12"/>
      <w:pgSz w:w="12240" w:h="15840" w:code="1"/>
      <w:pgMar w:top="1134" w:right="1325" w:bottom="1134" w:left="2268" w:header="709" w:footer="4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A3AA2" w14:textId="77777777" w:rsidR="005D3523" w:rsidRDefault="005D3523">
      <w:r>
        <w:separator/>
      </w:r>
    </w:p>
  </w:endnote>
  <w:endnote w:type="continuationSeparator" w:id="0">
    <w:p w14:paraId="73FB4E3D" w14:textId="77777777" w:rsidR="005D3523" w:rsidRDefault="005D3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16C72" w14:textId="77777777" w:rsidR="005D3523" w:rsidRDefault="005D3523">
    <w:pPr>
      <w:pStyle w:val="Footer"/>
      <w:framePr w:wrap="around" w:vAnchor="text" w:hAnchor="margin" w:xAlign="center" w:y="1"/>
      <w:rPr>
        <w:rStyle w:val="PageNumber"/>
        <w:rFonts w:cs="Tahoma"/>
      </w:rPr>
    </w:pPr>
    <w:r>
      <w:rPr>
        <w:rStyle w:val="PageNumber"/>
        <w:rFonts w:cs="Tahoma"/>
      </w:rPr>
      <w:fldChar w:fldCharType="begin"/>
    </w:r>
    <w:r>
      <w:rPr>
        <w:rStyle w:val="PageNumber"/>
        <w:rFonts w:cs="Tahoma"/>
      </w:rPr>
      <w:instrText xml:space="preserve">PAGE  </w:instrText>
    </w:r>
    <w:r>
      <w:rPr>
        <w:rStyle w:val="PageNumber"/>
        <w:rFonts w:cs="Tahoma"/>
      </w:rPr>
      <w:fldChar w:fldCharType="end"/>
    </w:r>
  </w:p>
  <w:p w14:paraId="00FA4927" w14:textId="77777777" w:rsidR="005D3523" w:rsidRDefault="005D352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D8A49" w14:textId="77777777" w:rsidR="005D3523" w:rsidRDefault="005D3523">
    <w:pPr>
      <w:pStyle w:val="Footer"/>
      <w:framePr w:wrap="around" w:vAnchor="text" w:hAnchor="margin" w:xAlign="center" w:y="1"/>
      <w:rPr>
        <w:rStyle w:val="PageNumber"/>
        <w:rFonts w:cs="Tahoma"/>
      </w:rPr>
    </w:pPr>
  </w:p>
  <w:tbl>
    <w:tblPr>
      <w:tblW w:w="9655" w:type="dxa"/>
      <w:jc w:val="center"/>
      <w:tblBorders>
        <w:top w:val="single" w:sz="4" w:space="0" w:color="auto"/>
      </w:tblBorders>
      <w:tblLook w:val="00A0" w:firstRow="1" w:lastRow="0" w:firstColumn="1" w:lastColumn="0" w:noHBand="0" w:noVBand="0"/>
    </w:tblPr>
    <w:tblGrid>
      <w:gridCol w:w="4246"/>
      <w:gridCol w:w="1765"/>
      <w:gridCol w:w="3644"/>
    </w:tblGrid>
    <w:tr w:rsidR="005D3523" w:rsidRPr="00B12689" w14:paraId="63D4984C" w14:textId="77777777" w:rsidTr="00C665A3">
      <w:trPr>
        <w:jc w:val="center"/>
      </w:trPr>
      <w:tc>
        <w:tcPr>
          <w:tcW w:w="4246" w:type="dxa"/>
        </w:tcPr>
        <w:p w14:paraId="235EE847" w14:textId="77777777" w:rsidR="005D3523" w:rsidRPr="00E110E4" w:rsidRDefault="005D3523" w:rsidP="007B57C0">
          <w:pPr>
            <w:pStyle w:val="Footer"/>
            <w:tabs>
              <w:tab w:val="clear" w:pos="8306"/>
              <w:tab w:val="right" w:pos="9000"/>
            </w:tabs>
            <w:ind w:left="0" w:firstLine="0"/>
            <w:jc w:val="left"/>
            <w:rPr>
              <w:rFonts w:ascii="Verdana" w:hAnsi="Verdana" w:cs="Arial"/>
              <w:b/>
              <w:sz w:val="18"/>
              <w:szCs w:val="18"/>
            </w:rPr>
          </w:pPr>
          <w:r>
            <w:rPr>
              <w:rFonts w:ascii="Verdana" w:hAnsi="Verdana" w:cs="Arial"/>
              <w:b/>
              <w:sz w:val="18"/>
              <w:szCs w:val="18"/>
            </w:rPr>
            <w:t>Unconfirmed minutes of Cwm Taf Morgannwg UHB Extraordinary Meeting held on 30 April 2019</w:t>
          </w:r>
        </w:p>
      </w:tc>
      <w:tc>
        <w:tcPr>
          <w:tcW w:w="1765" w:type="dxa"/>
        </w:tcPr>
        <w:p w14:paraId="0B01AE2F" w14:textId="77777777" w:rsidR="005D3523" w:rsidRPr="00B12689" w:rsidRDefault="005D3523" w:rsidP="00117AB4">
          <w:pPr>
            <w:pStyle w:val="Footer"/>
            <w:tabs>
              <w:tab w:val="clear" w:pos="8306"/>
              <w:tab w:val="right" w:pos="9000"/>
            </w:tabs>
            <w:jc w:val="right"/>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C262F8">
            <w:rPr>
              <w:rFonts w:ascii="Verdana" w:hAnsi="Verdana" w:cs="Arial"/>
              <w:b/>
              <w:noProof/>
              <w:sz w:val="18"/>
              <w:szCs w:val="18"/>
            </w:rPr>
            <w:t>14</w:t>
          </w:r>
          <w:r w:rsidRPr="00B12689">
            <w:rPr>
              <w:rFonts w:ascii="Verdana" w:hAnsi="Verdana" w:cs="Arial"/>
              <w:b/>
              <w:sz w:val="18"/>
              <w:szCs w:val="18"/>
            </w:rPr>
            <w:fldChar w:fldCharType="end"/>
          </w:r>
          <w:r w:rsidRPr="00B12689">
            <w:rPr>
              <w:rFonts w:ascii="Verdana" w:hAnsi="Verdana" w:cs="Arial"/>
              <w:b/>
              <w:sz w:val="18"/>
              <w:szCs w:val="18"/>
            </w:rPr>
            <w:t xml:space="preserve"> of </w:t>
          </w:r>
          <w:r>
            <w:rPr>
              <w:rFonts w:ascii="Verdana" w:hAnsi="Verdana" w:cs="Arial"/>
              <w:b/>
              <w:sz w:val="18"/>
              <w:szCs w:val="18"/>
            </w:rPr>
            <w:t>11</w:t>
          </w:r>
        </w:p>
      </w:tc>
      <w:tc>
        <w:tcPr>
          <w:tcW w:w="3644" w:type="dxa"/>
        </w:tcPr>
        <w:p w14:paraId="5A83F200" w14:textId="77777777" w:rsidR="005D3523" w:rsidRPr="00AE1B6B" w:rsidRDefault="005D3523" w:rsidP="00C665A3">
          <w:pPr>
            <w:pStyle w:val="Footer"/>
            <w:tabs>
              <w:tab w:val="clear" w:pos="8306"/>
              <w:tab w:val="right" w:pos="9000"/>
            </w:tabs>
            <w:jc w:val="right"/>
            <w:rPr>
              <w:rFonts w:ascii="Verdana" w:hAnsi="Verdana" w:cs="Arial"/>
              <w:b/>
              <w:sz w:val="18"/>
              <w:szCs w:val="18"/>
            </w:rPr>
          </w:pPr>
          <w:r w:rsidRPr="00AE1B6B">
            <w:rPr>
              <w:rFonts w:ascii="Verdana" w:hAnsi="Verdana" w:cs="Arial"/>
              <w:b/>
              <w:sz w:val="18"/>
              <w:szCs w:val="18"/>
            </w:rPr>
            <w:t xml:space="preserve">University Health Board Meeting </w:t>
          </w:r>
        </w:p>
        <w:p w14:paraId="12E7DB4B" w14:textId="2056D859" w:rsidR="005D3523" w:rsidRPr="001748D9" w:rsidRDefault="005D3523" w:rsidP="00500FFC">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30 May 2019 </w:t>
          </w:r>
        </w:p>
      </w:tc>
    </w:tr>
  </w:tbl>
  <w:p w14:paraId="6DE38375" w14:textId="77777777" w:rsidR="005D3523" w:rsidRPr="00C665A3" w:rsidRDefault="005D3523" w:rsidP="00C665A3">
    <w:pPr>
      <w:pStyle w:val="Footer"/>
      <w:ind w:right="360"/>
      <w:jc w:val="cen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0939D" w14:textId="77777777" w:rsidR="005D3523" w:rsidRDefault="005D3523">
      <w:r>
        <w:separator/>
      </w:r>
    </w:p>
  </w:footnote>
  <w:footnote w:type="continuationSeparator" w:id="0">
    <w:p w14:paraId="0955A808" w14:textId="77777777" w:rsidR="005D3523" w:rsidRDefault="005D3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0E92C" w14:textId="77777777" w:rsidR="005D3523" w:rsidRDefault="00C262F8">
    <w:pPr>
      <w:pStyle w:val="Header"/>
    </w:pPr>
    <w:r>
      <w:rPr>
        <w:noProof/>
        <w:lang w:eastAsia="en-GB"/>
      </w:rPr>
      <w:pict w14:anchorId="10595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38.65pt;height:175.45pt;rotation:315;z-index:-251658240;mso-position-horizontal:center;mso-position-horizontal-relative:margin;mso-position-vertical:center;mso-position-vertical-relative:margin" o:allowincell="f" fillcolor="silver" stroked="f">
          <v:fill opacity=".5"/>
          <v:textpath style="font-family:&quot;Tahoma&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465E0" w14:textId="5FAA5C10" w:rsidR="005D3523" w:rsidRDefault="00C262F8" w:rsidP="001110AA">
    <w:pPr>
      <w:pStyle w:val="Header"/>
      <w:ind w:right="-714"/>
      <w:jc w:val="right"/>
      <w:rPr>
        <w:b/>
        <w:sz w:val="28"/>
        <w:szCs w:val="28"/>
      </w:rPr>
    </w:pPr>
    <w:r>
      <w:rPr>
        <w:noProof/>
        <w:lang w:eastAsia="en-GB"/>
      </w:rPr>
      <w:pict w14:anchorId="4DFF24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left:0;text-align:left;margin-left:0;margin-top:0;width:438.65pt;height:175.45pt;rotation:315;z-index:-251657216;mso-position-horizontal:center;mso-position-horizontal-relative:margin;mso-position-vertical:center;mso-position-vertical-relative:margin" o:allowincell="f" fillcolor="silver" stroked="f">
          <v:fill opacity=".5"/>
          <v:textpath style="font-family:&quot;Tahoma&quot;;font-size:1pt" string="Unconfirmed"/>
          <w10:wrap anchorx="margin" anchory="margin"/>
        </v:shape>
      </w:pict>
    </w:r>
    <w:r w:rsidR="005D3523">
      <w:rPr>
        <w:b/>
        <w:sz w:val="28"/>
        <w:szCs w:val="28"/>
      </w:rPr>
      <w:tab/>
      <w:t xml:space="preserve">Agenda Item Number </w:t>
    </w:r>
    <w:r w:rsidR="00500FFC">
      <w:rPr>
        <w:b/>
        <w:sz w:val="28"/>
        <w:szCs w:val="28"/>
      </w:rPr>
      <w:t>1.5.2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E04CB" w14:textId="77777777" w:rsidR="005D3523" w:rsidRDefault="00C262F8">
    <w:pPr>
      <w:pStyle w:val="Header"/>
    </w:pPr>
    <w:r>
      <w:rPr>
        <w:noProof/>
        <w:lang w:eastAsia="en-GB"/>
      </w:rPr>
      <w:pict w14:anchorId="5030E0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left:0;text-align:left;margin-left:0;margin-top:0;width:438.65pt;height:175.45pt;rotation:315;z-index:-251659264;mso-position-horizontal:center;mso-position-horizontal-relative:margin;mso-position-vertical:center;mso-position-vertical-relative:margin" o:allowincell="f" fillcolor="silver" stroked="f">
          <v:fill opacity=".5"/>
          <v:textpath style="font-family:&quot;Tahoma&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D45B5"/>
    <w:multiLevelType w:val="hybridMultilevel"/>
    <w:tmpl w:val="DAC2C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B15442"/>
    <w:multiLevelType w:val="hybridMultilevel"/>
    <w:tmpl w:val="35B4B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F30BD1"/>
    <w:multiLevelType w:val="hybridMultilevel"/>
    <w:tmpl w:val="E9E80DE4"/>
    <w:lvl w:ilvl="0" w:tplc="EB2CBCF8">
      <w:start w:val="1"/>
      <w:numFmt w:val="bullet"/>
      <w:pStyle w:val="Lis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21757B"/>
    <w:multiLevelType w:val="hybridMultilevel"/>
    <w:tmpl w:val="89146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7356D4"/>
    <w:multiLevelType w:val="hybridMultilevel"/>
    <w:tmpl w:val="8446EAD8"/>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126A2D26"/>
    <w:multiLevelType w:val="hybridMultilevel"/>
    <w:tmpl w:val="958ED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1D71D6"/>
    <w:multiLevelType w:val="hybridMultilevel"/>
    <w:tmpl w:val="03D0A830"/>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7" w15:restartNumberingAfterBreak="0">
    <w:nsid w:val="161E220C"/>
    <w:multiLevelType w:val="hybridMultilevel"/>
    <w:tmpl w:val="587C2002"/>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8" w15:restartNumberingAfterBreak="0">
    <w:nsid w:val="169F0A5A"/>
    <w:multiLevelType w:val="hybridMultilevel"/>
    <w:tmpl w:val="8AEC2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11FE2"/>
    <w:multiLevelType w:val="hybridMultilevel"/>
    <w:tmpl w:val="98F68ABA"/>
    <w:lvl w:ilvl="0" w:tplc="632E4B5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84643"/>
    <w:multiLevelType w:val="hybridMultilevel"/>
    <w:tmpl w:val="6C86B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411709"/>
    <w:multiLevelType w:val="hybridMultilevel"/>
    <w:tmpl w:val="B1F21678"/>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12" w15:restartNumberingAfterBreak="0">
    <w:nsid w:val="20C13197"/>
    <w:multiLevelType w:val="hybridMultilevel"/>
    <w:tmpl w:val="8CF88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3E3461"/>
    <w:multiLevelType w:val="hybridMultilevel"/>
    <w:tmpl w:val="20606F3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257C386E"/>
    <w:multiLevelType w:val="hybridMultilevel"/>
    <w:tmpl w:val="67E0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5E29C6"/>
    <w:multiLevelType w:val="hybridMultilevel"/>
    <w:tmpl w:val="264A2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6927578"/>
    <w:multiLevelType w:val="hybridMultilevel"/>
    <w:tmpl w:val="93B4F0B4"/>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17" w15:restartNumberingAfterBreak="0">
    <w:nsid w:val="28F337C9"/>
    <w:multiLevelType w:val="hybridMultilevel"/>
    <w:tmpl w:val="D30AD4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962636"/>
    <w:multiLevelType w:val="hybridMultilevel"/>
    <w:tmpl w:val="B1187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3912E3"/>
    <w:multiLevelType w:val="hybridMultilevel"/>
    <w:tmpl w:val="901CF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543D5E"/>
    <w:multiLevelType w:val="hybridMultilevel"/>
    <w:tmpl w:val="E49CB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D850657"/>
    <w:multiLevelType w:val="hybridMultilevel"/>
    <w:tmpl w:val="F1D64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DA37AF3"/>
    <w:multiLevelType w:val="hybridMultilevel"/>
    <w:tmpl w:val="29F2A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DEA1884"/>
    <w:multiLevelType w:val="hybridMultilevel"/>
    <w:tmpl w:val="7F94C254"/>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4" w15:restartNumberingAfterBreak="0">
    <w:nsid w:val="34492203"/>
    <w:multiLevelType w:val="hybridMultilevel"/>
    <w:tmpl w:val="1AE4DEF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5F24B38"/>
    <w:multiLevelType w:val="hybridMultilevel"/>
    <w:tmpl w:val="E3E0C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78C22D9"/>
    <w:multiLevelType w:val="hybridMultilevel"/>
    <w:tmpl w:val="1FAA04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27" w15:restartNumberingAfterBreak="0">
    <w:nsid w:val="3D8D1288"/>
    <w:multiLevelType w:val="hybridMultilevel"/>
    <w:tmpl w:val="4A063B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1FC1B77"/>
    <w:multiLevelType w:val="hybridMultilevel"/>
    <w:tmpl w:val="D69253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8020B6"/>
    <w:multiLevelType w:val="hybridMultilevel"/>
    <w:tmpl w:val="FA30A46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69204D8"/>
    <w:multiLevelType w:val="hybridMultilevel"/>
    <w:tmpl w:val="1D20A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F0FAC"/>
    <w:multiLevelType w:val="hybridMultilevel"/>
    <w:tmpl w:val="11CAF694"/>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32" w15:restartNumberingAfterBreak="0">
    <w:nsid w:val="54A3427C"/>
    <w:multiLevelType w:val="hybridMultilevel"/>
    <w:tmpl w:val="8180A3B0"/>
    <w:lvl w:ilvl="0" w:tplc="4EA68B0E">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BD13193"/>
    <w:multiLevelType w:val="hybridMultilevel"/>
    <w:tmpl w:val="809427A6"/>
    <w:lvl w:ilvl="0" w:tplc="EAAE91EC">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0F0563"/>
    <w:multiLevelType w:val="hybridMultilevel"/>
    <w:tmpl w:val="AE5EEAB8"/>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35" w15:restartNumberingAfterBreak="0">
    <w:nsid w:val="5D4975DE"/>
    <w:multiLevelType w:val="hybridMultilevel"/>
    <w:tmpl w:val="54BE52E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36" w15:restartNumberingAfterBreak="0">
    <w:nsid w:val="619E42A9"/>
    <w:multiLevelType w:val="hybridMultilevel"/>
    <w:tmpl w:val="996C5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4294CAB"/>
    <w:multiLevelType w:val="hybridMultilevel"/>
    <w:tmpl w:val="D520E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6726F7E"/>
    <w:multiLevelType w:val="hybridMultilevel"/>
    <w:tmpl w:val="A50EA3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6F4626D"/>
    <w:multiLevelType w:val="hybridMultilevel"/>
    <w:tmpl w:val="2B40B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7D51571"/>
    <w:multiLevelType w:val="hybridMultilevel"/>
    <w:tmpl w:val="805A5FF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A306FDF"/>
    <w:multiLevelType w:val="hybridMultilevel"/>
    <w:tmpl w:val="EC284158"/>
    <w:lvl w:ilvl="0" w:tplc="08090001">
      <w:start w:val="1"/>
      <w:numFmt w:val="bullet"/>
      <w:lvlText w:val=""/>
      <w:lvlJc w:val="left"/>
      <w:pPr>
        <w:ind w:left="76" w:hanging="360"/>
      </w:pPr>
      <w:rPr>
        <w:rFonts w:ascii="Symbol" w:hAnsi="Symbol" w:hint="default"/>
      </w:rPr>
    </w:lvl>
    <w:lvl w:ilvl="1" w:tplc="08090003">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42" w15:restartNumberingAfterBreak="0">
    <w:nsid w:val="6C7A4342"/>
    <w:multiLevelType w:val="hybridMultilevel"/>
    <w:tmpl w:val="6F5EF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FAB4C41"/>
    <w:multiLevelType w:val="hybridMultilevel"/>
    <w:tmpl w:val="591E6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39B505F"/>
    <w:multiLevelType w:val="hybridMultilevel"/>
    <w:tmpl w:val="03A65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683C58"/>
    <w:multiLevelType w:val="hybridMultilevel"/>
    <w:tmpl w:val="859C560A"/>
    <w:lvl w:ilvl="0" w:tplc="E126EEEA">
      <w:start w:val="1"/>
      <w:numFmt w:val="bullet"/>
      <w:lvlText w:val=""/>
      <w:lvlJc w:val="left"/>
      <w:pPr>
        <w:tabs>
          <w:tab w:val="num" w:pos="644"/>
        </w:tabs>
        <w:ind w:left="62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9A2978"/>
    <w:multiLevelType w:val="hybridMultilevel"/>
    <w:tmpl w:val="40207D50"/>
    <w:lvl w:ilvl="0" w:tplc="08090001">
      <w:start w:val="1"/>
      <w:numFmt w:val="bullet"/>
      <w:lvlText w:val=""/>
      <w:lvlJc w:val="left"/>
      <w:pPr>
        <w:ind w:left="525" w:hanging="360"/>
      </w:pPr>
      <w:rPr>
        <w:rFonts w:ascii="Symbol" w:hAnsi="Symbol" w:hint="default"/>
      </w:rPr>
    </w:lvl>
    <w:lvl w:ilvl="1" w:tplc="08090003" w:tentative="1">
      <w:start w:val="1"/>
      <w:numFmt w:val="bullet"/>
      <w:lvlText w:val="o"/>
      <w:lvlJc w:val="left"/>
      <w:pPr>
        <w:ind w:left="1245" w:hanging="360"/>
      </w:pPr>
      <w:rPr>
        <w:rFonts w:ascii="Courier New" w:hAnsi="Courier New" w:cs="Courier New" w:hint="default"/>
      </w:rPr>
    </w:lvl>
    <w:lvl w:ilvl="2" w:tplc="08090005" w:tentative="1">
      <w:start w:val="1"/>
      <w:numFmt w:val="bullet"/>
      <w:lvlText w:val=""/>
      <w:lvlJc w:val="left"/>
      <w:pPr>
        <w:ind w:left="1965" w:hanging="360"/>
      </w:pPr>
      <w:rPr>
        <w:rFonts w:ascii="Wingdings" w:hAnsi="Wingdings" w:hint="default"/>
      </w:rPr>
    </w:lvl>
    <w:lvl w:ilvl="3" w:tplc="08090001" w:tentative="1">
      <w:start w:val="1"/>
      <w:numFmt w:val="bullet"/>
      <w:lvlText w:val=""/>
      <w:lvlJc w:val="left"/>
      <w:pPr>
        <w:ind w:left="2685" w:hanging="360"/>
      </w:pPr>
      <w:rPr>
        <w:rFonts w:ascii="Symbol" w:hAnsi="Symbol" w:hint="default"/>
      </w:rPr>
    </w:lvl>
    <w:lvl w:ilvl="4" w:tplc="08090003" w:tentative="1">
      <w:start w:val="1"/>
      <w:numFmt w:val="bullet"/>
      <w:lvlText w:val="o"/>
      <w:lvlJc w:val="left"/>
      <w:pPr>
        <w:ind w:left="3405" w:hanging="360"/>
      </w:pPr>
      <w:rPr>
        <w:rFonts w:ascii="Courier New" w:hAnsi="Courier New" w:cs="Courier New" w:hint="default"/>
      </w:rPr>
    </w:lvl>
    <w:lvl w:ilvl="5" w:tplc="08090005" w:tentative="1">
      <w:start w:val="1"/>
      <w:numFmt w:val="bullet"/>
      <w:lvlText w:val=""/>
      <w:lvlJc w:val="left"/>
      <w:pPr>
        <w:ind w:left="4125" w:hanging="360"/>
      </w:pPr>
      <w:rPr>
        <w:rFonts w:ascii="Wingdings" w:hAnsi="Wingdings" w:hint="default"/>
      </w:rPr>
    </w:lvl>
    <w:lvl w:ilvl="6" w:tplc="08090001" w:tentative="1">
      <w:start w:val="1"/>
      <w:numFmt w:val="bullet"/>
      <w:lvlText w:val=""/>
      <w:lvlJc w:val="left"/>
      <w:pPr>
        <w:ind w:left="4845" w:hanging="360"/>
      </w:pPr>
      <w:rPr>
        <w:rFonts w:ascii="Symbol" w:hAnsi="Symbol" w:hint="default"/>
      </w:rPr>
    </w:lvl>
    <w:lvl w:ilvl="7" w:tplc="08090003" w:tentative="1">
      <w:start w:val="1"/>
      <w:numFmt w:val="bullet"/>
      <w:lvlText w:val="o"/>
      <w:lvlJc w:val="left"/>
      <w:pPr>
        <w:ind w:left="5565" w:hanging="360"/>
      </w:pPr>
      <w:rPr>
        <w:rFonts w:ascii="Courier New" w:hAnsi="Courier New" w:cs="Courier New" w:hint="default"/>
      </w:rPr>
    </w:lvl>
    <w:lvl w:ilvl="8" w:tplc="08090005" w:tentative="1">
      <w:start w:val="1"/>
      <w:numFmt w:val="bullet"/>
      <w:lvlText w:val=""/>
      <w:lvlJc w:val="left"/>
      <w:pPr>
        <w:ind w:left="6285" w:hanging="360"/>
      </w:pPr>
      <w:rPr>
        <w:rFonts w:ascii="Wingdings" w:hAnsi="Wingdings" w:hint="default"/>
      </w:rPr>
    </w:lvl>
  </w:abstractNum>
  <w:abstractNum w:abstractNumId="47" w15:restartNumberingAfterBreak="0">
    <w:nsid w:val="79A45B50"/>
    <w:multiLevelType w:val="hybridMultilevel"/>
    <w:tmpl w:val="86280C30"/>
    <w:lvl w:ilvl="0" w:tplc="08090003">
      <w:start w:val="1"/>
      <w:numFmt w:val="bullet"/>
      <w:lvlText w:val="o"/>
      <w:lvlJc w:val="left"/>
      <w:pPr>
        <w:ind w:left="437" w:hanging="360"/>
      </w:pPr>
      <w:rPr>
        <w:rFonts w:ascii="Courier New" w:hAnsi="Courier New" w:cs="Courier New"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8" w15:restartNumberingAfterBreak="0">
    <w:nsid w:val="7EE26DA6"/>
    <w:multiLevelType w:val="hybridMultilevel"/>
    <w:tmpl w:val="7DEE9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5"/>
  </w:num>
  <w:num w:numId="3">
    <w:abstractNumId w:val="29"/>
  </w:num>
  <w:num w:numId="4">
    <w:abstractNumId w:val="37"/>
  </w:num>
  <w:num w:numId="5">
    <w:abstractNumId w:val="17"/>
  </w:num>
  <w:num w:numId="6">
    <w:abstractNumId w:val="48"/>
  </w:num>
  <w:num w:numId="7">
    <w:abstractNumId w:val="15"/>
  </w:num>
  <w:num w:numId="8">
    <w:abstractNumId w:val="7"/>
  </w:num>
  <w:num w:numId="9">
    <w:abstractNumId w:val="31"/>
  </w:num>
  <w:num w:numId="10">
    <w:abstractNumId w:val="41"/>
  </w:num>
  <w:num w:numId="11">
    <w:abstractNumId w:val="10"/>
  </w:num>
  <w:num w:numId="12">
    <w:abstractNumId w:val="21"/>
  </w:num>
  <w:num w:numId="13">
    <w:abstractNumId w:val="47"/>
  </w:num>
  <w:num w:numId="14">
    <w:abstractNumId w:val="25"/>
  </w:num>
  <w:num w:numId="15">
    <w:abstractNumId w:val="19"/>
  </w:num>
  <w:num w:numId="16">
    <w:abstractNumId w:val="44"/>
  </w:num>
  <w:num w:numId="17">
    <w:abstractNumId w:val="38"/>
  </w:num>
  <w:num w:numId="18">
    <w:abstractNumId w:val="12"/>
  </w:num>
  <w:num w:numId="19">
    <w:abstractNumId w:val="0"/>
  </w:num>
  <w:num w:numId="20">
    <w:abstractNumId w:val="22"/>
  </w:num>
  <w:num w:numId="21">
    <w:abstractNumId w:val="5"/>
  </w:num>
  <w:num w:numId="22">
    <w:abstractNumId w:val="42"/>
  </w:num>
  <w:num w:numId="23">
    <w:abstractNumId w:val="36"/>
  </w:num>
  <w:num w:numId="24">
    <w:abstractNumId w:val="34"/>
  </w:num>
  <w:num w:numId="25">
    <w:abstractNumId w:val="30"/>
  </w:num>
  <w:num w:numId="26">
    <w:abstractNumId w:val="24"/>
  </w:num>
  <w:num w:numId="27">
    <w:abstractNumId w:val="40"/>
  </w:num>
  <w:num w:numId="28">
    <w:abstractNumId w:val="6"/>
  </w:num>
  <w:num w:numId="29">
    <w:abstractNumId w:val="28"/>
  </w:num>
  <w:num w:numId="30">
    <w:abstractNumId w:val="9"/>
  </w:num>
  <w:num w:numId="31">
    <w:abstractNumId w:val="43"/>
  </w:num>
  <w:num w:numId="32">
    <w:abstractNumId w:val="20"/>
  </w:num>
  <w:num w:numId="33">
    <w:abstractNumId w:val="14"/>
  </w:num>
  <w:num w:numId="34">
    <w:abstractNumId w:val="32"/>
  </w:num>
  <w:num w:numId="35">
    <w:abstractNumId w:val="39"/>
  </w:num>
  <w:num w:numId="36">
    <w:abstractNumId w:val="35"/>
  </w:num>
  <w:num w:numId="37">
    <w:abstractNumId w:val="1"/>
  </w:num>
  <w:num w:numId="38">
    <w:abstractNumId w:val="46"/>
  </w:num>
  <w:num w:numId="39">
    <w:abstractNumId w:val="26"/>
  </w:num>
  <w:num w:numId="40">
    <w:abstractNumId w:val="16"/>
  </w:num>
  <w:num w:numId="41">
    <w:abstractNumId w:val="11"/>
  </w:num>
  <w:num w:numId="42">
    <w:abstractNumId w:val="23"/>
  </w:num>
  <w:num w:numId="43">
    <w:abstractNumId w:val="18"/>
  </w:num>
  <w:num w:numId="44">
    <w:abstractNumId w:val="4"/>
  </w:num>
  <w:num w:numId="45">
    <w:abstractNumId w:val="3"/>
  </w:num>
  <w:num w:numId="46">
    <w:abstractNumId w:val="27"/>
  </w:num>
  <w:num w:numId="47">
    <w:abstractNumId w:val="8"/>
  </w:num>
  <w:num w:numId="48">
    <w:abstractNumId w:val="33"/>
  </w:num>
  <w:num w:numId="49">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2A1"/>
    <w:rsid w:val="00000912"/>
    <w:rsid w:val="00001EF5"/>
    <w:rsid w:val="00002488"/>
    <w:rsid w:val="00002A60"/>
    <w:rsid w:val="00002E09"/>
    <w:rsid w:val="00003354"/>
    <w:rsid w:val="000034CB"/>
    <w:rsid w:val="00003C60"/>
    <w:rsid w:val="00003FB7"/>
    <w:rsid w:val="000053E3"/>
    <w:rsid w:val="00005926"/>
    <w:rsid w:val="0000665C"/>
    <w:rsid w:val="000070DF"/>
    <w:rsid w:val="000075B1"/>
    <w:rsid w:val="00007F76"/>
    <w:rsid w:val="00010288"/>
    <w:rsid w:val="00011000"/>
    <w:rsid w:val="000112E9"/>
    <w:rsid w:val="00011FFB"/>
    <w:rsid w:val="0001221B"/>
    <w:rsid w:val="00012ABE"/>
    <w:rsid w:val="00012C0E"/>
    <w:rsid w:val="00012CED"/>
    <w:rsid w:val="0001352C"/>
    <w:rsid w:val="0001409C"/>
    <w:rsid w:val="00014314"/>
    <w:rsid w:val="00014C05"/>
    <w:rsid w:val="0001503A"/>
    <w:rsid w:val="00015065"/>
    <w:rsid w:val="00015536"/>
    <w:rsid w:val="000162AD"/>
    <w:rsid w:val="000166FB"/>
    <w:rsid w:val="00016DEB"/>
    <w:rsid w:val="00016F04"/>
    <w:rsid w:val="00022055"/>
    <w:rsid w:val="00022661"/>
    <w:rsid w:val="0002317D"/>
    <w:rsid w:val="00023C67"/>
    <w:rsid w:val="00023F42"/>
    <w:rsid w:val="00023F7F"/>
    <w:rsid w:val="000240BC"/>
    <w:rsid w:val="00024F30"/>
    <w:rsid w:val="0002585D"/>
    <w:rsid w:val="00026734"/>
    <w:rsid w:val="000269D7"/>
    <w:rsid w:val="00026EEB"/>
    <w:rsid w:val="00027B14"/>
    <w:rsid w:val="00030FCF"/>
    <w:rsid w:val="000318F6"/>
    <w:rsid w:val="000322C8"/>
    <w:rsid w:val="0003295B"/>
    <w:rsid w:val="00034482"/>
    <w:rsid w:val="000355E4"/>
    <w:rsid w:val="00035836"/>
    <w:rsid w:val="00035B1D"/>
    <w:rsid w:val="00035F31"/>
    <w:rsid w:val="00036247"/>
    <w:rsid w:val="00036C93"/>
    <w:rsid w:val="000405CE"/>
    <w:rsid w:val="000410D6"/>
    <w:rsid w:val="000412C5"/>
    <w:rsid w:val="0004186D"/>
    <w:rsid w:val="000419C7"/>
    <w:rsid w:val="00041A8B"/>
    <w:rsid w:val="0004350B"/>
    <w:rsid w:val="00043E4C"/>
    <w:rsid w:val="00044821"/>
    <w:rsid w:val="000450DF"/>
    <w:rsid w:val="00045E1D"/>
    <w:rsid w:val="00045EE6"/>
    <w:rsid w:val="00046433"/>
    <w:rsid w:val="0004655C"/>
    <w:rsid w:val="00047835"/>
    <w:rsid w:val="00047B98"/>
    <w:rsid w:val="0005005D"/>
    <w:rsid w:val="00050283"/>
    <w:rsid w:val="000503B1"/>
    <w:rsid w:val="00050C82"/>
    <w:rsid w:val="00050E30"/>
    <w:rsid w:val="0005197F"/>
    <w:rsid w:val="0005329E"/>
    <w:rsid w:val="00053688"/>
    <w:rsid w:val="00054282"/>
    <w:rsid w:val="00056C83"/>
    <w:rsid w:val="00056ED8"/>
    <w:rsid w:val="00061A81"/>
    <w:rsid w:val="00062B69"/>
    <w:rsid w:val="00062C63"/>
    <w:rsid w:val="00062F56"/>
    <w:rsid w:val="00063AC4"/>
    <w:rsid w:val="00064E6E"/>
    <w:rsid w:val="000652FD"/>
    <w:rsid w:val="00065CFC"/>
    <w:rsid w:val="00066564"/>
    <w:rsid w:val="0006697B"/>
    <w:rsid w:val="00066DE5"/>
    <w:rsid w:val="0006736F"/>
    <w:rsid w:val="000713B9"/>
    <w:rsid w:val="00072CE3"/>
    <w:rsid w:val="00073753"/>
    <w:rsid w:val="000738F4"/>
    <w:rsid w:val="00075DD1"/>
    <w:rsid w:val="00076C60"/>
    <w:rsid w:val="0007765B"/>
    <w:rsid w:val="00077DC6"/>
    <w:rsid w:val="00077FFC"/>
    <w:rsid w:val="00082244"/>
    <w:rsid w:val="00082AD4"/>
    <w:rsid w:val="00082F42"/>
    <w:rsid w:val="00083670"/>
    <w:rsid w:val="000842AD"/>
    <w:rsid w:val="0008487E"/>
    <w:rsid w:val="000866FA"/>
    <w:rsid w:val="00086F3A"/>
    <w:rsid w:val="000873B4"/>
    <w:rsid w:val="00087B7A"/>
    <w:rsid w:val="00090156"/>
    <w:rsid w:val="00090BFF"/>
    <w:rsid w:val="00091096"/>
    <w:rsid w:val="0009263F"/>
    <w:rsid w:val="00094197"/>
    <w:rsid w:val="000947C3"/>
    <w:rsid w:val="00094800"/>
    <w:rsid w:val="0009482A"/>
    <w:rsid w:val="00095160"/>
    <w:rsid w:val="00095378"/>
    <w:rsid w:val="0009750E"/>
    <w:rsid w:val="000976A9"/>
    <w:rsid w:val="00097AF4"/>
    <w:rsid w:val="000A0302"/>
    <w:rsid w:val="000A0E5F"/>
    <w:rsid w:val="000A11BA"/>
    <w:rsid w:val="000A2B60"/>
    <w:rsid w:val="000A34B0"/>
    <w:rsid w:val="000A3F6C"/>
    <w:rsid w:val="000A409B"/>
    <w:rsid w:val="000A4B6E"/>
    <w:rsid w:val="000A4BF6"/>
    <w:rsid w:val="000A5F58"/>
    <w:rsid w:val="000A6EC7"/>
    <w:rsid w:val="000A707E"/>
    <w:rsid w:val="000B05A6"/>
    <w:rsid w:val="000B3A6A"/>
    <w:rsid w:val="000B4A73"/>
    <w:rsid w:val="000B4C5C"/>
    <w:rsid w:val="000B61A5"/>
    <w:rsid w:val="000B7D64"/>
    <w:rsid w:val="000C0E8B"/>
    <w:rsid w:val="000C0EEA"/>
    <w:rsid w:val="000C149C"/>
    <w:rsid w:val="000C1915"/>
    <w:rsid w:val="000C2066"/>
    <w:rsid w:val="000C22DD"/>
    <w:rsid w:val="000C2BCC"/>
    <w:rsid w:val="000C3246"/>
    <w:rsid w:val="000C497F"/>
    <w:rsid w:val="000C4DCE"/>
    <w:rsid w:val="000C743C"/>
    <w:rsid w:val="000C7C33"/>
    <w:rsid w:val="000D0663"/>
    <w:rsid w:val="000D06D0"/>
    <w:rsid w:val="000D0C00"/>
    <w:rsid w:val="000D0D81"/>
    <w:rsid w:val="000D0F80"/>
    <w:rsid w:val="000D1566"/>
    <w:rsid w:val="000D1B01"/>
    <w:rsid w:val="000D1EFC"/>
    <w:rsid w:val="000D20EE"/>
    <w:rsid w:val="000D217A"/>
    <w:rsid w:val="000D26D7"/>
    <w:rsid w:val="000D4142"/>
    <w:rsid w:val="000D4A2D"/>
    <w:rsid w:val="000D6C8A"/>
    <w:rsid w:val="000D6EE0"/>
    <w:rsid w:val="000E021B"/>
    <w:rsid w:val="000E3C02"/>
    <w:rsid w:val="000E3EBA"/>
    <w:rsid w:val="000E3F09"/>
    <w:rsid w:val="000E440E"/>
    <w:rsid w:val="000E55A6"/>
    <w:rsid w:val="000E6239"/>
    <w:rsid w:val="000E6A76"/>
    <w:rsid w:val="000E6F96"/>
    <w:rsid w:val="000E713E"/>
    <w:rsid w:val="000F0132"/>
    <w:rsid w:val="000F11C6"/>
    <w:rsid w:val="000F1410"/>
    <w:rsid w:val="000F2A98"/>
    <w:rsid w:val="000F337C"/>
    <w:rsid w:val="000F5FE7"/>
    <w:rsid w:val="000F616B"/>
    <w:rsid w:val="000F6B6B"/>
    <w:rsid w:val="000F7734"/>
    <w:rsid w:val="001004B9"/>
    <w:rsid w:val="00100A33"/>
    <w:rsid w:val="00101A20"/>
    <w:rsid w:val="00101BF0"/>
    <w:rsid w:val="00102175"/>
    <w:rsid w:val="00104554"/>
    <w:rsid w:val="00104755"/>
    <w:rsid w:val="00104A90"/>
    <w:rsid w:val="001053B6"/>
    <w:rsid w:val="0010569A"/>
    <w:rsid w:val="0010629A"/>
    <w:rsid w:val="001063FF"/>
    <w:rsid w:val="001068B7"/>
    <w:rsid w:val="00107344"/>
    <w:rsid w:val="001107BD"/>
    <w:rsid w:val="00110C4F"/>
    <w:rsid w:val="001110AA"/>
    <w:rsid w:val="0011122B"/>
    <w:rsid w:val="00112A15"/>
    <w:rsid w:val="001141DA"/>
    <w:rsid w:val="0011425A"/>
    <w:rsid w:val="00114E42"/>
    <w:rsid w:val="00114E8F"/>
    <w:rsid w:val="00114ECA"/>
    <w:rsid w:val="001152EB"/>
    <w:rsid w:val="001153C9"/>
    <w:rsid w:val="0011619D"/>
    <w:rsid w:val="0011663E"/>
    <w:rsid w:val="001168A0"/>
    <w:rsid w:val="001173F5"/>
    <w:rsid w:val="0011776A"/>
    <w:rsid w:val="00117AB4"/>
    <w:rsid w:val="00122838"/>
    <w:rsid w:val="001248C6"/>
    <w:rsid w:val="00124A36"/>
    <w:rsid w:val="0012561A"/>
    <w:rsid w:val="001259CE"/>
    <w:rsid w:val="00125D11"/>
    <w:rsid w:val="00126324"/>
    <w:rsid w:val="001302C5"/>
    <w:rsid w:val="00130DDE"/>
    <w:rsid w:val="00131885"/>
    <w:rsid w:val="00131F3B"/>
    <w:rsid w:val="00131F7C"/>
    <w:rsid w:val="001323C2"/>
    <w:rsid w:val="00133F86"/>
    <w:rsid w:val="00134FBF"/>
    <w:rsid w:val="00135022"/>
    <w:rsid w:val="0013529A"/>
    <w:rsid w:val="00135423"/>
    <w:rsid w:val="00135D0C"/>
    <w:rsid w:val="001367CF"/>
    <w:rsid w:val="00137199"/>
    <w:rsid w:val="001417A6"/>
    <w:rsid w:val="001417A7"/>
    <w:rsid w:val="00143336"/>
    <w:rsid w:val="00143A84"/>
    <w:rsid w:val="001463F7"/>
    <w:rsid w:val="0014782D"/>
    <w:rsid w:val="0015024D"/>
    <w:rsid w:val="0015082A"/>
    <w:rsid w:val="00150C61"/>
    <w:rsid w:val="00151D43"/>
    <w:rsid w:val="001525F8"/>
    <w:rsid w:val="0015295B"/>
    <w:rsid w:val="00152D08"/>
    <w:rsid w:val="00152D3B"/>
    <w:rsid w:val="00152F34"/>
    <w:rsid w:val="0015302A"/>
    <w:rsid w:val="00153ADE"/>
    <w:rsid w:val="001542DB"/>
    <w:rsid w:val="001550E4"/>
    <w:rsid w:val="00156E3C"/>
    <w:rsid w:val="00157635"/>
    <w:rsid w:val="00157916"/>
    <w:rsid w:val="0016024F"/>
    <w:rsid w:val="00160C02"/>
    <w:rsid w:val="00161279"/>
    <w:rsid w:val="001614F7"/>
    <w:rsid w:val="00161F76"/>
    <w:rsid w:val="00162363"/>
    <w:rsid w:val="00162893"/>
    <w:rsid w:val="0016334E"/>
    <w:rsid w:val="0016377E"/>
    <w:rsid w:val="00163B44"/>
    <w:rsid w:val="00163C96"/>
    <w:rsid w:val="00164C00"/>
    <w:rsid w:val="00164E97"/>
    <w:rsid w:val="00166706"/>
    <w:rsid w:val="00166989"/>
    <w:rsid w:val="00167BA7"/>
    <w:rsid w:val="00167E3B"/>
    <w:rsid w:val="00172746"/>
    <w:rsid w:val="00172AA1"/>
    <w:rsid w:val="001748D9"/>
    <w:rsid w:val="00174904"/>
    <w:rsid w:val="00175281"/>
    <w:rsid w:val="00176088"/>
    <w:rsid w:val="001761FA"/>
    <w:rsid w:val="00176218"/>
    <w:rsid w:val="00176F55"/>
    <w:rsid w:val="00177157"/>
    <w:rsid w:val="0018117E"/>
    <w:rsid w:val="00182CD5"/>
    <w:rsid w:val="001836D0"/>
    <w:rsid w:val="0018382B"/>
    <w:rsid w:val="00184A92"/>
    <w:rsid w:val="0018558B"/>
    <w:rsid w:val="00185672"/>
    <w:rsid w:val="00186C41"/>
    <w:rsid w:val="00187366"/>
    <w:rsid w:val="001873E1"/>
    <w:rsid w:val="00187874"/>
    <w:rsid w:val="00187B52"/>
    <w:rsid w:val="00187DBE"/>
    <w:rsid w:val="0019042E"/>
    <w:rsid w:val="001910A9"/>
    <w:rsid w:val="0019135B"/>
    <w:rsid w:val="00191A61"/>
    <w:rsid w:val="00191B31"/>
    <w:rsid w:val="00195252"/>
    <w:rsid w:val="0019566D"/>
    <w:rsid w:val="00195910"/>
    <w:rsid w:val="00195AB1"/>
    <w:rsid w:val="0019625A"/>
    <w:rsid w:val="001973CA"/>
    <w:rsid w:val="00197914"/>
    <w:rsid w:val="001A0159"/>
    <w:rsid w:val="001A01D2"/>
    <w:rsid w:val="001A191E"/>
    <w:rsid w:val="001A245E"/>
    <w:rsid w:val="001A2B7D"/>
    <w:rsid w:val="001A342A"/>
    <w:rsid w:val="001A4A9B"/>
    <w:rsid w:val="001A4AAA"/>
    <w:rsid w:val="001A4D4C"/>
    <w:rsid w:val="001A4F59"/>
    <w:rsid w:val="001A5090"/>
    <w:rsid w:val="001A5E68"/>
    <w:rsid w:val="001A6E28"/>
    <w:rsid w:val="001A772A"/>
    <w:rsid w:val="001B0080"/>
    <w:rsid w:val="001B0201"/>
    <w:rsid w:val="001B105A"/>
    <w:rsid w:val="001B1169"/>
    <w:rsid w:val="001B18A5"/>
    <w:rsid w:val="001B1A55"/>
    <w:rsid w:val="001B1D1C"/>
    <w:rsid w:val="001B2459"/>
    <w:rsid w:val="001B2E8B"/>
    <w:rsid w:val="001B3308"/>
    <w:rsid w:val="001B5543"/>
    <w:rsid w:val="001B5C74"/>
    <w:rsid w:val="001B63B9"/>
    <w:rsid w:val="001B7239"/>
    <w:rsid w:val="001C0D1D"/>
    <w:rsid w:val="001C165F"/>
    <w:rsid w:val="001C2300"/>
    <w:rsid w:val="001C3E0B"/>
    <w:rsid w:val="001C530A"/>
    <w:rsid w:val="001C5DBD"/>
    <w:rsid w:val="001C6360"/>
    <w:rsid w:val="001C6421"/>
    <w:rsid w:val="001C668C"/>
    <w:rsid w:val="001C70C0"/>
    <w:rsid w:val="001C71B0"/>
    <w:rsid w:val="001C7DC6"/>
    <w:rsid w:val="001D0D01"/>
    <w:rsid w:val="001D0D7D"/>
    <w:rsid w:val="001D1D98"/>
    <w:rsid w:val="001D3068"/>
    <w:rsid w:val="001D319E"/>
    <w:rsid w:val="001D4CA3"/>
    <w:rsid w:val="001D5114"/>
    <w:rsid w:val="001D628E"/>
    <w:rsid w:val="001D64A9"/>
    <w:rsid w:val="001D6596"/>
    <w:rsid w:val="001E08DD"/>
    <w:rsid w:val="001E0957"/>
    <w:rsid w:val="001E0D3F"/>
    <w:rsid w:val="001E1B6E"/>
    <w:rsid w:val="001E2C3C"/>
    <w:rsid w:val="001E3AEF"/>
    <w:rsid w:val="001E4187"/>
    <w:rsid w:val="001E5C05"/>
    <w:rsid w:val="001E6A7D"/>
    <w:rsid w:val="001E6E73"/>
    <w:rsid w:val="001E72E6"/>
    <w:rsid w:val="001E78B6"/>
    <w:rsid w:val="001F0ED6"/>
    <w:rsid w:val="001F0F82"/>
    <w:rsid w:val="001F163D"/>
    <w:rsid w:val="001F2806"/>
    <w:rsid w:val="001F33D8"/>
    <w:rsid w:val="001F3834"/>
    <w:rsid w:val="001F4644"/>
    <w:rsid w:val="001F5039"/>
    <w:rsid w:val="001F5063"/>
    <w:rsid w:val="001F5397"/>
    <w:rsid w:val="001F5DB2"/>
    <w:rsid w:val="001F719B"/>
    <w:rsid w:val="001F756A"/>
    <w:rsid w:val="001F7F37"/>
    <w:rsid w:val="002009BA"/>
    <w:rsid w:val="00201D7F"/>
    <w:rsid w:val="0020332C"/>
    <w:rsid w:val="002036E6"/>
    <w:rsid w:val="00203752"/>
    <w:rsid w:val="00204CF2"/>
    <w:rsid w:val="00206636"/>
    <w:rsid w:val="00210117"/>
    <w:rsid w:val="00210133"/>
    <w:rsid w:val="0021016A"/>
    <w:rsid w:val="002103AB"/>
    <w:rsid w:val="002109DE"/>
    <w:rsid w:val="00210C2A"/>
    <w:rsid w:val="00210D59"/>
    <w:rsid w:val="002110AD"/>
    <w:rsid w:val="00211B68"/>
    <w:rsid w:val="00211E72"/>
    <w:rsid w:val="002121BB"/>
    <w:rsid w:val="00212C5C"/>
    <w:rsid w:val="002130E5"/>
    <w:rsid w:val="00213160"/>
    <w:rsid w:val="00214EC0"/>
    <w:rsid w:val="002154B8"/>
    <w:rsid w:val="00215609"/>
    <w:rsid w:val="002156C0"/>
    <w:rsid w:val="002157EB"/>
    <w:rsid w:val="00215F6F"/>
    <w:rsid w:val="00216CBC"/>
    <w:rsid w:val="00216FC6"/>
    <w:rsid w:val="00220BE5"/>
    <w:rsid w:val="00220D0A"/>
    <w:rsid w:val="00220EF1"/>
    <w:rsid w:val="002212D8"/>
    <w:rsid w:val="0022198E"/>
    <w:rsid w:val="00221DA4"/>
    <w:rsid w:val="00222AD2"/>
    <w:rsid w:val="0022333A"/>
    <w:rsid w:val="00224020"/>
    <w:rsid w:val="00224319"/>
    <w:rsid w:val="00224735"/>
    <w:rsid w:val="0022579B"/>
    <w:rsid w:val="00225DE9"/>
    <w:rsid w:val="00225E59"/>
    <w:rsid w:val="00225F3B"/>
    <w:rsid w:val="00226D44"/>
    <w:rsid w:val="002272AA"/>
    <w:rsid w:val="00227E88"/>
    <w:rsid w:val="002313CB"/>
    <w:rsid w:val="0023181C"/>
    <w:rsid w:val="002320CE"/>
    <w:rsid w:val="00234262"/>
    <w:rsid w:val="00234404"/>
    <w:rsid w:val="0023504C"/>
    <w:rsid w:val="002352DD"/>
    <w:rsid w:val="00235A97"/>
    <w:rsid w:val="0023714F"/>
    <w:rsid w:val="00237367"/>
    <w:rsid w:val="002377FC"/>
    <w:rsid w:val="00237E58"/>
    <w:rsid w:val="00240CC9"/>
    <w:rsid w:val="00241750"/>
    <w:rsid w:val="002419A4"/>
    <w:rsid w:val="00241C61"/>
    <w:rsid w:val="00243135"/>
    <w:rsid w:val="002436F0"/>
    <w:rsid w:val="00244AEB"/>
    <w:rsid w:val="002451E3"/>
    <w:rsid w:val="002463C9"/>
    <w:rsid w:val="00246E1C"/>
    <w:rsid w:val="002474E3"/>
    <w:rsid w:val="0025004E"/>
    <w:rsid w:val="0025213A"/>
    <w:rsid w:val="002529FE"/>
    <w:rsid w:val="00252F5E"/>
    <w:rsid w:val="00253014"/>
    <w:rsid w:val="00253502"/>
    <w:rsid w:val="00253524"/>
    <w:rsid w:val="002545A7"/>
    <w:rsid w:val="00255705"/>
    <w:rsid w:val="00255AC6"/>
    <w:rsid w:val="00255E10"/>
    <w:rsid w:val="00256B02"/>
    <w:rsid w:val="00256BD7"/>
    <w:rsid w:val="00257973"/>
    <w:rsid w:val="00257AFA"/>
    <w:rsid w:val="002607D8"/>
    <w:rsid w:val="00261416"/>
    <w:rsid w:val="00261B79"/>
    <w:rsid w:val="002629CD"/>
    <w:rsid w:val="0026394F"/>
    <w:rsid w:val="00263C21"/>
    <w:rsid w:val="00265BD3"/>
    <w:rsid w:val="00266160"/>
    <w:rsid w:val="00266234"/>
    <w:rsid w:val="00266282"/>
    <w:rsid w:val="00266F89"/>
    <w:rsid w:val="0027074D"/>
    <w:rsid w:val="002718D8"/>
    <w:rsid w:val="00271D5D"/>
    <w:rsid w:val="00271F13"/>
    <w:rsid w:val="002723BA"/>
    <w:rsid w:val="00272ABC"/>
    <w:rsid w:val="00272C24"/>
    <w:rsid w:val="002734A8"/>
    <w:rsid w:val="002762F0"/>
    <w:rsid w:val="002765A2"/>
    <w:rsid w:val="002766F7"/>
    <w:rsid w:val="00280224"/>
    <w:rsid w:val="002810F5"/>
    <w:rsid w:val="00283110"/>
    <w:rsid w:val="00283648"/>
    <w:rsid w:val="002853BE"/>
    <w:rsid w:val="00285E10"/>
    <w:rsid w:val="00286D54"/>
    <w:rsid w:val="00287D2F"/>
    <w:rsid w:val="00291A7C"/>
    <w:rsid w:val="0029368A"/>
    <w:rsid w:val="002945C0"/>
    <w:rsid w:val="00294A9A"/>
    <w:rsid w:val="002958C6"/>
    <w:rsid w:val="00295FCD"/>
    <w:rsid w:val="0029727D"/>
    <w:rsid w:val="002A1449"/>
    <w:rsid w:val="002A1895"/>
    <w:rsid w:val="002A2B83"/>
    <w:rsid w:val="002A36E7"/>
    <w:rsid w:val="002A3EE8"/>
    <w:rsid w:val="002A41F2"/>
    <w:rsid w:val="002A465E"/>
    <w:rsid w:val="002A487A"/>
    <w:rsid w:val="002A4D95"/>
    <w:rsid w:val="002A5EFF"/>
    <w:rsid w:val="002A6766"/>
    <w:rsid w:val="002A67E1"/>
    <w:rsid w:val="002A73B1"/>
    <w:rsid w:val="002A7554"/>
    <w:rsid w:val="002A7643"/>
    <w:rsid w:val="002B00FF"/>
    <w:rsid w:val="002B0891"/>
    <w:rsid w:val="002B2243"/>
    <w:rsid w:val="002B246B"/>
    <w:rsid w:val="002B24DC"/>
    <w:rsid w:val="002B2CAC"/>
    <w:rsid w:val="002B3A35"/>
    <w:rsid w:val="002B4603"/>
    <w:rsid w:val="002B6990"/>
    <w:rsid w:val="002B6A81"/>
    <w:rsid w:val="002B71B4"/>
    <w:rsid w:val="002B7F7B"/>
    <w:rsid w:val="002C0032"/>
    <w:rsid w:val="002C17E5"/>
    <w:rsid w:val="002C18A4"/>
    <w:rsid w:val="002C1F93"/>
    <w:rsid w:val="002C20E6"/>
    <w:rsid w:val="002C3046"/>
    <w:rsid w:val="002C36B5"/>
    <w:rsid w:val="002C3DCA"/>
    <w:rsid w:val="002C43CF"/>
    <w:rsid w:val="002C4AA2"/>
    <w:rsid w:val="002C4BBA"/>
    <w:rsid w:val="002C57EF"/>
    <w:rsid w:val="002C6F01"/>
    <w:rsid w:val="002C7010"/>
    <w:rsid w:val="002C70C0"/>
    <w:rsid w:val="002D00EA"/>
    <w:rsid w:val="002D1F66"/>
    <w:rsid w:val="002D2DD2"/>
    <w:rsid w:val="002D3E26"/>
    <w:rsid w:val="002D4BCD"/>
    <w:rsid w:val="002D5F26"/>
    <w:rsid w:val="002D658B"/>
    <w:rsid w:val="002D6C82"/>
    <w:rsid w:val="002D74C2"/>
    <w:rsid w:val="002E0263"/>
    <w:rsid w:val="002E0640"/>
    <w:rsid w:val="002E0E62"/>
    <w:rsid w:val="002E228B"/>
    <w:rsid w:val="002E299D"/>
    <w:rsid w:val="002E2E50"/>
    <w:rsid w:val="002E33D3"/>
    <w:rsid w:val="002E3749"/>
    <w:rsid w:val="002E560A"/>
    <w:rsid w:val="002E64F2"/>
    <w:rsid w:val="002E65DD"/>
    <w:rsid w:val="002E679D"/>
    <w:rsid w:val="002E695A"/>
    <w:rsid w:val="002F0E43"/>
    <w:rsid w:val="002F116B"/>
    <w:rsid w:val="002F2E9C"/>
    <w:rsid w:val="002F30FC"/>
    <w:rsid w:val="002F32FD"/>
    <w:rsid w:val="002F45F8"/>
    <w:rsid w:val="002F49B5"/>
    <w:rsid w:val="002F7317"/>
    <w:rsid w:val="00300303"/>
    <w:rsid w:val="003009D7"/>
    <w:rsid w:val="00300AC8"/>
    <w:rsid w:val="003012EB"/>
    <w:rsid w:val="00301A00"/>
    <w:rsid w:val="00302B94"/>
    <w:rsid w:val="00302BB6"/>
    <w:rsid w:val="00302D3C"/>
    <w:rsid w:val="00303047"/>
    <w:rsid w:val="003031F8"/>
    <w:rsid w:val="00303362"/>
    <w:rsid w:val="003036A0"/>
    <w:rsid w:val="00303925"/>
    <w:rsid w:val="00304451"/>
    <w:rsid w:val="0030471D"/>
    <w:rsid w:val="00304A3C"/>
    <w:rsid w:val="003055A4"/>
    <w:rsid w:val="00305D40"/>
    <w:rsid w:val="003064CE"/>
    <w:rsid w:val="00306719"/>
    <w:rsid w:val="00306834"/>
    <w:rsid w:val="0030697A"/>
    <w:rsid w:val="003073C6"/>
    <w:rsid w:val="00310B96"/>
    <w:rsid w:val="00311FDE"/>
    <w:rsid w:val="003121EF"/>
    <w:rsid w:val="003128B7"/>
    <w:rsid w:val="00313CCA"/>
    <w:rsid w:val="00314A62"/>
    <w:rsid w:val="003155FD"/>
    <w:rsid w:val="003160CC"/>
    <w:rsid w:val="00316238"/>
    <w:rsid w:val="003163D5"/>
    <w:rsid w:val="00317966"/>
    <w:rsid w:val="00317DFB"/>
    <w:rsid w:val="003200EB"/>
    <w:rsid w:val="00322EE0"/>
    <w:rsid w:val="00323EFA"/>
    <w:rsid w:val="00324D76"/>
    <w:rsid w:val="0032501F"/>
    <w:rsid w:val="003254B6"/>
    <w:rsid w:val="0032631B"/>
    <w:rsid w:val="00327E8E"/>
    <w:rsid w:val="003305F2"/>
    <w:rsid w:val="0033091B"/>
    <w:rsid w:val="00331381"/>
    <w:rsid w:val="003318B5"/>
    <w:rsid w:val="00331AE4"/>
    <w:rsid w:val="00331EC9"/>
    <w:rsid w:val="003332AC"/>
    <w:rsid w:val="00333CB2"/>
    <w:rsid w:val="00333EFF"/>
    <w:rsid w:val="003341F9"/>
    <w:rsid w:val="00335865"/>
    <w:rsid w:val="00335B0C"/>
    <w:rsid w:val="003377E4"/>
    <w:rsid w:val="003400EC"/>
    <w:rsid w:val="00340D61"/>
    <w:rsid w:val="0034250B"/>
    <w:rsid w:val="00343322"/>
    <w:rsid w:val="003465A5"/>
    <w:rsid w:val="00347795"/>
    <w:rsid w:val="003507C0"/>
    <w:rsid w:val="003511B8"/>
    <w:rsid w:val="0035176F"/>
    <w:rsid w:val="00351EF3"/>
    <w:rsid w:val="0035235E"/>
    <w:rsid w:val="003538DB"/>
    <w:rsid w:val="003557B8"/>
    <w:rsid w:val="00357A4D"/>
    <w:rsid w:val="00357D53"/>
    <w:rsid w:val="003604DA"/>
    <w:rsid w:val="00364651"/>
    <w:rsid w:val="00365788"/>
    <w:rsid w:val="00366E14"/>
    <w:rsid w:val="00372014"/>
    <w:rsid w:val="003752A0"/>
    <w:rsid w:val="00375C49"/>
    <w:rsid w:val="003765C1"/>
    <w:rsid w:val="00376772"/>
    <w:rsid w:val="00376BAF"/>
    <w:rsid w:val="00376FF6"/>
    <w:rsid w:val="00377333"/>
    <w:rsid w:val="00380DC0"/>
    <w:rsid w:val="0038222D"/>
    <w:rsid w:val="00383EBD"/>
    <w:rsid w:val="0038687F"/>
    <w:rsid w:val="003873A6"/>
    <w:rsid w:val="003904A1"/>
    <w:rsid w:val="00390569"/>
    <w:rsid w:val="003909B0"/>
    <w:rsid w:val="00390A90"/>
    <w:rsid w:val="00390F38"/>
    <w:rsid w:val="003912AF"/>
    <w:rsid w:val="003917B0"/>
    <w:rsid w:val="003947D9"/>
    <w:rsid w:val="00396809"/>
    <w:rsid w:val="00396D41"/>
    <w:rsid w:val="00397467"/>
    <w:rsid w:val="003A0006"/>
    <w:rsid w:val="003A1BD2"/>
    <w:rsid w:val="003A4287"/>
    <w:rsid w:val="003A4AB7"/>
    <w:rsid w:val="003A5016"/>
    <w:rsid w:val="003A51AC"/>
    <w:rsid w:val="003A7D8B"/>
    <w:rsid w:val="003B0415"/>
    <w:rsid w:val="003B0A3F"/>
    <w:rsid w:val="003B315D"/>
    <w:rsid w:val="003B5C7B"/>
    <w:rsid w:val="003B6390"/>
    <w:rsid w:val="003B7042"/>
    <w:rsid w:val="003B7C1A"/>
    <w:rsid w:val="003C0042"/>
    <w:rsid w:val="003C09C9"/>
    <w:rsid w:val="003C0AAC"/>
    <w:rsid w:val="003C1F23"/>
    <w:rsid w:val="003C3286"/>
    <w:rsid w:val="003C334D"/>
    <w:rsid w:val="003C44D6"/>
    <w:rsid w:val="003C471E"/>
    <w:rsid w:val="003C4D53"/>
    <w:rsid w:val="003C4E6B"/>
    <w:rsid w:val="003C575E"/>
    <w:rsid w:val="003C5C2A"/>
    <w:rsid w:val="003C5DB6"/>
    <w:rsid w:val="003C5DDE"/>
    <w:rsid w:val="003C6E1F"/>
    <w:rsid w:val="003C70F2"/>
    <w:rsid w:val="003C74F8"/>
    <w:rsid w:val="003D0B4E"/>
    <w:rsid w:val="003D163B"/>
    <w:rsid w:val="003D1FB0"/>
    <w:rsid w:val="003D476B"/>
    <w:rsid w:val="003D56F4"/>
    <w:rsid w:val="003D65A1"/>
    <w:rsid w:val="003D685B"/>
    <w:rsid w:val="003D68F2"/>
    <w:rsid w:val="003D6A43"/>
    <w:rsid w:val="003D6E68"/>
    <w:rsid w:val="003D7240"/>
    <w:rsid w:val="003D7B80"/>
    <w:rsid w:val="003E00E4"/>
    <w:rsid w:val="003E0CDA"/>
    <w:rsid w:val="003E136C"/>
    <w:rsid w:val="003E24BC"/>
    <w:rsid w:val="003E24D8"/>
    <w:rsid w:val="003E2DA6"/>
    <w:rsid w:val="003E35A8"/>
    <w:rsid w:val="003E3651"/>
    <w:rsid w:val="003E5A33"/>
    <w:rsid w:val="003E5CEA"/>
    <w:rsid w:val="003F1159"/>
    <w:rsid w:val="003F18D5"/>
    <w:rsid w:val="003F19A9"/>
    <w:rsid w:val="003F247F"/>
    <w:rsid w:val="003F27A9"/>
    <w:rsid w:val="003F297B"/>
    <w:rsid w:val="003F2F12"/>
    <w:rsid w:val="003F4199"/>
    <w:rsid w:val="003F5742"/>
    <w:rsid w:val="003F642D"/>
    <w:rsid w:val="00400F66"/>
    <w:rsid w:val="004012F4"/>
    <w:rsid w:val="0040208C"/>
    <w:rsid w:val="00403EB1"/>
    <w:rsid w:val="00403FDF"/>
    <w:rsid w:val="00404213"/>
    <w:rsid w:val="00404727"/>
    <w:rsid w:val="004048CB"/>
    <w:rsid w:val="00404975"/>
    <w:rsid w:val="00405011"/>
    <w:rsid w:val="00405408"/>
    <w:rsid w:val="00405445"/>
    <w:rsid w:val="00405FC7"/>
    <w:rsid w:val="00405FF7"/>
    <w:rsid w:val="0040642C"/>
    <w:rsid w:val="0041011E"/>
    <w:rsid w:val="004109A0"/>
    <w:rsid w:val="00411D84"/>
    <w:rsid w:val="00411D93"/>
    <w:rsid w:val="0041200B"/>
    <w:rsid w:val="004120DD"/>
    <w:rsid w:val="00412B3A"/>
    <w:rsid w:val="00413D79"/>
    <w:rsid w:val="0041442C"/>
    <w:rsid w:val="00414CC1"/>
    <w:rsid w:val="004150B3"/>
    <w:rsid w:val="004164B7"/>
    <w:rsid w:val="004170DA"/>
    <w:rsid w:val="00417BF4"/>
    <w:rsid w:val="00420200"/>
    <w:rsid w:val="004213E7"/>
    <w:rsid w:val="00423211"/>
    <w:rsid w:val="00423FD7"/>
    <w:rsid w:val="00424638"/>
    <w:rsid w:val="00426365"/>
    <w:rsid w:val="00426515"/>
    <w:rsid w:val="00427BB2"/>
    <w:rsid w:val="004304FB"/>
    <w:rsid w:val="00430BF0"/>
    <w:rsid w:val="0043119F"/>
    <w:rsid w:val="00432533"/>
    <w:rsid w:val="00432A57"/>
    <w:rsid w:val="0043342E"/>
    <w:rsid w:val="0043369F"/>
    <w:rsid w:val="00433CA3"/>
    <w:rsid w:val="00435123"/>
    <w:rsid w:val="00435A0D"/>
    <w:rsid w:val="00435CD9"/>
    <w:rsid w:val="004368D8"/>
    <w:rsid w:val="00437269"/>
    <w:rsid w:val="004400C2"/>
    <w:rsid w:val="00441946"/>
    <w:rsid w:val="00441B07"/>
    <w:rsid w:val="00442AD7"/>
    <w:rsid w:val="00443D11"/>
    <w:rsid w:val="00444035"/>
    <w:rsid w:val="004452D4"/>
    <w:rsid w:val="00445DF3"/>
    <w:rsid w:val="00445F4F"/>
    <w:rsid w:val="004468A5"/>
    <w:rsid w:val="004468C8"/>
    <w:rsid w:val="00447675"/>
    <w:rsid w:val="00447D3A"/>
    <w:rsid w:val="00451207"/>
    <w:rsid w:val="00451CC3"/>
    <w:rsid w:val="00452451"/>
    <w:rsid w:val="0045321C"/>
    <w:rsid w:val="004534C7"/>
    <w:rsid w:val="004539C4"/>
    <w:rsid w:val="00454378"/>
    <w:rsid w:val="00456DEB"/>
    <w:rsid w:val="00460599"/>
    <w:rsid w:val="00461829"/>
    <w:rsid w:val="00463A8F"/>
    <w:rsid w:val="004640FF"/>
    <w:rsid w:val="004648E0"/>
    <w:rsid w:val="004675EE"/>
    <w:rsid w:val="0047027F"/>
    <w:rsid w:val="0047184B"/>
    <w:rsid w:val="00471BDD"/>
    <w:rsid w:val="00473145"/>
    <w:rsid w:val="00473471"/>
    <w:rsid w:val="004748BE"/>
    <w:rsid w:val="00474A82"/>
    <w:rsid w:val="00477FCA"/>
    <w:rsid w:val="00480315"/>
    <w:rsid w:val="004808FC"/>
    <w:rsid w:val="00481C21"/>
    <w:rsid w:val="00482DDE"/>
    <w:rsid w:val="00482E67"/>
    <w:rsid w:val="00483FDC"/>
    <w:rsid w:val="00484C0B"/>
    <w:rsid w:val="00486C3F"/>
    <w:rsid w:val="00486F3D"/>
    <w:rsid w:val="0048780E"/>
    <w:rsid w:val="00487D51"/>
    <w:rsid w:val="00490C6E"/>
    <w:rsid w:val="00490EA7"/>
    <w:rsid w:val="00492696"/>
    <w:rsid w:val="00492733"/>
    <w:rsid w:val="00492A3B"/>
    <w:rsid w:val="00493C41"/>
    <w:rsid w:val="0049458A"/>
    <w:rsid w:val="00494EF7"/>
    <w:rsid w:val="00494F4C"/>
    <w:rsid w:val="00496C9F"/>
    <w:rsid w:val="004974D3"/>
    <w:rsid w:val="004A0C4B"/>
    <w:rsid w:val="004A1EF6"/>
    <w:rsid w:val="004A1F89"/>
    <w:rsid w:val="004A344A"/>
    <w:rsid w:val="004A4E5C"/>
    <w:rsid w:val="004A5348"/>
    <w:rsid w:val="004A6B67"/>
    <w:rsid w:val="004A7791"/>
    <w:rsid w:val="004B053F"/>
    <w:rsid w:val="004B0E75"/>
    <w:rsid w:val="004B2331"/>
    <w:rsid w:val="004B2382"/>
    <w:rsid w:val="004B2A09"/>
    <w:rsid w:val="004B37BB"/>
    <w:rsid w:val="004B3A87"/>
    <w:rsid w:val="004B4A48"/>
    <w:rsid w:val="004B523A"/>
    <w:rsid w:val="004B6502"/>
    <w:rsid w:val="004B7382"/>
    <w:rsid w:val="004B7C11"/>
    <w:rsid w:val="004C035A"/>
    <w:rsid w:val="004C0582"/>
    <w:rsid w:val="004C1C03"/>
    <w:rsid w:val="004C475D"/>
    <w:rsid w:val="004C4A28"/>
    <w:rsid w:val="004C4AAA"/>
    <w:rsid w:val="004C5F46"/>
    <w:rsid w:val="004C727C"/>
    <w:rsid w:val="004C7329"/>
    <w:rsid w:val="004C7824"/>
    <w:rsid w:val="004C7BDC"/>
    <w:rsid w:val="004C7D41"/>
    <w:rsid w:val="004D0911"/>
    <w:rsid w:val="004D1E1D"/>
    <w:rsid w:val="004D38AA"/>
    <w:rsid w:val="004D3EAF"/>
    <w:rsid w:val="004D4B89"/>
    <w:rsid w:val="004D5F20"/>
    <w:rsid w:val="004D616C"/>
    <w:rsid w:val="004E02EC"/>
    <w:rsid w:val="004E0D6D"/>
    <w:rsid w:val="004E12AC"/>
    <w:rsid w:val="004E1878"/>
    <w:rsid w:val="004E2143"/>
    <w:rsid w:val="004E36E3"/>
    <w:rsid w:val="004E42DC"/>
    <w:rsid w:val="004E4F21"/>
    <w:rsid w:val="004E5ED3"/>
    <w:rsid w:val="004E67E9"/>
    <w:rsid w:val="004E7384"/>
    <w:rsid w:val="004E7DBF"/>
    <w:rsid w:val="004F0B5E"/>
    <w:rsid w:val="004F171E"/>
    <w:rsid w:val="004F1D29"/>
    <w:rsid w:val="004F1E6A"/>
    <w:rsid w:val="004F1EC4"/>
    <w:rsid w:val="004F20B9"/>
    <w:rsid w:val="004F2534"/>
    <w:rsid w:val="004F28C1"/>
    <w:rsid w:val="004F2E7E"/>
    <w:rsid w:val="004F3D53"/>
    <w:rsid w:val="004F4523"/>
    <w:rsid w:val="004F4611"/>
    <w:rsid w:val="004F49DD"/>
    <w:rsid w:val="004F60BB"/>
    <w:rsid w:val="004F6A5D"/>
    <w:rsid w:val="004F7332"/>
    <w:rsid w:val="004F7645"/>
    <w:rsid w:val="004F77A6"/>
    <w:rsid w:val="004F79AE"/>
    <w:rsid w:val="0050083D"/>
    <w:rsid w:val="00500FFC"/>
    <w:rsid w:val="0050123E"/>
    <w:rsid w:val="00501466"/>
    <w:rsid w:val="00501750"/>
    <w:rsid w:val="00501996"/>
    <w:rsid w:val="00501B27"/>
    <w:rsid w:val="005020F6"/>
    <w:rsid w:val="00502593"/>
    <w:rsid w:val="00502D99"/>
    <w:rsid w:val="00503AD4"/>
    <w:rsid w:val="00503D38"/>
    <w:rsid w:val="00504269"/>
    <w:rsid w:val="00504E64"/>
    <w:rsid w:val="00505771"/>
    <w:rsid w:val="0050670A"/>
    <w:rsid w:val="00506F1E"/>
    <w:rsid w:val="005073F5"/>
    <w:rsid w:val="00507BD1"/>
    <w:rsid w:val="00507CC6"/>
    <w:rsid w:val="00510C65"/>
    <w:rsid w:val="0051186C"/>
    <w:rsid w:val="00512C2E"/>
    <w:rsid w:val="00512C43"/>
    <w:rsid w:val="00513495"/>
    <w:rsid w:val="005136F7"/>
    <w:rsid w:val="005139DF"/>
    <w:rsid w:val="00513B36"/>
    <w:rsid w:val="00513CD8"/>
    <w:rsid w:val="00513F10"/>
    <w:rsid w:val="00514756"/>
    <w:rsid w:val="00515204"/>
    <w:rsid w:val="00515D0C"/>
    <w:rsid w:val="005160AA"/>
    <w:rsid w:val="0051671D"/>
    <w:rsid w:val="005208AB"/>
    <w:rsid w:val="00520F7A"/>
    <w:rsid w:val="0052191D"/>
    <w:rsid w:val="00521EEB"/>
    <w:rsid w:val="00522BB5"/>
    <w:rsid w:val="00522D15"/>
    <w:rsid w:val="00522D89"/>
    <w:rsid w:val="00522F6A"/>
    <w:rsid w:val="00523CE4"/>
    <w:rsid w:val="0052519E"/>
    <w:rsid w:val="005253F2"/>
    <w:rsid w:val="00525C88"/>
    <w:rsid w:val="00525F86"/>
    <w:rsid w:val="00526AE0"/>
    <w:rsid w:val="00526E81"/>
    <w:rsid w:val="00527525"/>
    <w:rsid w:val="00531062"/>
    <w:rsid w:val="00531A34"/>
    <w:rsid w:val="005328F1"/>
    <w:rsid w:val="005338FE"/>
    <w:rsid w:val="00533FA0"/>
    <w:rsid w:val="00536690"/>
    <w:rsid w:val="00536CFA"/>
    <w:rsid w:val="0053741C"/>
    <w:rsid w:val="00537547"/>
    <w:rsid w:val="0053789B"/>
    <w:rsid w:val="00540944"/>
    <w:rsid w:val="00540948"/>
    <w:rsid w:val="00541F89"/>
    <w:rsid w:val="00542AEC"/>
    <w:rsid w:val="00543358"/>
    <w:rsid w:val="00543670"/>
    <w:rsid w:val="00543DE3"/>
    <w:rsid w:val="00543EF0"/>
    <w:rsid w:val="00544E94"/>
    <w:rsid w:val="00545A1A"/>
    <w:rsid w:val="00546068"/>
    <w:rsid w:val="0054772B"/>
    <w:rsid w:val="00550D14"/>
    <w:rsid w:val="00551147"/>
    <w:rsid w:val="00552208"/>
    <w:rsid w:val="00553B22"/>
    <w:rsid w:val="0055407F"/>
    <w:rsid w:val="00554525"/>
    <w:rsid w:val="00554F46"/>
    <w:rsid w:val="00557351"/>
    <w:rsid w:val="00557515"/>
    <w:rsid w:val="00557A45"/>
    <w:rsid w:val="00557D91"/>
    <w:rsid w:val="005601A5"/>
    <w:rsid w:val="00560C8A"/>
    <w:rsid w:val="005617F1"/>
    <w:rsid w:val="00562DF4"/>
    <w:rsid w:val="00564944"/>
    <w:rsid w:val="00565B55"/>
    <w:rsid w:val="00565E00"/>
    <w:rsid w:val="00566444"/>
    <w:rsid w:val="00566A2D"/>
    <w:rsid w:val="00566F3E"/>
    <w:rsid w:val="00567B17"/>
    <w:rsid w:val="00567ED5"/>
    <w:rsid w:val="00570DF0"/>
    <w:rsid w:val="005718C8"/>
    <w:rsid w:val="00571F16"/>
    <w:rsid w:val="0057442B"/>
    <w:rsid w:val="00575611"/>
    <w:rsid w:val="0057658D"/>
    <w:rsid w:val="00576E27"/>
    <w:rsid w:val="0057715C"/>
    <w:rsid w:val="00580168"/>
    <w:rsid w:val="0058052B"/>
    <w:rsid w:val="0058065F"/>
    <w:rsid w:val="00580D16"/>
    <w:rsid w:val="00581B24"/>
    <w:rsid w:val="00583717"/>
    <w:rsid w:val="005838CC"/>
    <w:rsid w:val="00583A74"/>
    <w:rsid w:val="00584AF3"/>
    <w:rsid w:val="005851A2"/>
    <w:rsid w:val="0058599C"/>
    <w:rsid w:val="00586432"/>
    <w:rsid w:val="005864BC"/>
    <w:rsid w:val="00587454"/>
    <w:rsid w:val="00587C54"/>
    <w:rsid w:val="00587E46"/>
    <w:rsid w:val="005905EA"/>
    <w:rsid w:val="0059080A"/>
    <w:rsid w:val="00591B90"/>
    <w:rsid w:val="00592FFE"/>
    <w:rsid w:val="00593116"/>
    <w:rsid w:val="005939EE"/>
    <w:rsid w:val="00594573"/>
    <w:rsid w:val="005945E8"/>
    <w:rsid w:val="005948DB"/>
    <w:rsid w:val="00594F66"/>
    <w:rsid w:val="00594F7B"/>
    <w:rsid w:val="00595289"/>
    <w:rsid w:val="00595E42"/>
    <w:rsid w:val="0059762B"/>
    <w:rsid w:val="005A031F"/>
    <w:rsid w:val="005A0998"/>
    <w:rsid w:val="005A0C9B"/>
    <w:rsid w:val="005A0E43"/>
    <w:rsid w:val="005A17CC"/>
    <w:rsid w:val="005A1D1B"/>
    <w:rsid w:val="005A282C"/>
    <w:rsid w:val="005A3272"/>
    <w:rsid w:val="005A3AEE"/>
    <w:rsid w:val="005A4E2F"/>
    <w:rsid w:val="005A54D0"/>
    <w:rsid w:val="005A59B7"/>
    <w:rsid w:val="005B070E"/>
    <w:rsid w:val="005B0D68"/>
    <w:rsid w:val="005B140E"/>
    <w:rsid w:val="005B1870"/>
    <w:rsid w:val="005B1913"/>
    <w:rsid w:val="005B20B2"/>
    <w:rsid w:val="005B3075"/>
    <w:rsid w:val="005B34D0"/>
    <w:rsid w:val="005B3C03"/>
    <w:rsid w:val="005B482E"/>
    <w:rsid w:val="005B4994"/>
    <w:rsid w:val="005B51FB"/>
    <w:rsid w:val="005B5707"/>
    <w:rsid w:val="005B5FCB"/>
    <w:rsid w:val="005B6870"/>
    <w:rsid w:val="005B6B83"/>
    <w:rsid w:val="005C0226"/>
    <w:rsid w:val="005C0FC4"/>
    <w:rsid w:val="005C109A"/>
    <w:rsid w:val="005C1329"/>
    <w:rsid w:val="005C1767"/>
    <w:rsid w:val="005C1A4C"/>
    <w:rsid w:val="005C2A1A"/>
    <w:rsid w:val="005C2BB5"/>
    <w:rsid w:val="005C3D11"/>
    <w:rsid w:val="005C42B9"/>
    <w:rsid w:val="005C4C8F"/>
    <w:rsid w:val="005C4E06"/>
    <w:rsid w:val="005C5D09"/>
    <w:rsid w:val="005C663E"/>
    <w:rsid w:val="005C7A2B"/>
    <w:rsid w:val="005C7CC6"/>
    <w:rsid w:val="005D0994"/>
    <w:rsid w:val="005D11DB"/>
    <w:rsid w:val="005D1911"/>
    <w:rsid w:val="005D1DBF"/>
    <w:rsid w:val="005D29D3"/>
    <w:rsid w:val="005D2B09"/>
    <w:rsid w:val="005D2E15"/>
    <w:rsid w:val="005D3053"/>
    <w:rsid w:val="005D3293"/>
    <w:rsid w:val="005D3523"/>
    <w:rsid w:val="005D3953"/>
    <w:rsid w:val="005D3A73"/>
    <w:rsid w:val="005D4366"/>
    <w:rsid w:val="005D4DF2"/>
    <w:rsid w:val="005D5908"/>
    <w:rsid w:val="005D6706"/>
    <w:rsid w:val="005D6792"/>
    <w:rsid w:val="005D70E7"/>
    <w:rsid w:val="005D7405"/>
    <w:rsid w:val="005E0F4B"/>
    <w:rsid w:val="005E1077"/>
    <w:rsid w:val="005E2A4D"/>
    <w:rsid w:val="005E3806"/>
    <w:rsid w:val="005E611D"/>
    <w:rsid w:val="005E6FBF"/>
    <w:rsid w:val="005E799B"/>
    <w:rsid w:val="005F00FD"/>
    <w:rsid w:val="005F0E31"/>
    <w:rsid w:val="005F1E93"/>
    <w:rsid w:val="005F20E6"/>
    <w:rsid w:val="005F22D5"/>
    <w:rsid w:val="005F24B9"/>
    <w:rsid w:val="005F2733"/>
    <w:rsid w:val="005F5AB0"/>
    <w:rsid w:val="005F61D8"/>
    <w:rsid w:val="005F6C38"/>
    <w:rsid w:val="005F6EFB"/>
    <w:rsid w:val="005F733F"/>
    <w:rsid w:val="005F7402"/>
    <w:rsid w:val="00600A04"/>
    <w:rsid w:val="00600B0A"/>
    <w:rsid w:val="0060153C"/>
    <w:rsid w:val="00601D39"/>
    <w:rsid w:val="006026DC"/>
    <w:rsid w:val="00602A28"/>
    <w:rsid w:val="00603392"/>
    <w:rsid w:val="006035BB"/>
    <w:rsid w:val="00604108"/>
    <w:rsid w:val="00605AEC"/>
    <w:rsid w:val="00606967"/>
    <w:rsid w:val="0060700A"/>
    <w:rsid w:val="00607E6C"/>
    <w:rsid w:val="006100C1"/>
    <w:rsid w:val="00610236"/>
    <w:rsid w:val="00610C52"/>
    <w:rsid w:val="00611CC9"/>
    <w:rsid w:val="00611E1E"/>
    <w:rsid w:val="0061207D"/>
    <w:rsid w:val="00612769"/>
    <w:rsid w:val="006137DD"/>
    <w:rsid w:val="00613860"/>
    <w:rsid w:val="00613D14"/>
    <w:rsid w:val="006141D5"/>
    <w:rsid w:val="00614317"/>
    <w:rsid w:val="00614B59"/>
    <w:rsid w:val="00615D72"/>
    <w:rsid w:val="00616157"/>
    <w:rsid w:val="00616431"/>
    <w:rsid w:val="0061687A"/>
    <w:rsid w:val="006169C7"/>
    <w:rsid w:val="00616C6C"/>
    <w:rsid w:val="006210A8"/>
    <w:rsid w:val="00621194"/>
    <w:rsid w:val="00622E66"/>
    <w:rsid w:val="00622F35"/>
    <w:rsid w:val="0062343A"/>
    <w:rsid w:val="00624294"/>
    <w:rsid w:val="00626978"/>
    <w:rsid w:val="00626D54"/>
    <w:rsid w:val="00626E6F"/>
    <w:rsid w:val="0062706E"/>
    <w:rsid w:val="006270F1"/>
    <w:rsid w:val="00627E37"/>
    <w:rsid w:val="00630CC7"/>
    <w:rsid w:val="00631BAF"/>
    <w:rsid w:val="006325AA"/>
    <w:rsid w:val="0063346E"/>
    <w:rsid w:val="00633858"/>
    <w:rsid w:val="00635592"/>
    <w:rsid w:val="00635757"/>
    <w:rsid w:val="00636344"/>
    <w:rsid w:val="00637D01"/>
    <w:rsid w:val="00640B5C"/>
    <w:rsid w:val="00641FF3"/>
    <w:rsid w:val="00642329"/>
    <w:rsid w:val="00642878"/>
    <w:rsid w:val="00642D3F"/>
    <w:rsid w:val="006431CF"/>
    <w:rsid w:val="00643EDC"/>
    <w:rsid w:val="00644154"/>
    <w:rsid w:val="00645576"/>
    <w:rsid w:val="0064612C"/>
    <w:rsid w:val="0064650A"/>
    <w:rsid w:val="00646915"/>
    <w:rsid w:val="00650015"/>
    <w:rsid w:val="006501F7"/>
    <w:rsid w:val="006503A4"/>
    <w:rsid w:val="00651062"/>
    <w:rsid w:val="006511B2"/>
    <w:rsid w:val="00651D2A"/>
    <w:rsid w:val="00651E46"/>
    <w:rsid w:val="006527EF"/>
    <w:rsid w:val="00652C2E"/>
    <w:rsid w:val="006535BD"/>
    <w:rsid w:val="00653869"/>
    <w:rsid w:val="00655574"/>
    <w:rsid w:val="006560B2"/>
    <w:rsid w:val="006561B0"/>
    <w:rsid w:val="006561EE"/>
    <w:rsid w:val="0065697A"/>
    <w:rsid w:val="00656E04"/>
    <w:rsid w:val="00657477"/>
    <w:rsid w:val="006578AB"/>
    <w:rsid w:val="006579C4"/>
    <w:rsid w:val="00657DFB"/>
    <w:rsid w:val="00660C96"/>
    <w:rsid w:val="006616BE"/>
    <w:rsid w:val="006617E9"/>
    <w:rsid w:val="00661A89"/>
    <w:rsid w:val="00662907"/>
    <w:rsid w:val="00662D09"/>
    <w:rsid w:val="006632EB"/>
    <w:rsid w:val="00663858"/>
    <w:rsid w:val="00665926"/>
    <w:rsid w:val="0066615E"/>
    <w:rsid w:val="00666161"/>
    <w:rsid w:val="00666184"/>
    <w:rsid w:val="00666306"/>
    <w:rsid w:val="00666854"/>
    <w:rsid w:val="00667102"/>
    <w:rsid w:val="0066756B"/>
    <w:rsid w:val="00667902"/>
    <w:rsid w:val="00667CC6"/>
    <w:rsid w:val="00670BD6"/>
    <w:rsid w:val="00671060"/>
    <w:rsid w:val="00671762"/>
    <w:rsid w:val="00671B07"/>
    <w:rsid w:val="0067350F"/>
    <w:rsid w:val="00673739"/>
    <w:rsid w:val="006756E5"/>
    <w:rsid w:val="00675ED2"/>
    <w:rsid w:val="00677F7A"/>
    <w:rsid w:val="00680434"/>
    <w:rsid w:val="006806BA"/>
    <w:rsid w:val="006818CD"/>
    <w:rsid w:val="0068250B"/>
    <w:rsid w:val="00682920"/>
    <w:rsid w:val="00682CD7"/>
    <w:rsid w:val="00683099"/>
    <w:rsid w:val="006840E8"/>
    <w:rsid w:val="0068454E"/>
    <w:rsid w:val="0068561F"/>
    <w:rsid w:val="00690434"/>
    <w:rsid w:val="00691461"/>
    <w:rsid w:val="006914C4"/>
    <w:rsid w:val="00692D41"/>
    <w:rsid w:val="006931A2"/>
    <w:rsid w:val="00693C23"/>
    <w:rsid w:val="00693E03"/>
    <w:rsid w:val="0069405F"/>
    <w:rsid w:val="00694D8C"/>
    <w:rsid w:val="00694F88"/>
    <w:rsid w:val="00695766"/>
    <w:rsid w:val="006957BD"/>
    <w:rsid w:val="00695AEB"/>
    <w:rsid w:val="00695C33"/>
    <w:rsid w:val="0069636D"/>
    <w:rsid w:val="0069640B"/>
    <w:rsid w:val="0069796F"/>
    <w:rsid w:val="00697F2A"/>
    <w:rsid w:val="006A1697"/>
    <w:rsid w:val="006A2238"/>
    <w:rsid w:val="006A25DC"/>
    <w:rsid w:val="006A311C"/>
    <w:rsid w:val="006A48BE"/>
    <w:rsid w:val="006A49EB"/>
    <w:rsid w:val="006A5323"/>
    <w:rsid w:val="006A63F2"/>
    <w:rsid w:val="006A7B0B"/>
    <w:rsid w:val="006A7DA9"/>
    <w:rsid w:val="006B0288"/>
    <w:rsid w:val="006B0340"/>
    <w:rsid w:val="006B03BC"/>
    <w:rsid w:val="006B0750"/>
    <w:rsid w:val="006B0831"/>
    <w:rsid w:val="006B0DE9"/>
    <w:rsid w:val="006B151F"/>
    <w:rsid w:val="006B16E0"/>
    <w:rsid w:val="006B2635"/>
    <w:rsid w:val="006B2A4A"/>
    <w:rsid w:val="006B3059"/>
    <w:rsid w:val="006B327E"/>
    <w:rsid w:val="006B3CC8"/>
    <w:rsid w:val="006B3EEB"/>
    <w:rsid w:val="006B4A5A"/>
    <w:rsid w:val="006B5AD1"/>
    <w:rsid w:val="006B6AFC"/>
    <w:rsid w:val="006B6BB9"/>
    <w:rsid w:val="006B7766"/>
    <w:rsid w:val="006C1895"/>
    <w:rsid w:val="006C1ADA"/>
    <w:rsid w:val="006C1F98"/>
    <w:rsid w:val="006C20D2"/>
    <w:rsid w:val="006C3062"/>
    <w:rsid w:val="006C3097"/>
    <w:rsid w:val="006C327B"/>
    <w:rsid w:val="006C3443"/>
    <w:rsid w:val="006C3C74"/>
    <w:rsid w:val="006C479F"/>
    <w:rsid w:val="006C48DF"/>
    <w:rsid w:val="006C53B3"/>
    <w:rsid w:val="006C68B1"/>
    <w:rsid w:val="006C6FCA"/>
    <w:rsid w:val="006C78FF"/>
    <w:rsid w:val="006C7F8C"/>
    <w:rsid w:val="006D0A82"/>
    <w:rsid w:val="006D0F7B"/>
    <w:rsid w:val="006D1816"/>
    <w:rsid w:val="006D24E9"/>
    <w:rsid w:val="006D255C"/>
    <w:rsid w:val="006D3A27"/>
    <w:rsid w:val="006D3F08"/>
    <w:rsid w:val="006D431F"/>
    <w:rsid w:val="006D499E"/>
    <w:rsid w:val="006E0CAC"/>
    <w:rsid w:val="006E131A"/>
    <w:rsid w:val="006E5417"/>
    <w:rsid w:val="006E547A"/>
    <w:rsid w:val="006E54B6"/>
    <w:rsid w:val="006F0367"/>
    <w:rsid w:val="006F15A2"/>
    <w:rsid w:val="006F19F3"/>
    <w:rsid w:val="006F1DE6"/>
    <w:rsid w:val="006F21FA"/>
    <w:rsid w:val="006F252F"/>
    <w:rsid w:val="006F2857"/>
    <w:rsid w:val="006F2DFB"/>
    <w:rsid w:val="006F31AB"/>
    <w:rsid w:val="006F3DD9"/>
    <w:rsid w:val="006F4468"/>
    <w:rsid w:val="006F44BE"/>
    <w:rsid w:val="006F4A7C"/>
    <w:rsid w:val="006F4C22"/>
    <w:rsid w:val="006F4E3F"/>
    <w:rsid w:val="00700BEB"/>
    <w:rsid w:val="0070141F"/>
    <w:rsid w:val="00701466"/>
    <w:rsid w:val="00701D64"/>
    <w:rsid w:val="0070241D"/>
    <w:rsid w:val="0070245C"/>
    <w:rsid w:val="007028BB"/>
    <w:rsid w:val="00703366"/>
    <w:rsid w:val="007036EB"/>
    <w:rsid w:val="0070498A"/>
    <w:rsid w:val="00704A30"/>
    <w:rsid w:val="00704F41"/>
    <w:rsid w:val="00705DBA"/>
    <w:rsid w:val="00706196"/>
    <w:rsid w:val="007062C2"/>
    <w:rsid w:val="007062FC"/>
    <w:rsid w:val="00706528"/>
    <w:rsid w:val="00706724"/>
    <w:rsid w:val="00706B79"/>
    <w:rsid w:val="007070DA"/>
    <w:rsid w:val="007113CE"/>
    <w:rsid w:val="007116AA"/>
    <w:rsid w:val="00711965"/>
    <w:rsid w:val="00711A37"/>
    <w:rsid w:val="00711BC2"/>
    <w:rsid w:val="00712E84"/>
    <w:rsid w:val="0071348A"/>
    <w:rsid w:val="00714848"/>
    <w:rsid w:val="0071557F"/>
    <w:rsid w:val="00715C94"/>
    <w:rsid w:val="00716A08"/>
    <w:rsid w:val="007171BA"/>
    <w:rsid w:val="007207D4"/>
    <w:rsid w:val="00721935"/>
    <w:rsid w:val="00722E0D"/>
    <w:rsid w:val="007239DC"/>
    <w:rsid w:val="0072443F"/>
    <w:rsid w:val="00725652"/>
    <w:rsid w:val="00725D1C"/>
    <w:rsid w:val="00727EF1"/>
    <w:rsid w:val="007309B5"/>
    <w:rsid w:val="00730A02"/>
    <w:rsid w:val="00731620"/>
    <w:rsid w:val="0073172B"/>
    <w:rsid w:val="00731CA3"/>
    <w:rsid w:val="007324A0"/>
    <w:rsid w:val="00732860"/>
    <w:rsid w:val="00733C89"/>
    <w:rsid w:val="0073511A"/>
    <w:rsid w:val="007378CB"/>
    <w:rsid w:val="00740045"/>
    <w:rsid w:val="00740364"/>
    <w:rsid w:val="00740D35"/>
    <w:rsid w:val="00741397"/>
    <w:rsid w:val="0074195F"/>
    <w:rsid w:val="0074358D"/>
    <w:rsid w:val="007440E3"/>
    <w:rsid w:val="007450CA"/>
    <w:rsid w:val="007456CD"/>
    <w:rsid w:val="00745AAE"/>
    <w:rsid w:val="00746488"/>
    <w:rsid w:val="0074674A"/>
    <w:rsid w:val="00747310"/>
    <w:rsid w:val="00747A26"/>
    <w:rsid w:val="00750811"/>
    <w:rsid w:val="00751070"/>
    <w:rsid w:val="0075167F"/>
    <w:rsid w:val="00751C46"/>
    <w:rsid w:val="0075232D"/>
    <w:rsid w:val="00752BED"/>
    <w:rsid w:val="0075430E"/>
    <w:rsid w:val="007549AB"/>
    <w:rsid w:val="0075653E"/>
    <w:rsid w:val="00756689"/>
    <w:rsid w:val="007601D3"/>
    <w:rsid w:val="0076073B"/>
    <w:rsid w:val="00760A35"/>
    <w:rsid w:val="00761760"/>
    <w:rsid w:val="00761A50"/>
    <w:rsid w:val="00761B2D"/>
    <w:rsid w:val="007620BE"/>
    <w:rsid w:val="00762497"/>
    <w:rsid w:val="00762FCC"/>
    <w:rsid w:val="007630A4"/>
    <w:rsid w:val="00763814"/>
    <w:rsid w:val="00764C8F"/>
    <w:rsid w:val="00764CA7"/>
    <w:rsid w:val="00765A9F"/>
    <w:rsid w:val="00766D99"/>
    <w:rsid w:val="00767523"/>
    <w:rsid w:val="0077297B"/>
    <w:rsid w:val="00772C32"/>
    <w:rsid w:val="00773142"/>
    <w:rsid w:val="00774108"/>
    <w:rsid w:val="00774AAE"/>
    <w:rsid w:val="00774D57"/>
    <w:rsid w:val="00775E5E"/>
    <w:rsid w:val="00776021"/>
    <w:rsid w:val="00776535"/>
    <w:rsid w:val="0077674C"/>
    <w:rsid w:val="007768A8"/>
    <w:rsid w:val="00776ECB"/>
    <w:rsid w:val="00777B0A"/>
    <w:rsid w:val="00777EBA"/>
    <w:rsid w:val="00780199"/>
    <w:rsid w:val="00781562"/>
    <w:rsid w:val="00781B7F"/>
    <w:rsid w:val="007820ED"/>
    <w:rsid w:val="00783F0D"/>
    <w:rsid w:val="00784834"/>
    <w:rsid w:val="00784BA7"/>
    <w:rsid w:val="00786F43"/>
    <w:rsid w:val="00787312"/>
    <w:rsid w:val="00787B5A"/>
    <w:rsid w:val="00787BB0"/>
    <w:rsid w:val="0079038D"/>
    <w:rsid w:val="00791540"/>
    <w:rsid w:val="007917AC"/>
    <w:rsid w:val="00791F8B"/>
    <w:rsid w:val="007931B8"/>
    <w:rsid w:val="007933B3"/>
    <w:rsid w:val="007938D4"/>
    <w:rsid w:val="0079678D"/>
    <w:rsid w:val="00797305"/>
    <w:rsid w:val="00797596"/>
    <w:rsid w:val="007A01AB"/>
    <w:rsid w:val="007A0EA6"/>
    <w:rsid w:val="007A0EC6"/>
    <w:rsid w:val="007A2027"/>
    <w:rsid w:val="007A25CA"/>
    <w:rsid w:val="007A3721"/>
    <w:rsid w:val="007A3A17"/>
    <w:rsid w:val="007A3AF4"/>
    <w:rsid w:val="007A40BF"/>
    <w:rsid w:val="007A4482"/>
    <w:rsid w:val="007A525D"/>
    <w:rsid w:val="007A58C5"/>
    <w:rsid w:val="007A5BD6"/>
    <w:rsid w:val="007A5F00"/>
    <w:rsid w:val="007A66F3"/>
    <w:rsid w:val="007A77B8"/>
    <w:rsid w:val="007B01B0"/>
    <w:rsid w:val="007B10E4"/>
    <w:rsid w:val="007B18E9"/>
    <w:rsid w:val="007B2D96"/>
    <w:rsid w:val="007B2FB8"/>
    <w:rsid w:val="007B4BE2"/>
    <w:rsid w:val="007B57C0"/>
    <w:rsid w:val="007B5C5D"/>
    <w:rsid w:val="007B63B9"/>
    <w:rsid w:val="007B720F"/>
    <w:rsid w:val="007B7D33"/>
    <w:rsid w:val="007C0024"/>
    <w:rsid w:val="007C1B35"/>
    <w:rsid w:val="007C1C3F"/>
    <w:rsid w:val="007C2E08"/>
    <w:rsid w:val="007C39DE"/>
    <w:rsid w:val="007C58AE"/>
    <w:rsid w:val="007C5FC9"/>
    <w:rsid w:val="007C66B8"/>
    <w:rsid w:val="007C7917"/>
    <w:rsid w:val="007D0E22"/>
    <w:rsid w:val="007D1345"/>
    <w:rsid w:val="007D5456"/>
    <w:rsid w:val="007D7BAD"/>
    <w:rsid w:val="007D7E33"/>
    <w:rsid w:val="007E068D"/>
    <w:rsid w:val="007E06D1"/>
    <w:rsid w:val="007E0B5A"/>
    <w:rsid w:val="007E176B"/>
    <w:rsid w:val="007E2BC2"/>
    <w:rsid w:val="007E436A"/>
    <w:rsid w:val="007E4609"/>
    <w:rsid w:val="007E4997"/>
    <w:rsid w:val="007E5BA3"/>
    <w:rsid w:val="007E70DF"/>
    <w:rsid w:val="007E761E"/>
    <w:rsid w:val="007E7623"/>
    <w:rsid w:val="007F0079"/>
    <w:rsid w:val="007F13DC"/>
    <w:rsid w:val="007F233F"/>
    <w:rsid w:val="007F36E8"/>
    <w:rsid w:val="007F5625"/>
    <w:rsid w:val="007F5F25"/>
    <w:rsid w:val="007F6317"/>
    <w:rsid w:val="007F6790"/>
    <w:rsid w:val="007F6952"/>
    <w:rsid w:val="007F718B"/>
    <w:rsid w:val="007F7E7A"/>
    <w:rsid w:val="008009A9"/>
    <w:rsid w:val="0080199E"/>
    <w:rsid w:val="008027C3"/>
    <w:rsid w:val="008038D3"/>
    <w:rsid w:val="00804238"/>
    <w:rsid w:val="00804EB9"/>
    <w:rsid w:val="00804F41"/>
    <w:rsid w:val="008052DF"/>
    <w:rsid w:val="00806742"/>
    <w:rsid w:val="008070AF"/>
    <w:rsid w:val="00807352"/>
    <w:rsid w:val="0080738A"/>
    <w:rsid w:val="008111C6"/>
    <w:rsid w:val="00811473"/>
    <w:rsid w:val="00811648"/>
    <w:rsid w:val="00811697"/>
    <w:rsid w:val="00811BC0"/>
    <w:rsid w:val="00812961"/>
    <w:rsid w:val="00812EAF"/>
    <w:rsid w:val="00813FC8"/>
    <w:rsid w:val="00814679"/>
    <w:rsid w:val="00814DBA"/>
    <w:rsid w:val="008157CB"/>
    <w:rsid w:val="0081660E"/>
    <w:rsid w:val="00817D82"/>
    <w:rsid w:val="00817F50"/>
    <w:rsid w:val="008207EB"/>
    <w:rsid w:val="008213B0"/>
    <w:rsid w:val="008216EE"/>
    <w:rsid w:val="00822129"/>
    <w:rsid w:val="00822BD3"/>
    <w:rsid w:val="00823FF5"/>
    <w:rsid w:val="008242DB"/>
    <w:rsid w:val="0082441C"/>
    <w:rsid w:val="008244AF"/>
    <w:rsid w:val="0082466D"/>
    <w:rsid w:val="00824FA4"/>
    <w:rsid w:val="008250F9"/>
    <w:rsid w:val="00825222"/>
    <w:rsid w:val="00826169"/>
    <w:rsid w:val="00830B6A"/>
    <w:rsid w:val="00830B71"/>
    <w:rsid w:val="008318A2"/>
    <w:rsid w:val="00832D17"/>
    <w:rsid w:val="00833144"/>
    <w:rsid w:val="00836D6A"/>
    <w:rsid w:val="0084126C"/>
    <w:rsid w:val="00841310"/>
    <w:rsid w:val="00841FD6"/>
    <w:rsid w:val="00842306"/>
    <w:rsid w:val="008431E8"/>
    <w:rsid w:val="00843561"/>
    <w:rsid w:val="008441EC"/>
    <w:rsid w:val="008442AE"/>
    <w:rsid w:val="00844615"/>
    <w:rsid w:val="00844942"/>
    <w:rsid w:val="0084514D"/>
    <w:rsid w:val="00845CF0"/>
    <w:rsid w:val="00846390"/>
    <w:rsid w:val="00846693"/>
    <w:rsid w:val="00846BA1"/>
    <w:rsid w:val="00846DE0"/>
    <w:rsid w:val="0084714C"/>
    <w:rsid w:val="0084780F"/>
    <w:rsid w:val="00847BC4"/>
    <w:rsid w:val="00847C2A"/>
    <w:rsid w:val="00850A3A"/>
    <w:rsid w:val="00851DA0"/>
    <w:rsid w:val="008521C7"/>
    <w:rsid w:val="00852EC4"/>
    <w:rsid w:val="00854627"/>
    <w:rsid w:val="0085501A"/>
    <w:rsid w:val="00855554"/>
    <w:rsid w:val="00855692"/>
    <w:rsid w:val="00855E63"/>
    <w:rsid w:val="00856967"/>
    <w:rsid w:val="00857F1A"/>
    <w:rsid w:val="008605CD"/>
    <w:rsid w:val="0086092E"/>
    <w:rsid w:val="008616DC"/>
    <w:rsid w:val="00862D9B"/>
    <w:rsid w:val="00863167"/>
    <w:rsid w:val="00863424"/>
    <w:rsid w:val="008635BE"/>
    <w:rsid w:val="008636D9"/>
    <w:rsid w:val="00863E7C"/>
    <w:rsid w:val="00863ED8"/>
    <w:rsid w:val="0086442B"/>
    <w:rsid w:val="00865B15"/>
    <w:rsid w:val="00866E9F"/>
    <w:rsid w:val="0086705E"/>
    <w:rsid w:val="008702EB"/>
    <w:rsid w:val="008735B4"/>
    <w:rsid w:val="00874E54"/>
    <w:rsid w:val="008753AD"/>
    <w:rsid w:val="008753E7"/>
    <w:rsid w:val="0087571B"/>
    <w:rsid w:val="008766F7"/>
    <w:rsid w:val="00876812"/>
    <w:rsid w:val="00880010"/>
    <w:rsid w:val="00880A86"/>
    <w:rsid w:val="00880EE2"/>
    <w:rsid w:val="0088132F"/>
    <w:rsid w:val="00881459"/>
    <w:rsid w:val="0088380C"/>
    <w:rsid w:val="00883C2F"/>
    <w:rsid w:val="00883FCF"/>
    <w:rsid w:val="0088453E"/>
    <w:rsid w:val="0088482D"/>
    <w:rsid w:val="008856CF"/>
    <w:rsid w:val="00885981"/>
    <w:rsid w:val="00887F72"/>
    <w:rsid w:val="00890553"/>
    <w:rsid w:val="00890B25"/>
    <w:rsid w:val="00892FC6"/>
    <w:rsid w:val="008944E9"/>
    <w:rsid w:val="008949EF"/>
    <w:rsid w:val="00894C08"/>
    <w:rsid w:val="0089560B"/>
    <w:rsid w:val="008957CC"/>
    <w:rsid w:val="008959FB"/>
    <w:rsid w:val="00895A99"/>
    <w:rsid w:val="00896849"/>
    <w:rsid w:val="008970F9"/>
    <w:rsid w:val="008A02A9"/>
    <w:rsid w:val="008A0B0E"/>
    <w:rsid w:val="008A2877"/>
    <w:rsid w:val="008A39D7"/>
    <w:rsid w:val="008A43E3"/>
    <w:rsid w:val="008A4B26"/>
    <w:rsid w:val="008A59D1"/>
    <w:rsid w:val="008A5E00"/>
    <w:rsid w:val="008A6788"/>
    <w:rsid w:val="008A78FF"/>
    <w:rsid w:val="008A7AAE"/>
    <w:rsid w:val="008B0D09"/>
    <w:rsid w:val="008B16D2"/>
    <w:rsid w:val="008B296C"/>
    <w:rsid w:val="008B2BC6"/>
    <w:rsid w:val="008B2D9C"/>
    <w:rsid w:val="008B31F9"/>
    <w:rsid w:val="008B4029"/>
    <w:rsid w:val="008B433B"/>
    <w:rsid w:val="008B53DD"/>
    <w:rsid w:val="008B5DC4"/>
    <w:rsid w:val="008B5EB2"/>
    <w:rsid w:val="008B600D"/>
    <w:rsid w:val="008B6110"/>
    <w:rsid w:val="008B71CB"/>
    <w:rsid w:val="008B7CFD"/>
    <w:rsid w:val="008B7EAC"/>
    <w:rsid w:val="008C0B31"/>
    <w:rsid w:val="008C1F00"/>
    <w:rsid w:val="008C2BBD"/>
    <w:rsid w:val="008C3105"/>
    <w:rsid w:val="008C3412"/>
    <w:rsid w:val="008C344F"/>
    <w:rsid w:val="008C495D"/>
    <w:rsid w:val="008C516D"/>
    <w:rsid w:val="008C5866"/>
    <w:rsid w:val="008C6811"/>
    <w:rsid w:val="008C6BA5"/>
    <w:rsid w:val="008D0AD1"/>
    <w:rsid w:val="008D0DA2"/>
    <w:rsid w:val="008D249D"/>
    <w:rsid w:val="008D30CF"/>
    <w:rsid w:val="008D37D2"/>
    <w:rsid w:val="008D42BC"/>
    <w:rsid w:val="008D4794"/>
    <w:rsid w:val="008D63C6"/>
    <w:rsid w:val="008D712B"/>
    <w:rsid w:val="008D732C"/>
    <w:rsid w:val="008E103F"/>
    <w:rsid w:val="008E126C"/>
    <w:rsid w:val="008E1637"/>
    <w:rsid w:val="008E5140"/>
    <w:rsid w:val="008E5168"/>
    <w:rsid w:val="008E64F6"/>
    <w:rsid w:val="008F04A4"/>
    <w:rsid w:val="008F078B"/>
    <w:rsid w:val="008F085D"/>
    <w:rsid w:val="008F19CB"/>
    <w:rsid w:val="008F1E20"/>
    <w:rsid w:val="008F4585"/>
    <w:rsid w:val="008F4E38"/>
    <w:rsid w:val="008F52F7"/>
    <w:rsid w:val="008F5C58"/>
    <w:rsid w:val="008F5F31"/>
    <w:rsid w:val="008F5F6C"/>
    <w:rsid w:val="008F6190"/>
    <w:rsid w:val="008F6C17"/>
    <w:rsid w:val="008F6DFE"/>
    <w:rsid w:val="008F72B8"/>
    <w:rsid w:val="008F7494"/>
    <w:rsid w:val="009009C6"/>
    <w:rsid w:val="009013C4"/>
    <w:rsid w:val="0090148E"/>
    <w:rsid w:val="00901AEF"/>
    <w:rsid w:val="00901B00"/>
    <w:rsid w:val="00901D1A"/>
    <w:rsid w:val="00902813"/>
    <w:rsid w:val="00902FD0"/>
    <w:rsid w:val="0090396E"/>
    <w:rsid w:val="00904053"/>
    <w:rsid w:val="009041C7"/>
    <w:rsid w:val="00906C91"/>
    <w:rsid w:val="00907797"/>
    <w:rsid w:val="0091089E"/>
    <w:rsid w:val="00910A53"/>
    <w:rsid w:val="00913DCE"/>
    <w:rsid w:val="009153B3"/>
    <w:rsid w:val="00915A95"/>
    <w:rsid w:val="0091626D"/>
    <w:rsid w:val="00916B85"/>
    <w:rsid w:val="009171EB"/>
    <w:rsid w:val="00917267"/>
    <w:rsid w:val="00917901"/>
    <w:rsid w:val="00921063"/>
    <w:rsid w:val="009214B5"/>
    <w:rsid w:val="009217B3"/>
    <w:rsid w:val="00922F06"/>
    <w:rsid w:val="00923A0C"/>
    <w:rsid w:val="00924C4F"/>
    <w:rsid w:val="00924DC1"/>
    <w:rsid w:val="009253CD"/>
    <w:rsid w:val="00925865"/>
    <w:rsid w:val="00926ECF"/>
    <w:rsid w:val="0092747A"/>
    <w:rsid w:val="009307B8"/>
    <w:rsid w:val="00931029"/>
    <w:rsid w:val="0093316D"/>
    <w:rsid w:val="00933A38"/>
    <w:rsid w:val="00934819"/>
    <w:rsid w:val="00934A02"/>
    <w:rsid w:val="00936F36"/>
    <w:rsid w:val="009375B2"/>
    <w:rsid w:val="009376C2"/>
    <w:rsid w:val="0093772C"/>
    <w:rsid w:val="00937806"/>
    <w:rsid w:val="009378B0"/>
    <w:rsid w:val="009400DA"/>
    <w:rsid w:val="0094013E"/>
    <w:rsid w:val="00940711"/>
    <w:rsid w:val="00940976"/>
    <w:rsid w:val="00940CE6"/>
    <w:rsid w:val="00940D65"/>
    <w:rsid w:val="0094193D"/>
    <w:rsid w:val="0094264F"/>
    <w:rsid w:val="0094275A"/>
    <w:rsid w:val="009428A6"/>
    <w:rsid w:val="00943FAD"/>
    <w:rsid w:val="009447CA"/>
    <w:rsid w:val="00945192"/>
    <w:rsid w:val="00946E5B"/>
    <w:rsid w:val="00947991"/>
    <w:rsid w:val="00947F03"/>
    <w:rsid w:val="009502C2"/>
    <w:rsid w:val="0095056B"/>
    <w:rsid w:val="00951863"/>
    <w:rsid w:val="00951C51"/>
    <w:rsid w:val="00952A81"/>
    <w:rsid w:val="009538FB"/>
    <w:rsid w:val="00955563"/>
    <w:rsid w:val="009556DE"/>
    <w:rsid w:val="0095627E"/>
    <w:rsid w:val="00956B32"/>
    <w:rsid w:val="00956CC6"/>
    <w:rsid w:val="009574A5"/>
    <w:rsid w:val="009604B5"/>
    <w:rsid w:val="00962C71"/>
    <w:rsid w:val="0096374A"/>
    <w:rsid w:val="0096411B"/>
    <w:rsid w:val="00966471"/>
    <w:rsid w:val="009669FE"/>
    <w:rsid w:val="0096746E"/>
    <w:rsid w:val="0097106F"/>
    <w:rsid w:val="009719C5"/>
    <w:rsid w:val="009721C3"/>
    <w:rsid w:val="00972527"/>
    <w:rsid w:val="00973F81"/>
    <w:rsid w:val="0097444B"/>
    <w:rsid w:val="00974903"/>
    <w:rsid w:val="00975BD9"/>
    <w:rsid w:val="00975EC6"/>
    <w:rsid w:val="00977653"/>
    <w:rsid w:val="009804B6"/>
    <w:rsid w:val="00980F03"/>
    <w:rsid w:val="00981620"/>
    <w:rsid w:val="00985413"/>
    <w:rsid w:val="00985A72"/>
    <w:rsid w:val="009864B2"/>
    <w:rsid w:val="0098656C"/>
    <w:rsid w:val="00986E84"/>
    <w:rsid w:val="00987A34"/>
    <w:rsid w:val="00990320"/>
    <w:rsid w:val="00991009"/>
    <w:rsid w:val="009919B7"/>
    <w:rsid w:val="0099322B"/>
    <w:rsid w:val="00993E4F"/>
    <w:rsid w:val="00995148"/>
    <w:rsid w:val="00995184"/>
    <w:rsid w:val="009957B4"/>
    <w:rsid w:val="009962CD"/>
    <w:rsid w:val="009972D8"/>
    <w:rsid w:val="009977A9"/>
    <w:rsid w:val="009A054D"/>
    <w:rsid w:val="009A18C6"/>
    <w:rsid w:val="009A2199"/>
    <w:rsid w:val="009A2231"/>
    <w:rsid w:val="009A2470"/>
    <w:rsid w:val="009A2C53"/>
    <w:rsid w:val="009A37FA"/>
    <w:rsid w:val="009A4E18"/>
    <w:rsid w:val="009A511E"/>
    <w:rsid w:val="009A5465"/>
    <w:rsid w:val="009A5749"/>
    <w:rsid w:val="009A5868"/>
    <w:rsid w:val="009A6227"/>
    <w:rsid w:val="009A6397"/>
    <w:rsid w:val="009A6416"/>
    <w:rsid w:val="009A6EC0"/>
    <w:rsid w:val="009B13D6"/>
    <w:rsid w:val="009B182B"/>
    <w:rsid w:val="009B1A9B"/>
    <w:rsid w:val="009B3408"/>
    <w:rsid w:val="009B3C0A"/>
    <w:rsid w:val="009B3DC0"/>
    <w:rsid w:val="009B4AFC"/>
    <w:rsid w:val="009B511E"/>
    <w:rsid w:val="009B69B1"/>
    <w:rsid w:val="009B6D00"/>
    <w:rsid w:val="009B7C35"/>
    <w:rsid w:val="009C0A91"/>
    <w:rsid w:val="009C10F3"/>
    <w:rsid w:val="009C1D6A"/>
    <w:rsid w:val="009C1F80"/>
    <w:rsid w:val="009C36A4"/>
    <w:rsid w:val="009C4396"/>
    <w:rsid w:val="009C623D"/>
    <w:rsid w:val="009C751B"/>
    <w:rsid w:val="009D2664"/>
    <w:rsid w:val="009D2A83"/>
    <w:rsid w:val="009D326A"/>
    <w:rsid w:val="009D369D"/>
    <w:rsid w:val="009D36FF"/>
    <w:rsid w:val="009D52F0"/>
    <w:rsid w:val="009D64A1"/>
    <w:rsid w:val="009D69DA"/>
    <w:rsid w:val="009D6D1D"/>
    <w:rsid w:val="009D748A"/>
    <w:rsid w:val="009D74E6"/>
    <w:rsid w:val="009D767E"/>
    <w:rsid w:val="009E1950"/>
    <w:rsid w:val="009E1F7F"/>
    <w:rsid w:val="009E2F2F"/>
    <w:rsid w:val="009E3994"/>
    <w:rsid w:val="009E4D4A"/>
    <w:rsid w:val="009E698A"/>
    <w:rsid w:val="009E7D22"/>
    <w:rsid w:val="009F045B"/>
    <w:rsid w:val="009F0C68"/>
    <w:rsid w:val="009F2C9C"/>
    <w:rsid w:val="009F3ABB"/>
    <w:rsid w:val="009F3E38"/>
    <w:rsid w:val="009F4192"/>
    <w:rsid w:val="009F42E4"/>
    <w:rsid w:val="009F6CB2"/>
    <w:rsid w:val="009F70BE"/>
    <w:rsid w:val="009F7620"/>
    <w:rsid w:val="00A00C60"/>
    <w:rsid w:val="00A026A7"/>
    <w:rsid w:val="00A02908"/>
    <w:rsid w:val="00A037AF"/>
    <w:rsid w:val="00A044D8"/>
    <w:rsid w:val="00A04BDA"/>
    <w:rsid w:val="00A060B3"/>
    <w:rsid w:val="00A06175"/>
    <w:rsid w:val="00A0661D"/>
    <w:rsid w:val="00A068F2"/>
    <w:rsid w:val="00A0732C"/>
    <w:rsid w:val="00A10AB0"/>
    <w:rsid w:val="00A1163D"/>
    <w:rsid w:val="00A1244F"/>
    <w:rsid w:val="00A128B4"/>
    <w:rsid w:val="00A13624"/>
    <w:rsid w:val="00A13F9E"/>
    <w:rsid w:val="00A155CC"/>
    <w:rsid w:val="00A15C8E"/>
    <w:rsid w:val="00A15F34"/>
    <w:rsid w:val="00A163F0"/>
    <w:rsid w:val="00A16511"/>
    <w:rsid w:val="00A16E3C"/>
    <w:rsid w:val="00A20A07"/>
    <w:rsid w:val="00A21507"/>
    <w:rsid w:val="00A219C3"/>
    <w:rsid w:val="00A21ACD"/>
    <w:rsid w:val="00A21D6F"/>
    <w:rsid w:val="00A22016"/>
    <w:rsid w:val="00A220B9"/>
    <w:rsid w:val="00A22E7E"/>
    <w:rsid w:val="00A237E1"/>
    <w:rsid w:val="00A23D48"/>
    <w:rsid w:val="00A266F4"/>
    <w:rsid w:val="00A26E0B"/>
    <w:rsid w:val="00A302DC"/>
    <w:rsid w:val="00A30D0B"/>
    <w:rsid w:val="00A30E90"/>
    <w:rsid w:val="00A31254"/>
    <w:rsid w:val="00A31BB6"/>
    <w:rsid w:val="00A32BCA"/>
    <w:rsid w:val="00A32E24"/>
    <w:rsid w:val="00A32F30"/>
    <w:rsid w:val="00A32F48"/>
    <w:rsid w:val="00A341D4"/>
    <w:rsid w:val="00A35A1F"/>
    <w:rsid w:val="00A35B33"/>
    <w:rsid w:val="00A35C20"/>
    <w:rsid w:val="00A35ECA"/>
    <w:rsid w:val="00A36FFF"/>
    <w:rsid w:val="00A37234"/>
    <w:rsid w:val="00A3723B"/>
    <w:rsid w:val="00A3731E"/>
    <w:rsid w:val="00A3743A"/>
    <w:rsid w:val="00A37D51"/>
    <w:rsid w:val="00A40826"/>
    <w:rsid w:val="00A41D34"/>
    <w:rsid w:val="00A41E94"/>
    <w:rsid w:val="00A421C3"/>
    <w:rsid w:val="00A422D0"/>
    <w:rsid w:val="00A42B40"/>
    <w:rsid w:val="00A43536"/>
    <w:rsid w:val="00A43E74"/>
    <w:rsid w:val="00A440F2"/>
    <w:rsid w:val="00A4483F"/>
    <w:rsid w:val="00A45305"/>
    <w:rsid w:val="00A459B6"/>
    <w:rsid w:val="00A45DE3"/>
    <w:rsid w:val="00A467FA"/>
    <w:rsid w:val="00A46B92"/>
    <w:rsid w:val="00A46C11"/>
    <w:rsid w:val="00A46D5B"/>
    <w:rsid w:val="00A50DB5"/>
    <w:rsid w:val="00A51F90"/>
    <w:rsid w:val="00A521B1"/>
    <w:rsid w:val="00A5417D"/>
    <w:rsid w:val="00A54422"/>
    <w:rsid w:val="00A553EC"/>
    <w:rsid w:val="00A55B36"/>
    <w:rsid w:val="00A56B8F"/>
    <w:rsid w:val="00A579D6"/>
    <w:rsid w:val="00A601D2"/>
    <w:rsid w:val="00A60486"/>
    <w:rsid w:val="00A60FB4"/>
    <w:rsid w:val="00A6112B"/>
    <w:rsid w:val="00A61189"/>
    <w:rsid w:val="00A61220"/>
    <w:rsid w:val="00A620E7"/>
    <w:rsid w:val="00A63A91"/>
    <w:rsid w:val="00A64BA8"/>
    <w:rsid w:val="00A65821"/>
    <w:rsid w:val="00A65BB5"/>
    <w:rsid w:val="00A65C71"/>
    <w:rsid w:val="00A666BF"/>
    <w:rsid w:val="00A67D5B"/>
    <w:rsid w:val="00A708D3"/>
    <w:rsid w:val="00A71DD4"/>
    <w:rsid w:val="00A7217B"/>
    <w:rsid w:val="00A726AB"/>
    <w:rsid w:val="00A72C38"/>
    <w:rsid w:val="00A73640"/>
    <w:rsid w:val="00A73B92"/>
    <w:rsid w:val="00A76C2E"/>
    <w:rsid w:val="00A7755F"/>
    <w:rsid w:val="00A77B62"/>
    <w:rsid w:val="00A80409"/>
    <w:rsid w:val="00A81EDB"/>
    <w:rsid w:val="00A82FA5"/>
    <w:rsid w:val="00A84F2A"/>
    <w:rsid w:val="00A85560"/>
    <w:rsid w:val="00A8588F"/>
    <w:rsid w:val="00A85EDE"/>
    <w:rsid w:val="00A866F3"/>
    <w:rsid w:val="00A87E4B"/>
    <w:rsid w:val="00A9097F"/>
    <w:rsid w:val="00A90D60"/>
    <w:rsid w:val="00A910AF"/>
    <w:rsid w:val="00A91CF6"/>
    <w:rsid w:val="00A92E18"/>
    <w:rsid w:val="00A92E98"/>
    <w:rsid w:val="00A93AB5"/>
    <w:rsid w:val="00A93F0D"/>
    <w:rsid w:val="00A94140"/>
    <w:rsid w:val="00A95B55"/>
    <w:rsid w:val="00A96DE8"/>
    <w:rsid w:val="00A96FB2"/>
    <w:rsid w:val="00A97079"/>
    <w:rsid w:val="00A972A9"/>
    <w:rsid w:val="00AA056D"/>
    <w:rsid w:val="00AA0760"/>
    <w:rsid w:val="00AA11AB"/>
    <w:rsid w:val="00AA2E97"/>
    <w:rsid w:val="00AA35E4"/>
    <w:rsid w:val="00AA56B7"/>
    <w:rsid w:val="00AA603E"/>
    <w:rsid w:val="00AA6A3B"/>
    <w:rsid w:val="00AB02E9"/>
    <w:rsid w:val="00AB0BBB"/>
    <w:rsid w:val="00AB0DDD"/>
    <w:rsid w:val="00AB3172"/>
    <w:rsid w:val="00AB3A99"/>
    <w:rsid w:val="00AB3AC2"/>
    <w:rsid w:val="00AB4CE9"/>
    <w:rsid w:val="00AB50D0"/>
    <w:rsid w:val="00AB5E1A"/>
    <w:rsid w:val="00AB6120"/>
    <w:rsid w:val="00AB690D"/>
    <w:rsid w:val="00AB6BEA"/>
    <w:rsid w:val="00AB6DB2"/>
    <w:rsid w:val="00AB7846"/>
    <w:rsid w:val="00AC03B9"/>
    <w:rsid w:val="00AC0741"/>
    <w:rsid w:val="00AC0776"/>
    <w:rsid w:val="00AC0CE7"/>
    <w:rsid w:val="00AC0EEE"/>
    <w:rsid w:val="00AC1B76"/>
    <w:rsid w:val="00AC2313"/>
    <w:rsid w:val="00AC2B0E"/>
    <w:rsid w:val="00AC375F"/>
    <w:rsid w:val="00AC3EFC"/>
    <w:rsid w:val="00AC45D6"/>
    <w:rsid w:val="00AC4938"/>
    <w:rsid w:val="00AC5DEE"/>
    <w:rsid w:val="00AC6777"/>
    <w:rsid w:val="00AC6D0D"/>
    <w:rsid w:val="00AC7667"/>
    <w:rsid w:val="00AD031D"/>
    <w:rsid w:val="00AD0364"/>
    <w:rsid w:val="00AD096E"/>
    <w:rsid w:val="00AD09C1"/>
    <w:rsid w:val="00AD242A"/>
    <w:rsid w:val="00AD24BB"/>
    <w:rsid w:val="00AD3B4F"/>
    <w:rsid w:val="00AD4E03"/>
    <w:rsid w:val="00AD5175"/>
    <w:rsid w:val="00AD5578"/>
    <w:rsid w:val="00AD5DC3"/>
    <w:rsid w:val="00AD6222"/>
    <w:rsid w:val="00AD7A89"/>
    <w:rsid w:val="00AE0739"/>
    <w:rsid w:val="00AE2ED2"/>
    <w:rsid w:val="00AE37DB"/>
    <w:rsid w:val="00AE3D99"/>
    <w:rsid w:val="00AE4618"/>
    <w:rsid w:val="00AE5587"/>
    <w:rsid w:val="00AE58BD"/>
    <w:rsid w:val="00AE59F7"/>
    <w:rsid w:val="00AE5ABB"/>
    <w:rsid w:val="00AE5FAD"/>
    <w:rsid w:val="00AE6264"/>
    <w:rsid w:val="00AE65B0"/>
    <w:rsid w:val="00AE6E69"/>
    <w:rsid w:val="00AF05FF"/>
    <w:rsid w:val="00AF0623"/>
    <w:rsid w:val="00AF1DDE"/>
    <w:rsid w:val="00AF29C9"/>
    <w:rsid w:val="00AF2A29"/>
    <w:rsid w:val="00AF4541"/>
    <w:rsid w:val="00AF4D2B"/>
    <w:rsid w:val="00AF767D"/>
    <w:rsid w:val="00AF7975"/>
    <w:rsid w:val="00AF7E0B"/>
    <w:rsid w:val="00B00645"/>
    <w:rsid w:val="00B007AB"/>
    <w:rsid w:val="00B02A4F"/>
    <w:rsid w:val="00B033D9"/>
    <w:rsid w:val="00B0435D"/>
    <w:rsid w:val="00B04B4E"/>
    <w:rsid w:val="00B066D0"/>
    <w:rsid w:val="00B10095"/>
    <w:rsid w:val="00B1073A"/>
    <w:rsid w:val="00B10BC0"/>
    <w:rsid w:val="00B10C95"/>
    <w:rsid w:val="00B12A17"/>
    <w:rsid w:val="00B149C0"/>
    <w:rsid w:val="00B15180"/>
    <w:rsid w:val="00B15BF9"/>
    <w:rsid w:val="00B15D99"/>
    <w:rsid w:val="00B20392"/>
    <w:rsid w:val="00B2096A"/>
    <w:rsid w:val="00B215C2"/>
    <w:rsid w:val="00B215E3"/>
    <w:rsid w:val="00B22523"/>
    <w:rsid w:val="00B22AA1"/>
    <w:rsid w:val="00B233FE"/>
    <w:rsid w:val="00B236C4"/>
    <w:rsid w:val="00B23F15"/>
    <w:rsid w:val="00B2469C"/>
    <w:rsid w:val="00B24BBF"/>
    <w:rsid w:val="00B25889"/>
    <w:rsid w:val="00B26733"/>
    <w:rsid w:val="00B27254"/>
    <w:rsid w:val="00B273F8"/>
    <w:rsid w:val="00B27B27"/>
    <w:rsid w:val="00B30EF2"/>
    <w:rsid w:val="00B32AD2"/>
    <w:rsid w:val="00B3327E"/>
    <w:rsid w:val="00B3328D"/>
    <w:rsid w:val="00B33433"/>
    <w:rsid w:val="00B34082"/>
    <w:rsid w:val="00B36C24"/>
    <w:rsid w:val="00B4067F"/>
    <w:rsid w:val="00B4092B"/>
    <w:rsid w:val="00B40FD1"/>
    <w:rsid w:val="00B411FC"/>
    <w:rsid w:val="00B416B4"/>
    <w:rsid w:val="00B4171D"/>
    <w:rsid w:val="00B41CDB"/>
    <w:rsid w:val="00B44523"/>
    <w:rsid w:val="00B45196"/>
    <w:rsid w:val="00B457C4"/>
    <w:rsid w:val="00B46410"/>
    <w:rsid w:val="00B469BB"/>
    <w:rsid w:val="00B474A2"/>
    <w:rsid w:val="00B47580"/>
    <w:rsid w:val="00B475CE"/>
    <w:rsid w:val="00B47EC6"/>
    <w:rsid w:val="00B51602"/>
    <w:rsid w:val="00B529B1"/>
    <w:rsid w:val="00B53B80"/>
    <w:rsid w:val="00B551F6"/>
    <w:rsid w:val="00B554AE"/>
    <w:rsid w:val="00B560EB"/>
    <w:rsid w:val="00B56AB8"/>
    <w:rsid w:val="00B56D6D"/>
    <w:rsid w:val="00B5767B"/>
    <w:rsid w:val="00B579E9"/>
    <w:rsid w:val="00B60331"/>
    <w:rsid w:val="00B607BB"/>
    <w:rsid w:val="00B60DC5"/>
    <w:rsid w:val="00B60F26"/>
    <w:rsid w:val="00B61A02"/>
    <w:rsid w:val="00B61A5A"/>
    <w:rsid w:val="00B63208"/>
    <w:rsid w:val="00B64F37"/>
    <w:rsid w:val="00B65197"/>
    <w:rsid w:val="00B6519F"/>
    <w:rsid w:val="00B66B3B"/>
    <w:rsid w:val="00B66C03"/>
    <w:rsid w:val="00B66D3B"/>
    <w:rsid w:val="00B66F09"/>
    <w:rsid w:val="00B674F4"/>
    <w:rsid w:val="00B675DE"/>
    <w:rsid w:val="00B67A04"/>
    <w:rsid w:val="00B70681"/>
    <w:rsid w:val="00B709D6"/>
    <w:rsid w:val="00B70CAC"/>
    <w:rsid w:val="00B73974"/>
    <w:rsid w:val="00B73CD7"/>
    <w:rsid w:val="00B73D22"/>
    <w:rsid w:val="00B73F48"/>
    <w:rsid w:val="00B75636"/>
    <w:rsid w:val="00B75CC8"/>
    <w:rsid w:val="00B763E4"/>
    <w:rsid w:val="00B82197"/>
    <w:rsid w:val="00B82A63"/>
    <w:rsid w:val="00B83E29"/>
    <w:rsid w:val="00B84C53"/>
    <w:rsid w:val="00B84D2E"/>
    <w:rsid w:val="00B85DAA"/>
    <w:rsid w:val="00B85FEA"/>
    <w:rsid w:val="00B900EE"/>
    <w:rsid w:val="00B90366"/>
    <w:rsid w:val="00B905A4"/>
    <w:rsid w:val="00B93132"/>
    <w:rsid w:val="00B9371C"/>
    <w:rsid w:val="00B93D74"/>
    <w:rsid w:val="00B94C2F"/>
    <w:rsid w:val="00B95A4A"/>
    <w:rsid w:val="00B95E32"/>
    <w:rsid w:val="00B9658B"/>
    <w:rsid w:val="00B96A7F"/>
    <w:rsid w:val="00B97941"/>
    <w:rsid w:val="00BA02FA"/>
    <w:rsid w:val="00BA0919"/>
    <w:rsid w:val="00BA1647"/>
    <w:rsid w:val="00BA1D2B"/>
    <w:rsid w:val="00BA21AB"/>
    <w:rsid w:val="00BA2ADB"/>
    <w:rsid w:val="00BA2DFC"/>
    <w:rsid w:val="00BA70B8"/>
    <w:rsid w:val="00BB07C1"/>
    <w:rsid w:val="00BB0D10"/>
    <w:rsid w:val="00BB10E3"/>
    <w:rsid w:val="00BB3D8C"/>
    <w:rsid w:val="00BB5C89"/>
    <w:rsid w:val="00BB668D"/>
    <w:rsid w:val="00BC0CCD"/>
    <w:rsid w:val="00BC1160"/>
    <w:rsid w:val="00BC14A0"/>
    <w:rsid w:val="00BC1A9A"/>
    <w:rsid w:val="00BC2115"/>
    <w:rsid w:val="00BC24B7"/>
    <w:rsid w:val="00BC2725"/>
    <w:rsid w:val="00BC7C77"/>
    <w:rsid w:val="00BD01EE"/>
    <w:rsid w:val="00BD048A"/>
    <w:rsid w:val="00BD07F9"/>
    <w:rsid w:val="00BD09D3"/>
    <w:rsid w:val="00BD1683"/>
    <w:rsid w:val="00BD2163"/>
    <w:rsid w:val="00BD28FF"/>
    <w:rsid w:val="00BD2E18"/>
    <w:rsid w:val="00BD514D"/>
    <w:rsid w:val="00BD53B9"/>
    <w:rsid w:val="00BD583B"/>
    <w:rsid w:val="00BD6336"/>
    <w:rsid w:val="00BD703D"/>
    <w:rsid w:val="00BD7371"/>
    <w:rsid w:val="00BD7439"/>
    <w:rsid w:val="00BE0EDB"/>
    <w:rsid w:val="00BE1224"/>
    <w:rsid w:val="00BE1266"/>
    <w:rsid w:val="00BE13C4"/>
    <w:rsid w:val="00BE295A"/>
    <w:rsid w:val="00BE299E"/>
    <w:rsid w:val="00BE3292"/>
    <w:rsid w:val="00BE450C"/>
    <w:rsid w:val="00BE4A3E"/>
    <w:rsid w:val="00BE4F6F"/>
    <w:rsid w:val="00BE5CED"/>
    <w:rsid w:val="00BE60DE"/>
    <w:rsid w:val="00BE68EA"/>
    <w:rsid w:val="00BE7100"/>
    <w:rsid w:val="00BE736F"/>
    <w:rsid w:val="00BE74B2"/>
    <w:rsid w:val="00BE7573"/>
    <w:rsid w:val="00BE76B2"/>
    <w:rsid w:val="00BE7CC7"/>
    <w:rsid w:val="00BF150C"/>
    <w:rsid w:val="00BF17F0"/>
    <w:rsid w:val="00BF2467"/>
    <w:rsid w:val="00BF2E67"/>
    <w:rsid w:val="00BF3318"/>
    <w:rsid w:val="00BF4781"/>
    <w:rsid w:val="00BF5E00"/>
    <w:rsid w:val="00BF683E"/>
    <w:rsid w:val="00BF792C"/>
    <w:rsid w:val="00C00954"/>
    <w:rsid w:val="00C00992"/>
    <w:rsid w:val="00C013FF"/>
    <w:rsid w:val="00C01668"/>
    <w:rsid w:val="00C0229A"/>
    <w:rsid w:val="00C03840"/>
    <w:rsid w:val="00C03C19"/>
    <w:rsid w:val="00C04344"/>
    <w:rsid w:val="00C043A9"/>
    <w:rsid w:val="00C04585"/>
    <w:rsid w:val="00C046AB"/>
    <w:rsid w:val="00C04BC5"/>
    <w:rsid w:val="00C068F4"/>
    <w:rsid w:val="00C075C0"/>
    <w:rsid w:val="00C07AEA"/>
    <w:rsid w:val="00C07D0A"/>
    <w:rsid w:val="00C1063E"/>
    <w:rsid w:val="00C10E93"/>
    <w:rsid w:val="00C120F6"/>
    <w:rsid w:val="00C1254B"/>
    <w:rsid w:val="00C12A18"/>
    <w:rsid w:val="00C13A2E"/>
    <w:rsid w:val="00C14D85"/>
    <w:rsid w:val="00C15AF6"/>
    <w:rsid w:val="00C16004"/>
    <w:rsid w:val="00C167C7"/>
    <w:rsid w:val="00C168A4"/>
    <w:rsid w:val="00C17409"/>
    <w:rsid w:val="00C17BBA"/>
    <w:rsid w:val="00C17DF7"/>
    <w:rsid w:val="00C2088F"/>
    <w:rsid w:val="00C20EEC"/>
    <w:rsid w:val="00C224D7"/>
    <w:rsid w:val="00C25449"/>
    <w:rsid w:val="00C2549A"/>
    <w:rsid w:val="00C25C38"/>
    <w:rsid w:val="00C262F8"/>
    <w:rsid w:val="00C2639C"/>
    <w:rsid w:val="00C26709"/>
    <w:rsid w:val="00C2687B"/>
    <w:rsid w:val="00C27256"/>
    <w:rsid w:val="00C2743D"/>
    <w:rsid w:val="00C30331"/>
    <w:rsid w:val="00C303D1"/>
    <w:rsid w:val="00C30AD1"/>
    <w:rsid w:val="00C32089"/>
    <w:rsid w:val="00C32BFA"/>
    <w:rsid w:val="00C32CC5"/>
    <w:rsid w:val="00C33E58"/>
    <w:rsid w:val="00C3412E"/>
    <w:rsid w:val="00C341F2"/>
    <w:rsid w:val="00C35209"/>
    <w:rsid w:val="00C35427"/>
    <w:rsid w:val="00C368FD"/>
    <w:rsid w:val="00C36D15"/>
    <w:rsid w:val="00C37FA8"/>
    <w:rsid w:val="00C406CB"/>
    <w:rsid w:val="00C40928"/>
    <w:rsid w:val="00C40ED8"/>
    <w:rsid w:val="00C41AA2"/>
    <w:rsid w:val="00C421B6"/>
    <w:rsid w:val="00C421F2"/>
    <w:rsid w:val="00C430E2"/>
    <w:rsid w:val="00C437FE"/>
    <w:rsid w:val="00C46481"/>
    <w:rsid w:val="00C4790E"/>
    <w:rsid w:val="00C506A8"/>
    <w:rsid w:val="00C50B96"/>
    <w:rsid w:val="00C514B2"/>
    <w:rsid w:val="00C515D7"/>
    <w:rsid w:val="00C51D2E"/>
    <w:rsid w:val="00C51FDD"/>
    <w:rsid w:val="00C53698"/>
    <w:rsid w:val="00C542FD"/>
    <w:rsid w:val="00C5476D"/>
    <w:rsid w:val="00C54FF0"/>
    <w:rsid w:val="00C554E5"/>
    <w:rsid w:val="00C55899"/>
    <w:rsid w:val="00C5712B"/>
    <w:rsid w:val="00C6237B"/>
    <w:rsid w:val="00C63A16"/>
    <w:rsid w:val="00C64A01"/>
    <w:rsid w:val="00C65888"/>
    <w:rsid w:val="00C665A3"/>
    <w:rsid w:val="00C674A5"/>
    <w:rsid w:val="00C677D6"/>
    <w:rsid w:val="00C701C7"/>
    <w:rsid w:val="00C7044B"/>
    <w:rsid w:val="00C70F94"/>
    <w:rsid w:val="00C73855"/>
    <w:rsid w:val="00C738AC"/>
    <w:rsid w:val="00C74138"/>
    <w:rsid w:val="00C75278"/>
    <w:rsid w:val="00C75FA2"/>
    <w:rsid w:val="00C77881"/>
    <w:rsid w:val="00C779EB"/>
    <w:rsid w:val="00C807CA"/>
    <w:rsid w:val="00C815F1"/>
    <w:rsid w:val="00C81600"/>
    <w:rsid w:val="00C81626"/>
    <w:rsid w:val="00C81BF0"/>
    <w:rsid w:val="00C81DA5"/>
    <w:rsid w:val="00C82B67"/>
    <w:rsid w:val="00C82DC7"/>
    <w:rsid w:val="00C83079"/>
    <w:rsid w:val="00C8317F"/>
    <w:rsid w:val="00C83842"/>
    <w:rsid w:val="00C840AA"/>
    <w:rsid w:val="00C84AB7"/>
    <w:rsid w:val="00C85024"/>
    <w:rsid w:val="00C8512C"/>
    <w:rsid w:val="00C85284"/>
    <w:rsid w:val="00C85A07"/>
    <w:rsid w:val="00C85D09"/>
    <w:rsid w:val="00C86EC3"/>
    <w:rsid w:val="00C90247"/>
    <w:rsid w:val="00C90AED"/>
    <w:rsid w:val="00C913B9"/>
    <w:rsid w:val="00C92755"/>
    <w:rsid w:val="00C92BDE"/>
    <w:rsid w:val="00C93716"/>
    <w:rsid w:val="00C93B79"/>
    <w:rsid w:val="00C94427"/>
    <w:rsid w:val="00C94C6D"/>
    <w:rsid w:val="00C9524E"/>
    <w:rsid w:val="00C95C37"/>
    <w:rsid w:val="00C96365"/>
    <w:rsid w:val="00C96EF8"/>
    <w:rsid w:val="00CA1AA6"/>
    <w:rsid w:val="00CA1B2F"/>
    <w:rsid w:val="00CA2FEB"/>
    <w:rsid w:val="00CA428C"/>
    <w:rsid w:val="00CA5475"/>
    <w:rsid w:val="00CA5848"/>
    <w:rsid w:val="00CA5C30"/>
    <w:rsid w:val="00CA5D98"/>
    <w:rsid w:val="00CA673D"/>
    <w:rsid w:val="00CA6FE4"/>
    <w:rsid w:val="00CA741E"/>
    <w:rsid w:val="00CA7AD4"/>
    <w:rsid w:val="00CB08EC"/>
    <w:rsid w:val="00CB1C20"/>
    <w:rsid w:val="00CB2817"/>
    <w:rsid w:val="00CB33D3"/>
    <w:rsid w:val="00CB35C9"/>
    <w:rsid w:val="00CB3BCC"/>
    <w:rsid w:val="00CB409B"/>
    <w:rsid w:val="00CB42A2"/>
    <w:rsid w:val="00CB5654"/>
    <w:rsid w:val="00CB5953"/>
    <w:rsid w:val="00CB5CD0"/>
    <w:rsid w:val="00CB6A98"/>
    <w:rsid w:val="00CB78BD"/>
    <w:rsid w:val="00CB7920"/>
    <w:rsid w:val="00CC01BB"/>
    <w:rsid w:val="00CC0393"/>
    <w:rsid w:val="00CC0EEC"/>
    <w:rsid w:val="00CC0F75"/>
    <w:rsid w:val="00CC348A"/>
    <w:rsid w:val="00CC610E"/>
    <w:rsid w:val="00CC6EF8"/>
    <w:rsid w:val="00CC7C26"/>
    <w:rsid w:val="00CC7F52"/>
    <w:rsid w:val="00CD0176"/>
    <w:rsid w:val="00CD1CE1"/>
    <w:rsid w:val="00CD2D7E"/>
    <w:rsid w:val="00CD4350"/>
    <w:rsid w:val="00CD5548"/>
    <w:rsid w:val="00CD592D"/>
    <w:rsid w:val="00CD5F62"/>
    <w:rsid w:val="00CD68F6"/>
    <w:rsid w:val="00CE0501"/>
    <w:rsid w:val="00CE113E"/>
    <w:rsid w:val="00CE1952"/>
    <w:rsid w:val="00CE20BE"/>
    <w:rsid w:val="00CE22A1"/>
    <w:rsid w:val="00CE236D"/>
    <w:rsid w:val="00CE25E6"/>
    <w:rsid w:val="00CE2ED6"/>
    <w:rsid w:val="00CE358F"/>
    <w:rsid w:val="00CE3769"/>
    <w:rsid w:val="00CE37E3"/>
    <w:rsid w:val="00CE4C75"/>
    <w:rsid w:val="00CE578B"/>
    <w:rsid w:val="00CE6676"/>
    <w:rsid w:val="00CF0ADA"/>
    <w:rsid w:val="00CF2F88"/>
    <w:rsid w:val="00CF44DA"/>
    <w:rsid w:val="00CF477E"/>
    <w:rsid w:val="00CF47FB"/>
    <w:rsid w:val="00CF57A1"/>
    <w:rsid w:val="00CF6187"/>
    <w:rsid w:val="00CF6DB5"/>
    <w:rsid w:val="00CF75C1"/>
    <w:rsid w:val="00D00277"/>
    <w:rsid w:val="00D004F5"/>
    <w:rsid w:val="00D006FA"/>
    <w:rsid w:val="00D01122"/>
    <w:rsid w:val="00D017F5"/>
    <w:rsid w:val="00D033DE"/>
    <w:rsid w:val="00D03F06"/>
    <w:rsid w:val="00D04390"/>
    <w:rsid w:val="00D05725"/>
    <w:rsid w:val="00D10AF3"/>
    <w:rsid w:val="00D11DAE"/>
    <w:rsid w:val="00D12A64"/>
    <w:rsid w:val="00D1539D"/>
    <w:rsid w:val="00D156EF"/>
    <w:rsid w:val="00D157FA"/>
    <w:rsid w:val="00D1598E"/>
    <w:rsid w:val="00D15A8B"/>
    <w:rsid w:val="00D160BB"/>
    <w:rsid w:val="00D16524"/>
    <w:rsid w:val="00D16889"/>
    <w:rsid w:val="00D168EC"/>
    <w:rsid w:val="00D177E8"/>
    <w:rsid w:val="00D201C0"/>
    <w:rsid w:val="00D2060B"/>
    <w:rsid w:val="00D20EE7"/>
    <w:rsid w:val="00D20F57"/>
    <w:rsid w:val="00D21121"/>
    <w:rsid w:val="00D212BD"/>
    <w:rsid w:val="00D2151A"/>
    <w:rsid w:val="00D21B34"/>
    <w:rsid w:val="00D224B2"/>
    <w:rsid w:val="00D22B4A"/>
    <w:rsid w:val="00D22C9F"/>
    <w:rsid w:val="00D22F2A"/>
    <w:rsid w:val="00D24FB5"/>
    <w:rsid w:val="00D2698E"/>
    <w:rsid w:val="00D270F0"/>
    <w:rsid w:val="00D30BB5"/>
    <w:rsid w:val="00D30D27"/>
    <w:rsid w:val="00D30E3D"/>
    <w:rsid w:val="00D3120A"/>
    <w:rsid w:val="00D3166C"/>
    <w:rsid w:val="00D32EFF"/>
    <w:rsid w:val="00D33392"/>
    <w:rsid w:val="00D333B2"/>
    <w:rsid w:val="00D33B8D"/>
    <w:rsid w:val="00D33F36"/>
    <w:rsid w:val="00D342EE"/>
    <w:rsid w:val="00D34DD3"/>
    <w:rsid w:val="00D35119"/>
    <w:rsid w:val="00D35521"/>
    <w:rsid w:val="00D35F6E"/>
    <w:rsid w:val="00D36346"/>
    <w:rsid w:val="00D3658E"/>
    <w:rsid w:val="00D3735A"/>
    <w:rsid w:val="00D40097"/>
    <w:rsid w:val="00D402C9"/>
    <w:rsid w:val="00D409E6"/>
    <w:rsid w:val="00D41939"/>
    <w:rsid w:val="00D42668"/>
    <w:rsid w:val="00D42FD9"/>
    <w:rsid w:val="00D4309B"/>
    <w:rsid w:val="00D43158"/>
    <w:rsid w:val="00D43898"/>
    <w:rsid w:val="00D43A26"/>
    <w:rsid w:val="00D441E8"/>
    <w:rsid w:val="00D451D8"/>
    <w:rsid w:val="00D4558A"/>
    <w:rsid w:val="00D45A3D"/>
    <w:rsid w:val="00D468D7"/>
    <w:rsid w:val="00D469EF"/>
    <w:rsid w:val="00D472B3"/>
    <w:rsid w:val="00D50ABE"/>
    <w:rsid w:val="00D50ECA"/>
    <w:rsid w:val="00D513F0"/>
    <w:rsid w:val="00D51559"/>
    <w:rsid w:val="00D515AE"/>
    <w:rsid w:val="00D51F87"/>
    <w:rsid w:val="00D52410"/>
    <w:rsid w:val="00D53C61"/>
    <w:rsid w:val="00D55015"/>
    <w:rsid w:val="00D551AD"/>
    <w:rsid w:val="00D57A5A"/>
    <w:rsid w:val="00D57BCD"/>
    <w:rsid w:val="00D60247"/>
    <w:rsid w:val="00D61C15"/>
    <w:rsid w:val="00D626B8"/>
    <w:rsid w:val="00D634EA"/>
    <w:rsid w:val="00D6420F"/>
    <w:rsid w:val="00D65727"/>
    <w:rsid w:val="00D66E4F"/>
    <w:rsid w:val="00D67949"/>
    <w:rsid w:val="00D700BC"/>
    <w:rsid w:val="00D71183"/>
    <w:rsid w:val="00D7197D"/>
    <w:rsid w:val="00D721DA"/>
    <w:rsid w:val="00D72665"/>
    <w:rsid w:val="00D7331F"/>
    <w:rsid w:val="00D73F0A"/>
    <w:rsid w:val="00D74C1A"/>
    <w:rsid w:val="00D74F35"/>
    <w:rsid w:val="00D7508D"/>
    <w:rsid w:val="00D7512C"/>
    <w:rsid w:val="00D75627"/>
    <w:rsid w:val="00D76C55"/>
    <w:rsid w:val="00D80430"/>
    <w:rsid w:val="00D80AC4"/>
    <w:rsid w:val="00D8222C"/>
    <w:rsid w:val="00D825EF"/>
    <w:rsid w:val="00D82663"/>
    <w:rsid w:val="00D83019"/>
    <w:rsid w:val="00D83D2B"/>
    <w:rsid w:val="00D8451D"/>
    <w:rsid w:val="00D84B8B"/>
    <w:rsid w:val="00D84C30"/>
    <w:rsid w:val="00D85A30"/>
    <w:rsid w:val="00D868AD"/>
    <w:rsid w:val="00D87F38"/>
    <w:rsid w:val="00D9222D"/>
    <w:rsid w:val="00D92B78"/>
    <w:rsid w:val="00D93A77"/>
    <w:rsid w:val="00D94893"/>
    <w:rsid w:val="00D94B0C"/>
    <w:rsid w:val="00D95248"/>
    <w:rsid w:val="00D95494"/>
    <w:rsid w:val="00D9594F"/>
    <w:rsid w:val="00D960AE"/>
    <w:rsid w:val="00D9651B"/>
    <w:rsid w:val="00D9657E"/>
    <w:rsid w:val="00DA1BD9"/>
    <w:rsid w:val="00DA26B3"/>
    <w:rsid w:val="00DA300E"/>
    <w:rsid w:val="00DA33DB"/>
    <w:rsid w:val="00DA3584"/>
    <w:rsid w:val="00DA3E52"/>
    <w:rsid w:val="00DA4DF8"/>
    <w:rsid w:val="00DA5194"/>
    <w:rsid w:val="00DA5EFC"/>
    <w:rsid w:val="00DA6BF3"/>
    <w:rsid w:val="00DA758C"/>
    <w:rsid w:val="00DA7F66"/>
    <w:rsid w:val="00DB03EE"/>
    <w:rsid w:val="00DB0FB9"/>
    <w:rsid w:val="00DB13B2"/>
    <w:rsid w:val="00DB164C"/>
    <w:rsid w:val="00DB1971"/>
    <w:rsid w:val="00DB1B14"/>
    <w:rsid w:val="00DB2F73"/>
    <w:rsid w:val="00DB2F94"/>
    <w:rsid w:val="00DB6A31"/>
    <w:rsid w:val="00DB79BD"/>
    <w:rsid w:val="00DC0287"/>
    <w:rsid w:val="00DC158F"/>
    <w:rsid w:val="00DC23F2"/>
    <w:rsid w:val="00DC4629"/>
    <w:rsid w:val="00DC5576"/>
    <w:rsid w:val="00DC654A"/>
    <w:rsid w:val="00DC70B8"/>
    <w:rsid w:val="00DC746B"/>
    <w:rsid w:val="00DD13CD"/>
    <w:rsid w:val="00DD2A03"/>
    <w:rsid w:val="00DD2D07"/>
    <w:rsid w:val="00DD336C"/>
    <w:rsid w:val="00DD3B95"/>
    <w:rsid w:val="00DD5744"/>
    <w:rsid w:val="00DD5EA8"/>
    <w:rsid w:val="00DD7AA3"/>
    <w:rsid w:val="00DD7B8E"/>
    <w:rsid w:val="00DE0399"/>
    <w:rsid w:val="00DE09A8"/>
    <w:rsid w:val="00DE32B8"/>
    <w:rsid w:val="00DE3A0F"/>
    <w:rsid w:val="00DE454B"/>
    <w:rsid w:val="00DE5E28"/>
    <w:rsid w:val="00DE646B"/>
    <w:rsid w:val="00DE6EAC"/>
    <w:rsid w:val="00DF0F91"/>
    <w:rsid w:val="00DF13BE"/>
    <w:rsid w:val="00DF1EA8"/>
    <w:rsid w:val="00DF28BA"/>
    <w:rsid w:val="00DF61D6"/>
    <w:rsid w:val="00DF6432"/>
    <w:rsid w:val="00DF699C"/>
    <w:rsid w:val="00DF6D42"/>
    <w:rsid w:val="00DF73F2"/>
    <w:rsid w:val="00E0172F"/>
    <w:rsid w:val="00E01CA3"/>
    <w:rsid w:val="00E02F42"/>
    <w:rsid w:val="00E03180"/>
    <w:rsid w:val="00E031DA"/>
    <w:rsid w:val="00E03C50"/>
    <w:rsid w:val="00E03DE5"/>
    <w:rsid w:val="00E0535F"/>
    <w:rsid w:val="00E06A3A"/>
    <w:rsid w:val="00E07236"/>
    <w:rsid w:val="00E103D0"/>
    <w:rsid w:val="00E10404"/>
    <w:rsid w:val="00E11862"/>
    <w:rsid w:val="00E129DC"/>
    <w:rsid w:val="00E12F63"/>
    <w:rsid w:val="00E1303F"/>
    <w:rsid w:val="00E13284"/>
    <w:rsid w:val="00E13B5A"/>
    <w:rsid w:val="00E13B62"/>
    <w:rsid w:val="00E14423"/>
    <w:rsid w:val="00E201DF"/>
    <w:rsid w:val="00E205FE"/>
    <w:rsid w:val="00E20C09"/>
    <w:rsid w:val="00E20C48"/>
    <w:rsid w:val="00E20FC6"/>
    <w:rsid w:val="00E21476"/>
    <w:rsid w:val="00E214BD"/>
    <w:rsid w:val="00E23907"/>
    <w:rsid w:val="00E239E6"/>
    <w:rsid w:val="00E24304"/>
    <w:rsid w:val="00E249B6"/>
    <w:rsid w:val="00E252AD"/>
    <w:rsid w:val="00E25C3F"/>
    <w:rsid w:val="00E25CAB"/>
    <w:rsid w:val="00E278D9"/>
    <w:rsid w:val="00E27BE6"/>
    <w:rsid w:val="00E27CA6"/>
    <w:rsid w:val="00E30250"/>
    <w:rsid w:val="00E307E1"/>
    <w:rsid w:val="00E31789"/>
    <w:rsid w:val="00E32077"/>
    <w:rsid w:val="00E32B5A"/>
    <w:rsid w:val="00E34E26"/>
    <w:rsid w:val="00E34F37"/>
    <w:rsid w:val="00E35A56"/>
    <w:rsid w:val="00E35F46"/>
    <w:rsid w:val="00E36347"/>
    <w:rsid w:val="00E366D9"/>
    <w:rsid w:val="00E36985"/>
    <w:rsid w:val="00E370E9"/>
    <w:rsid w:val="00E372A6"/>
    <w:rsid w:val="00E3770F"/>
    <w:rsid w:val="00E37812"/>
    <w:rsid w:val="00E37D2C"/>
    <w:rsid w:val="00E409D4"/>
    <w:rsid w:val="00E41333"/>
    <w:rsid w:val="00E415F2"/>
    <w:rsid w:val="00E426FE"/>
    <w:rsid w:val="00E42D7E"/>
    <w:rsid w:val="00E434A1"/>
    <w:rsid w:val="00E4415B"/>
    <w:rsid w:val="00E457F6"/>
    <w:rsid w:val="00E45D17"/>
    <w:rsid w:val="00E45DA6"/>
    <w:rsid w:val="00E4605C"/>
    <w:rsid w:val="00E461DE"/>
    <w:rsid w:val="00E4676D"/>
    <w:rsid w:val="00E47480"/>
    <w:rsid w:val="00E50F55"/>
    <w:rsid w:val="00E51094"/>
    <w:rsid w:val="00E51917"/>
    <w:rsid w:val="00E521A9"/>
    <w:rsid w:val="00E56F3B"/>
    <w:rsid w:val="00E57ECB"/>
    <w:rsid w:val="00E609B6"/>
    <w:rsid w:val="00E610D1"/>
    <w:rsid w:val="00E62589"/>
    <w:rsid w:val="00E62608"/>
    <w:rsid w:val="00E63831"/>
    <w:rsid w:val="00E64066"/>
    <w:rsid w:val="00E64944"/>
    <w:rsid w:val="00E64DC6"/>
    <w:rsid w:val="00E65DD8"/>
    <w:rsid w:val="00E6617B"/>
    <w:rsid w:val="00E6705E"/>
    <w:rsid w:val="00E712E6"/>
    <w:rsid w:val="00E718E5"/>
    <w:rsid w:val="00E71E8E"/>
    <w:rsid w:val="00E7213D"/>
    <w:rsid w:val="00E72E14"/>
    <w:rsid w:val="00E73F39"/>
    <w:rsid w:val="00E743F6"/>
    <w:rsid w:val="00E74F68"/>
    <w:rsid w:val="00E75738"/>
    <w:rsid w:val="00E7781C"/>
    <w:rsid w:val="00E813B5"/>
    <w:rsid w:val="00E818F8"/>
    <w:rsid w:val="00E82FAC"/>
    <w:rsid w:val="00E83A14"/>
    <w:rsid w:val="00E83E74"/>
    <w:rsid w:val="00E8434E"/>
    <w:rsid w:val="00E84B8C"/>
    <w:rsid w:val="00E855A9"/>
    <w:rsid w:val="00E85815"/>
    <w:rsid w:val="00E85D92"/>
    <w:rsid w:val="00E916A2"/>
    <w:rsid w:val="00E92492"/>
    <w:rsid w:val="00E92EFE"/>
    <w:rsid w:val="00E93439"/>
    <w:rsid w:val="00E953DE"/>
    <w:rsid w:val="00E97AF5"/>
    <w:rsid w:val="00EA0007"/>
    <w:rsid w:val="00EA045F"/>
    <w:rsid w:val="00EA130F"/>
    <w:rsid w:val="00EA1983"/>
    <w:rsid w:val="00EA19D2"/>
    <w:rsid w:val="00EA2FD3"/>
    <w:rsid w:val="00EA51D5"/>
    <w:rsid w:val="00EA5443"/>
    <w:rsid w:val="00EA5E77"/>
    <w:rsid w:val="00EA6F2F"/>
    <w:rsid w:val="00EA756E"/>
    <w:rsid w:val="00EA7E2F"/>
    <w:rsid w:val="00EB0DCD"/>
    <w:rsid w:val="00EB19C9"/>
    <w:rsid w:val="00EB1EB4"/>
    <w:rsid w:val="00EB1FB3"/>
    <w:rsid w:val="00EB2E3C"/>
    <w:rsid w:val="00EB453D"/>
    <w:rsid w:val="00EB4980"/>
    <w:rsid w:val="00EB6A41"/>
    <w:rsid w:val="00EC02CC"/>
    <w:rsid w:val="00EC0B36"/>
    <w:rsid w:val="00EC0C7C"/>
    <w:rsid w:val="00EC0D94"/>
    <w:rsid w:val="00EC3BA1"/>
    <w:rsid w:val="00EC5228"/>
    <w:rsid w:val="00EC5D84"/>
    <w:rsid w:val="00EC6160"/>
    <w:rsid w:val="00EC665D"/>
    <w:rsid w:val="00EC75EB"/>
    <w:rsid w:val="00EC79D6"/>
    <w:rsid w:val="00ED00B2"/>
    <w:rsid w:val="00ED05BE"/>
    <w:rsid w:val="00ED0C00"/>
    <w:rsid w:val="00ED1492"/>
    <w:rsid w:val="00ED176D"/>
    <w:rsid w:val="00ED24C8"/>
    <w:rsid w:val="00ED28FC"/>
    <w:rsid w:val="00ED2EEB"/>
    <w:rsid w:val="00ED346B"/>
    <w:rsid w:val="00ED3B28"/>
    <w:rsid w:val="00ED3F79"/>
    <w:rsid w:val="00ED44F8"/>
    <w:rsid w:val="00ED4F81"/>
    <w:rsid w:val="00ED5D9E"/>
    <w:rsid w:val="00ED61C0"/>
    <w:rsid w:val="00ED632B"/>
    <w:rsid w:val="00ED6B40"/>
    <w:rsid w:val="00ED7058"/>
    <w:rsid w:val="00ED748B"/>
    <w:rsid w:val="00ED7D69"/>
    <w:rsid w:val="00EE0363"/>
    <w:rsid w:val="00EE074A"/>
    <w:rsid w:val="00EE106B"/>
    <w:rsid w:val="00EE1480"/>
    <w:rsid w:val="00EE1AFA"/>
    <w:rsid w:val="00EE1EFB"/>
    <w:rsid w:val="00EE1F34"/>
    <w:rsid w:val="00EE2241"/>
    <w:rsid w:val="00EE2BCE"/>
    <w:rsid w:val="00EE33F4"/>
    <w:rsid w:val="00EE3712"/>
    <w:rsid w:val="00EE37CC"/>
    <w:rsid w:val="00EE39FF"/>
    <w:rsid w:val="00EE4D82"/>
    <w:rsid w:val="00EE54CB"/>
    <w:rsid w:val="00EE5527"/>
    <w:rsid w:val="00EE5A6E"/>
    <w:rsid w:val="00EE6D11"/>
    <w:rsid w:val="00EE73BE"/>
    <w:rsid w:val="00EF06AE"/>
    <w:rsid w:val="00EF10E5"/>
    <w:rsid w:val="00EF13BD"/>
    <w:rsid w:val="00EF15C4"/>
    <w:rsid w:val="00EF15EE"/>
    <w:rsid w:val="00EF227F"/>
    <w:rsid w:val="00EF2399"/>
    <w:rsid w:val="00EF31DE"/>
    <w:rsid w:val="00EF35B9"/>
    <w:rsid w:val="00EF3B01"/>
    <w:rsid w:val="00EF5C16"/>
    <w:rsid w:val="00EF6AD9"/>
    <w:rsid w:val="00EF7B07"/>
    <w:rsid w:val="00F009AF"/>
    <w:rsid w:val="00F01379"/>
    <w:rsid w:val="00F01EB7"/>
    <w:rsid w:val="00F02B30"/>
    <w:rsid w:val="00F032F1"/>
    <w:rsid w:val="00F037CB"/>
    <w:rsid w:val="00F04CFA"/>
    <w:rsid w:val="00F05393"/>
    <w:rsid w:val="00F066D5"/>
    <w:rsid w:val="00F07B0D"/>
    <w:rsid w:val="00F11C0E"/>
    <w:rsid w:val="00F12B12"/>
    <w:rsid w:val="00F12BD7"/>
    <w:rsid w:val="00F1305A"/>
    <w:rsid w:val="00F1381E"/>
    <w:rsid w:val="00F13FDC"/>
    <w:rsid w:val="00F145D9"/>
    <w:rsid w:val="00F14FC6"/>
    <w:rsid w:val="00F15368"/>
    <w:rsid w:val="00F15A15"/>
    <w:rsid w:val="00F15A8B"/>
    <w:rsid w:val="00F16921"/>
    <w:rsid w:val="00F16F75"/>
    <w:rsid w:val="00F17B8D"/>
    <w:rsid w:val="00F208FB"/>
    <w:rsid w:val="00F20CF8"/>
    <w:rsid w:val="00F21783"/>
    <w:rsid w:val="00F21F2B"/>
    <w:rsid w:val="00F2281E"/>
    <w:rsid w:val="00F23402"/>
    <w:rsid w:val="00F24274"/>
    <w:rsid w:val="00F24BAB"/>
    <w:rsid w:val="00F302DF"/>
    <w:rsid w:val="00F30813"/>
    <w:rsid w:val="00F30901"/>
    <w:rsid w:val="00F31E87"/>
    <w:rsid w:val="00F347C5"/>
    <w:rsid w:val="00F34B1A"/>
    <w:rsid w:val="00F34BEE"/>
    <w:rsid w:val="00F34D02"/>
    <w:rsid w:val="00F3533B"/>
    <w:rsid w:val="00F355AE"/>
    <w:rsid w:val="00F357DE"/>
    <w:rsid w:val="00F35926"/>
    <w:rsid w:val="00F3656F"/>
    <w:rsid w:val="00F375FA"/>
    <w:rsid w:val="00F37906"/>
    <w:rsid w:val="00F40720"/>
    <w:rsid w:val="00F4072C"/>
    <w:rsid w:val="00F41DA7"/>
    <w:rsid w:val="00F41EE8"/>
    <w:rsid w:val="00F42166"/>
    <w:rsid w:val="00F42CCB"/>
    <w:rsid w:val="00F42F1C"/>
    <w:rsid w:val="00F43281"/>
    <w:rsid w:val="00F43406"/>
    <w:rsid w:val="00F43ADD"/>
    <w:rsid w:val="00F44BE2"/>
    <w:rsid w:val="00F4542E"/>
    <w:rsid w:val="00F46059"/>
    <w:rsid w:val="00F46D67"/>
    <w:rsid w:val="00F5089F"/>
    <w:rsid w:val="00F50ABB"/>
    <w:rsid w:val="00F50ED9"/>
    <w:rsid w:val="00F52988"/>
    <w:rsid w:val="00F5362F"/>
    <w:rsid w:val="00F5374B"/>
    <w:rsid w:val="00F549B7"/>
    <w:rsid w:val="00F54A27"/>
    <w:rsid w:val="00F551AF"/>
    <w:rsid w:val="00F55666"/>
    <w:rsid w:val="00F57594"/>
    <w:rsid w:val="00F57DC3"/>
    <w:rsid w:val="00F602E8"/>
    <w:rsid w:val="00F60851"/>
    <w:rsid w:val="00F60954"/>
    <w:rsid w:val="00F60A9A"/>
    <w:rsid w:val="00F60E38"/>
    <w:rsid w:val="00F610BA"/>
    <w:rsid w:val="00F61282"/>
    <w:rsid w:val="00F62664"/>
    <w:rsid w:val="00F63080"/>
    <w:rsid w:val="00F649C8"/>
    <w:rsid w:val="00F64E0D"/>
    <w:rsid w:val="00F65706"/>
    <w:rsid w:val="00F65E26"/>
    <w:rsid w:val="00F66680"/>
    <w:rsid w:val="00F6793D"/>
    <w:rsid w:val="00F67D11"/>
    <w:rsid w:val="00F7004B"/>
    <w:rsid w:val="00F7181D"/>
    <w:rsid w:val="00F72A28"/>
    <w:rsid w:val="00F72D06"/>
    <w:rsid w:val="00F731ED"/>
    <w:rsid w:val="00F73B0B"/>
    <w:rsid w:val="00F73D6F"/>
    <w:rsid w:val="00F7452F"/>
    <w:rsid w:val="00F74603"/>
    <w:rsid w:val="00F7489E"/>
    <w:rsid w:val="00F750C6"/>
    <w:rsid w:val="00F75216"/>
    <w:rsid w:val="00F75769"/>
    <w:rsid w:val="00F75805"/>
    <w:rsid w:val="00F76D03"/>
    <w:rsid w:val="00F80B7D"/>
    <w:rsid w:val="00F80E4A"/>
    <w:rsid w:val="00F8373A"/>
    <w:rsid w:val="00F83A56"/>
    <w:rsid w:val="00F842F5"/>
    <w:rsid w:val="00F8446B"/>
    <w:rsid w:val="00F847B2"/>
    <w:rsid w:val="00F84EB7"/>
    <w:rsid w:val="00F86F2F"/>
    <w:rsid w:val="00F87524"/>
    <w:rsid w:val="00F875F8"/>
    <w:rsid w:val="00F90007"/>
    <w:rsid w:val="00F92B32"/>
    <w:rsid w:val="00F961E8"/>
    <w:rsid w:val="00F96292"/>
    <w:rsid w:val="00F9711D"/>
    <w:rsid w:val="00FA0237"/>
    <w:rsid w:val="00FA0A5E"/>
    <w:rsid w:val="00FA112C"/>
    <w:rsid w:val="00FA1C6F"/>
    <w:rsid w:val="00FA230A"/>
    <w:rsid w:val="00FA2C2E"/>
    <w:rsid w:val="00FA3150"/>
    <w:rsid w:val="00FA5817"/>
    <w:rsid w:val="00FB005D"/>
    <w:rsid w:val="00FB0266"/>
    <w:rsid w:val="00FB04BB"/>
    <w:rsid w:val="00FB0CA4"/>
    <w:rsid w:val="00FB1871"/>
    <w:rsid w:val="00FB2B67"/>
    <w:rsid w:val="00FB3534"/>
    <w:rsid w:val="00FB3844"/>
    <w:rsid w:val="00FB385D"/>
    <w:rsid w:val="00FB386F"/>
    <w:rsid w:val="00FB39A7"/>
    <w:rsid w:val="00FB46AB"/>
    <w:rsid w:val="00FB66E8"/>
    <w:rsid w:val="00FB6798"/>
    <w:rsid w:val="00FB6FDB"/>
    <w:rsid w:val="00FB7B25"/>
    <w:rsid w:val="00FC0327"/>
    <w:rsid w:val="00FC0D60"/>
    <w:rsid w:val="00FC24B3"/>
    <w:rsid w:val="00FC27A8"/>
    <w:rsid w:val="00FC2B8C"/>
    <w:rsid w:val="00FC3859"/>
    <w:rsid w:val="00FC3DB2"/>
    <w:rsid w:val="00FC4150"/>
    <w:rsid w:val="00FC41AF"/>
    <w:rsid w:val="00FC488A"/>
    <w:rsid w:val="00FC6298"/>
    <w:rsid w:val="00FC6C7C"/>
    <w:rsid w:val="00FC7857"/>
    <w:rsid w:val="00FC7C16"/>
    <w:rsid w:val="00FC7E4E"/>
    <w:rsid w:val="00FD0677"/>
    <w:rsid w:val="00FD0C16"/>
    <w:rsid w:val="00FD0D60"/>
    <w:rsid w:val="00FD15A8"/>
    <w:rsid w:val="00FD1AFD"/>
    <w:rsid w:val="00FD218A"/>
    <w:rsid w:val="00FD2605"/>
    <w:rsid w:val="00FD36C4"/>
    <w:rsid w:val="00FD4AE8"/>
    <w:rsid w:val="00FD4D92"/>
    <w:rsid w:val="00FD50A0"/>
    <w:rsid w:val="00FD6539"/>
    <w:rsid w:val="00FE0681"/>
    <w:rsid w:val="00FE0F74"/>
    <w:rsid w:val="00FE164C"/>
    <w:rsid w:val="00FE2DB8"/>
    <w:rsid w:val="00FE3577"/>
    <w:rsid w:val="00FE3FB4"/>
    <w:rsid w:val="00FE47B5"/>
    <w:rsid w:val="00FE47B6"/>
    <w:rsid w:val="00FE56DC"/>
    <w:rsid w:val="00FE5CF6"/>
    <w:rsid w:val="00FE6D45"/>
    <w:rsid w:val="00FE7B8C"/>
    <w:rsid w:val="00FF0921"/>
    <w:rsid w:val="00FF30C4"/>
    <w:rsid w:val="00FF3322"/>
    <w:rsid w:val="00FF3CD5"/>
    <w:rsid w:val="00FF4CEF"/>
    <w:rsid w:val="00FF5C34"/>
    <w:rsid w:val="00FF5E59"/>
    <w:rsid w:val="00FF69F2"/>
    <w:rsid w:val="00FF6C39"/>
    <w:rsid w:val="00FF7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1DB9FFA8"/>
  <w15:docId w15:val="{3B95FF2F-6A6A-44D3-B029-FA72E10E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pPr>
        <w:ind w:left="-283" w:hanging="1622"/>
        <w:jc w:val="both"/>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D0D"/>
    <w:rPr>
      <w:rFonts w:ascii="Tahoma" w:hAnsi="Tahoma" w:cs="Tahoma"/>
      <w:sz w:val="24"/>
      <w:szCs w:val="24"/>
      <w:lang w:eastAsia="en-US"/>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4F1EC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4F1EC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4F1EC4"/>
    <w:pPr>
      <w:keepNext/>
      <w:spacing w:before="240" w:after="60"/>
      <w:outlineLvl w:val="2"/>
    </w:pPr>
    <w:rPr>
      <w:rFonts w:ascii="Arial" w:hAnsi="Arial" w:cs="Arial"/>
      <w:b/>
      <w:bCs/>
      <w:sz w:val="26"/>
      <w:szCs w:val="26"/>
      <w:lang w:val="en-US"/>
    </w:rPr>
  </w:style>
  <w:style w:type="paragraph" w:styleId="Heading4">
    <w:name w:val="heading 4"/>
    <w:basedOn w:val="Normal"/>
    <w:next w:val="Normal"/>
    <w:link w:val="Heading4Char"/>
    <w:uiPriority w:val="99"/>
    <w:qFormat/>
    <w:rsid w:val="004F1EC4"/>
    <w:pPr>
      <w:keepNext/>
      <w:ind w:hanging="1620"/>
      <w:outlineLvl w:val="3"/>
    </w:pPr>
    <w:rPr>
      <w:b/>
      <w:sz w:val="28"/>
      <w:szCs w:val="28"/>
    </w:rPr>
  </w:style>
  <w:style w:type="paragraph" w:styleId="Heading8">
    <w:name w:val="heading 8"/>
    <w:basedOn w:val="Normal"/>
    <w:next w:val="Normal"/>
    <w:link w:val="Heading8Char"/>
    <w:uiPriority w:val="99"/>
    <w:qFormat/>
    <w:rsid w:val="004F1EC4"/>
    <w:pPr>
      <w:spacing w:before="240" w:after="60"/>
      <w:outlineLvl w:val="7"/>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2A5EFF"/>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2A5EFF"/>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2A5EFF"/>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2A5EFF"/>
    <w:rPr>
      <w:rFonts w:ascii="Calibri" w:hAnsi="Calibri" w:cs="Times New Roman"/>
      <w:b/>
      <w:bCs/>
      <w:sz w:val="28"/>
      <w:szCs w:val="28"/>
      <w:lang w:eastAsia="en-US"/>
    </w:rPr>
  </w:style>
  <w:style w:type="character" w:customStyle="1" w:styleId="Heading8Char">
    <w:name w:val="Heading 8 Char"/>
    <w:basedOn w:val="DefaultParagraphFont"/>
    <w:link w:val="Heading8"/>
    <w:uiPriority w:val="99"/>
    <w:semiHidden/>
    <w:locked/>
    <w:rsid w:val="002A5EFF"/>
    <w:rPr>
      <w:rFonts w:ascii="Calibri" w:hAnsi="Calibri" w:cs="Times New Roman"/>
      <w:i/>
      <w:iCs/>
      <w:sz w:val="24"/>
      <w:szCs w:val="24"/>
      <w:lang w:eastAsia="en-US"/>
    </w:rPr>
  </w:style>
  <w:style w:type="paragraph" w:styleId="BalloonText">
    <w:name w:val="Balloon Text"/>
    <w:basedOn w:val="Normal"/>
    <w:link w:val="BalloonTextChar"/>
    <w:uiPriority w:val="99"/>
    <w:semiHidden/>
    <w:rsid w:val="004F1EC4"/>
    <w:rPr>
      <w:sz w:val="16"/>
      <w:szCs w:val="16"/>
    </w:rPr>
  </w:style>
  <w:style w:type="character" w:customStyle="1" w:styleId="BalloonTextChar">
    <w:name w:val="Balloon Text Char"/>
    <w:basedOn w:val="DefaultParagraphFont"/>
    <w:link w:val="BalloonText"/>
    <w:uiPriority w:val="99"/>
    <w:semiHidden/>
    <w:locked/>
    <w:rsid w:val="002A5EFF"/>
    <w:rPr>
      <w:rFonts w:cs="Tahoma"/>
      <w:sz w:val="2"/>
      <w:lang w:eastAsia="en-US"/>
    </w:rPr>
  </w:style>
  <w:style w:type="paragraph" w:styleId="Header">
    <w:name w:val="header"/>
    <w:basedOn w:val="Normal"/>
    <w:link w:val="HeaderChar"/>
    <w:uiPriority w:val="99"/>
    <w:rsid w:val="004F1EC4"/>
    <w:pPr>
      <w:tabs>
        <w:tab w:val="center" w:pos="4153"/>
        <w:tab w:val="right" w:pos="8306"/>
      </w:tabs>
    </w:pPr>
  </w:style>
  <w:style w:type="character" w:customStyle="1" w:styleId="HeaderChar">
    <w:name w:val="Header Char"/>
    <w:basedOn w:val="DefaultParagraphFont"/>
    <w:link w:val="Header"/>
    <w:uiPriority w:val="99"/>
    <w:semiHidden/>
    <w:locked/>
    <w:rsid w:val="002A5EFF"/>
    <w:rPr>
      <w:rFonts w:ascii="Tahoma" w:hAnsi="Tahoma" w:cs="Tahoma"/>
      <w:sz w:val="24"/>
      <w:szCs w:val="24"/>
      <w:lang w:eastAsia="en-US"/>
    </w:rPr>
  </w:style>
  <w:style w:type="paragraph" w:styleId="Footer">
    <w:name w:val="footer"/>
    <w:aliases w:val="Doc Footer"/>
    <w:basedOn w:val="Normal"/>
    <w:link w:val="FooterChar"/>
    <w:rsid w:val="004F1EC4"/>
    <w:pPr>
      <w:tabs>
        <w:tab w:val="center" w:pos="4153"/>
        <w:tab w:val="right" w:pos="8306"/>
      </w:tabs>
    </w:pPr>
  </w:style>
  <w:style w:type="character" w:customStyle="1" w:styleId="FooterChar">
    <w:name w:val="Footer Char"/>
    <w:aliases w:val="Doc Footer Char"/>
    <w:basedOn w:val="DefaultParagraphFont"/>
    <w:link w:val="Footer"/>
    <w:locked/>
    <w:rsid w:val="002A5EFF"/>
    <w:rPr>
      <w:rFonts w:ascii="Tahoma" w:hAnsi="Tahoma" w:cs="Tahoma"/>
      <w:sz w:val="24"/>
      <w:szCs w:val="24"/>
      <w:lang w:eastAsia="en-US"/>
    </w:rPr>
  </w:style>
  <w:style w:type="character" w:styleId="PageNumber">
    <w:name w:val="page number"/>
    <w:basedOn w:val="DefaultParagraphFont"/>
    <w:uiPriority w:val="99"/>
    <w:rsid w:val="004F1EC4"/>
    <w:rPr>
      <w:rFonts w:cs="Times New Roman"/>
    </w:rPr>
  </w:style>
  <w:style w:type="paragraph" w:styleId="BodyText2">
    <w:name w:val="Body Text 2"/>
    <w:basedOn w:val="Normal"/>
    <w:link w:val="BodyText2Char"/>
    <w:uiPriority w:val="99"/>
    <w:rsid w:val="004F1EC4"/>
    <w:pPr>
      <w:spacing w:after="120" w:line="480" w:lineRule="auto"/>
    </w:pPr>
    <w:rPr>
      <w:rFonts w:ascii="Verdana" w:hAnsi="Verdana" w:cs="Times New Roman"/>
      <w:sz w:val="28"/>
    </w:rPr>
  </w:style>
  <w:style w:type="character" w:customStyle="1" w:styleId="BodyText2Char">
    <w:name w:val="Body Text 2 Char"/>
    <w:basedOn w:val="DefaultParagraphFont"/>
    <w:link w:val="BodyText2"/>
    <w:uiPriority w:val="99"/>
    <w:semiHidden/>
    <w:locked/>
    <w:rsid w:val="002A5EFF"/>
    <w:rPr>
      <w:rFonts w:ascii="Tahoma" w:hAnsi="Tahoma" w:cs="Tahoma"/>
      <w:sz w:val="24"/>
      <w:szCs w:val="24"/>
      <w:lang w:eastAsia="en-US"/>
    </w:rPr>
  </w:style>
  <w:style w:type="paragraph" w:styleId="BodyTextIndent">
    <w:name w:val="Body Text Indent"/>
    <w:basedOn w:val="Normal"/>
    <w:link w:val="BodyTextIndentChar"/>
    <w:uiPriority w:val="99"/>
    <w:rsid w:val="004F1EC4"/>
    <w:pPr>
      <w:spacing w:after="120"/>
      <w:ind w:left="283"/>
    </w:pPr>
    <w:rPr>
      <w:rFonts w:ascii="Verdana" w:hAnsi="Verdana" w:cs="Times New Roman"/>
      <w:sz w:val="28"/>
    </w:rPr>
  </w:style>
  <w:style w:type="character" w:customStyle="1" w:styleId="BodyTextIndentChar">
    <w:name w:val="Body Text Indent Char"/>
    <w:basedOn w:val="DefaultParagraphFont"/>
    <w:link w:val="BodyTextIndent"/>
    <w:uiPriority w:val="99"/>
    <w:semiHidden/>
    <w:locked/>
    <w:rsid w:val="002A5EFF"/>
    <w:rPr>
      <w:rFonts w:ascii="Tahoma" w:hAnsi="Tahoma" w:cs="Tahoma"/>
      <w:sz w:val="24"/>
      <w:szCs w:val="24"/>
      <w:lang w:eastAsia="en-US"/>
    </w:rPr>
  </w:style>
  <w:style w:type="paragraph" w:styleId="BodyText3">
    <w:name w:val="Body Text 3"/>
    <w:basedOn w:val="Normal"/>
    <w:link w:val="BodyText3Char"/>
    <w:uiPriority w:val="99"/>
    <w:rsid w:val="004F1EC4"/>
    <w:rPr>
      <w:b/>
      <w:bCs/>
      <w:sz w:val="28"/>
      <w:szCs w:val="28"/>
    </w:rPr>
  </w:style>
  <w:style w:type="character" w:customStyle="1" w:styleId="BodyText3Char">
    <w:name w:val="Body Text 3 Char"/>
    <w:basedOn w:val="DefaultParagraphFont"/>
    <w:link w:val="BodyText3"/>
    <w:uiPriority w:val="99"/>
    <w:semiHidden/>
    <w:locked/>
    <w:rsid w:val="002A5EFF"/>
    <w:rPr>
      <w:rFonts w:ascii="Tahoma" w:hAnsi="Tahoma" w:cs="Tahoma"/>
      <w:sz w:val="16"/>
      <w:szCs w:val="16"/>
      <w:lang w:eastAsia="en-US"/>
    </w:rPr>
  </w:style>
  <w:style w:type="paragraph" w:styleId="List">
    <w:name w:val="List"/>
    <w:basedOn w:val="Normal"/>
    <w:uiPriority w:val="99"/>
    <w:rsid w:val="004F1EC4"/>
    <w:pPr>
      <w:numPr>
        <w:numId w:val="1"/>
      </w:numPr>
      <w:spacing w:after="120"/>
      <w:ind w:left="714" w:hanging="357"/>
    </w:pPr>
    <w:rPr>
      <w:rFonts w:cs="Arial"/>
      <w:sz w:val="28"/>
    </w:rPr>
  </w:style>
  <w:style w:type="paragraph" w:styleId="Subtitle">
    <w:name w:val="Subtitle"/>
    <w:basedOn w:val="Normal"/>
    <w:link w:val="SubtitleChar"/>
    <w:uiPriority w:val="99"/>
    <w:qFormat/>
    <w:rsid w:val="004F1EC4"/>
    <w:rPr>
      <w:rFonts w:ascii="Times New Roman" w:hAnsi="Times New Roman" w:cs="Times New Roman"/>
      <w:b/>
      <w:bCs/>
      <w:u w:val="single"/>
    </w:rPr>
  </w:style>
  <w:style w:type="character" w:customStyle="1" w:styleId="SubtitleChar">
    <w:name w:val="Subtitle Char"/>
    <w:basedOn w:val="DefaultParagraphFont"/>
    <w:link w:val="Subtitle"/>
    <w:uiPriority w:val="99"/>
    <w:locked/>
    <w:rsid w:val="002A5EFF"/>
    <w:rPr>
      <w:rFonts w:ascii="Cambria" w:hAnsi="Cambria" w:cs="Times New Roman"/>
      <w:sz w:val="24"/>
      <w:szCs w:val="24"/>
      <w:lang w:eastAsia="en-US"/>
    </w:rPr>
  </w:style>
  <w:style w:type="paragraph" w:styleId="BodyText">
    <w:name w:val="Body Text"/>
    <w:basedOn w:val="Normal"/>
    <w:link w:val="BodyTextChar"/>
    <w:uiPriority w:val="99"/>
    <w:rsid w:val="004F1EC4"/>
    <w:pPr>
      <w:spacing w:after="120"/>
    </w:pPr>
    <w:rPr>
      <w:rFonts w:ascii="Times New Roman" w:hAnsi="Times New Roman" w:cs="Times New Roman"/>
      <w:lang w:val="en-US"/>
    </w:rPr>
  </w:style>
  <w:style w:type="character" w:customStyle="1" w:styleId="BodyTextChar">
    <w:name w:val="Body Text Char"/>
    <w:basedOn w:val="DefaultParagraphFont"/>
    <w:link w:val="BodyText"/>
    <w:uiPriority w:val="99"/>
    <w:semiHidden/>
    <w:locked/>
    <w:rsid w:val="002A5EFF"/>
    <w:rPr>
      <w:rFonts w:ascii="Tahoma" w:hAnsi="Tahoma" w:cs="Tahoma"/>
      <w:sz w:val="24"/>
      <w:szCs w:val="24"/>
      <w:lang w:eastAsia="en-US"/>
    </w:rPr>
  </w:style>
  <w:style w:type="character" w:customStyle="1" w:styleId="style91">
    <w:name w:val="style91"/>
    <w:basedOn w:val="DefaultParagraphFont"/>
    <w:uiPriority w:val="99"/>
    <w:rsid w:val="004F1EC4"/>
    <w:rPr>
      <w:rFonts w:cs="Times New Roman"/>
      <w:color w:val="000000"/>
      <w:sz w:val="18"/>
      <w:szCs w:val="18"/>
    </w:rPr>
  </w:style>
  <w:style w:type="paragraph" w:styleId="BodyTextIndent2">
    <w:name w:val="Body Text Indent 2"/>
    <w:basedOn w:val="Normal"/>
    <w:link w:val="BodyTextIndent2Char"/>
    <w:uiPriority w:val="99"/>
    <w:rsid w:val="004F1EC4"/>
    <w:pPr>
      <w:ind w:left="720"/>
    </w:pPr>
    <w:rPr>
      <w:color w:val="000000"/>
      <w:sz w:val="28"/>
      <w:szCs w:val="28"/>
    </w:rPr>
  </w:style>
  <w:style w:type="character" w:customStyle="1" w:styleId="BodyTextIndent2Char">
    <w:name w:val="Body Text Indent 2 Char"/>
    <w:basedOn w:val="DefaultParagraphFont"/>
    <w:link w:val="BodyTextIndent2"/>
    <w:uiPriority w:val="99"/>
    <w:semiHidden/>
    <w:locked/>
    <w:rsid w:val="002A5EFF"/>
    <w:rPr>
      <w:rFonts w:ascii="Tahoma" w:hAnsi="Tahoma" w:cs="Tahoma"/>
      <w:sz w:val="24"/>
      <w:szCs w:val="24"/>
      <w:lang w:eastAsia="en-US"/>
    </w:rPr>
  </w:style>
  <w:style w:type="paragraph" w:customStyle="1" w:styleId="msolistparagraph0">
    <w:name w:val="msolistparagraph"/>
    <w:basedOn w:val="Normal"/>
    <w:uiPriority w:val="99"/>
    <w:rsid w:val="004F1EC4"/>
    <w:pPr>
      <w:ind w:left="720"/>
    </w:pPr>
    <w:rPr>
      <w:rFonts w:ascii="Calibri" w:hAnsi="Calibri" w:cs="Times New Roman"/>
      <w:sz w:val="22"/>
      <w:szCs w:val="22"/>
      <w:lang w:eastAsia="en-GB"/>
    </w:rPr>
  </w:style>
  <w:style w:type="paragraph" w:styleId="BodyTextIndent3">
    <w:name w:val="Body Text Indent 3"/>
    <w:basedOn w:val="Normal"/>
    <w:link w:val="BodyTextIndent3Char"/>
    <w:uiPriority w:val="99"/>
    <w:rsid w:val="004F1EC4"/>
    <w:pPr>
      <w:ind w:left="720" w:hanging="720"/>
    </w:pPr>
    <w:rPr>
      <w:b/>
      <w:color w:val="000000"/>
      <w:sz w:val="28"/>
      <w:szCs w:val="28"/>
    </w:rPr>
  </w:style>
  <w:style w:type="character" w:customStyle="1" w:styleId="BodyTextIndent3Char">
    <w:name w:val="Body Text Indent 3 Char"/>
    <w:basedOn w:val="DefaultParagraphFont"/>
    <w:link w:val="BodyTextIndent3"/>
    <w:uiPriority w:val="99"/>
    <w:semiHidden/>
    <w:locked/>
    <w:rsid w:val="002A5EFF"/>
    <w:rPr>
      <w:rFonts w:ascii="Tahoma" w:hAnsi="Tahoma" w:cs="Tahoma"/>
      <w:sz w:val="16"/>
      <w:szCs w:val="16"/>
      <w:lang w:eastAsia="en-US"/>
    </w:rPr>
  </w:style>
  <w:style w:type="paragraph" w:styleId="Title">
    <w:name w:val="Title"/>
    <w:basedOn w:val="Normal"/>
    <w:link w:val="TitleChar"/>
    <w:uiPriority w:val="99"/>
    <w:qFormat/>
    <w:rsid w:val="004F1EC4"/>
    <w:pPr>
      <w:jc w:val="center"/>
    </w:pPr>
    <w:rPr>
      <w:rFonts w:ascii="Arial" w:hAnsi="Arial" w:cs="Arial"/>
      <w:b/>
      <w:bCs/>
      <w:sz w:val="22"/>
    </w:rPr>
  </w:style>
  <w:style w:type="character" w:customStyle="1" w:styleId="TitleChar">
    <w:name w:val="Title Char"/>
    <w:basedOn w:val="DefaultParagraphFont"/>
    <w:link w:val="Title"/>
    <w:uiPriority w:val="99"/>
    <w:locked/>
    <w:rsid w:val="002A5EFF"/>
    <w:rPr>
      <w:rFonts w:ascii="Cambria" w:hAnsi="Cambria" w:cs="Times New Roman"/>
      <w:b/>
      <w:bCs/>
      <w:kern w:val="28"/>
      <w:sz w:val="32"/>
      <w:szCs w:val="32"/>
      <w:lang w:eastAsia="en-US"/>
    </w:rPr>
  </w:style>
  <w:style w:type="paragraph" w:customStyle="1" w:styleId="Char">
    <w:name w:val="Char"/>
    <w:basedOn w:val="Normal"/>
    <w:uiPriority w:val="99"/>
    <w:rsid w:val="004F1EC4"/>
    <w:pPr>
      <w:spacing w:after="160" w:line="240" w:lineRule="exact"/>
    </w:pPr>
    <w:rPr>
      <w:sz w:val="20"/>
      <w:szCs w:val="20"/>
      <w:lang w:val="en-US"/>
    </w:rPr>
  </w:style>
  <w:style w:type="character" w:styleId="Strong">
    <w:name w:val="Strong"/>
    <w:basedOn w:val="DefaultParagraphFont"/>
    <w:uiPriority w:val="99"/>
    <w:qFormat/>
    <w:rsid w:val="004F1EC4"/>
    <w:rPr>
      <w:rFonts w:cs="Times New Roman"/>
      <w:b/>
      <w:bCs/>
    </w:rPr>
  </w:style>
  <w:style w:type="paragraph" w:styleId="ListParagraph">
    <w:name w:val="List Paragraph"/>
    <w:basedOn w:val="Normal"/>
    <w:uiPriority w:val="34"/>
    <w:qFormat/>
    <w:rsid w:val="004F1EC4"/>
    <w:pPr>
      <w:spacing w:after="200" w:line="276" w:lineRule="auto"/>
      <w:ind w:left="720"/>
      <w:contextualSpacing/>
    </w:pPr>
    <w:rPr>
      <w:rFonts w:ascii="Calibri" w:hAnsi="Calibri" w:cs="Times New Roman"/>
      <w:sz w:val="22"/>
      <w:szCs w:val="22"/>
    </w:rPr>
  </w:style>
  <w:style w:type="paragraph" w:styleId="NormalWeb">
    <w:name w:val="Normal (Web)"/>
    <w:basedOn w:val="Normal"/>
    <w:uiPriority w:val="99"/>
    <w:semiHidden/>
    <w:rsid w:val="00787312"/>
    <w:pPr>
      <w:spacing w:before="100" w:beforeAutospacing="1" w:after="100" w:afterAutospacing="1"/>
    </w:pPr>
    <w:rPr>
      <w:rFonts w:ascii="Times New Roman" w:hAnsi="Times New Roman" w:cs="Times New Roman"/>
      <w:lang w:eastAsia="en-GB"/>
    </w:rPr>
  </w:style>
  <w:style w:type="paragraph" w:customStyle="1" w:styleId="Default">
    <w:name w:val="Default"/>
    <w:uiPriority w:val="99"/>
    <w:rsid w:val="005B482E"/>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99"/>
    <w:rsid w:val="00751C4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uiPriority w:val="99"/>
    <w:rsid w:val="001D0D7D"/>
    <w:rPr>
      <w:rFonts w:cs="Times New Roman"/>
    </w:rPr>
  </w:style>
  <w:style w:type="character" w:customStyle="1" w:styleId="PlainTextChar">
    <w:name w:val="Plain Text Char"/>
    <w:uiPriority w:val="99"/>
    <w:locked/>
    <w:rsid w:val="001C6360"/>
    <w:rPr>
      <w:rFonts w:ascii="Consolas" w:hAnsi="Consolas"/>
      <w:sz w:val="21"/>
    </w:rPr>
  </w:style>
  <w:style w:type="paragraph" w:styleId="PlainText">
    <w:name w:val="Plain Text"/>
    <w:basedOn w:val="Normal"/>
    <w:link w:val="PlainTextChar1"/>
    <w:uiPriority w:val="99"/>
    <w:rsid w:val="001C6360"/>
    <w:rPr>
      <w:rFonts w:ascii="Consolas" w:hAnsi="Consolas" w:cs="Times New Roman"/>
      <w:sz w:val="21"/>
      <w:szCs w:val="21"/>
      <w:lang w:eastAsia="en-GB"/>
    </w:rPr>
  </w:style>
  <w:style w:type="character" w:customStyle="1" w:styleId="PlainTextChar1">
    <w:name w:val="Plain Text Char1"/>
    <w:basedOn w:val="DefaultParagraphFont"/>
    <w:link w:val="PlainText"/>
    <w:uiPriority w:val="99"/>
    <w:locked/>
    <w:rsid w:val="001C6360"/>
    <w:rPr>
      <w:rFonts w:ascii="Consolas" w:hAnsi="Consolas" w:cs="Consolas"/>
      <w:sz w:val="21"/>
      <w:szCs w:val="21"/>
      <w:lang w:eastAsia="en-US"/>
    </w:rPr>
  </w:style>
  <w:style w:type="character" w:styleId="Hyperlink">
    <w:name w:val="Hyperlink"/>
    <w:basedOn w:val="DefaultParagraphFont"/>
    <w:uiPriority w:val="99"/>
    <w:rsid w:val="000112E9"/>
    <w:rPr>
      <w:rFonts w:cs="Times New Roman"/>
      <w:color w:val="0000FF"/>
      <w:u w:val="single"/>
    </w:rPr>
  </w:style>
  <w:style w:type="character" w:customStyle="1" w:styleId="normal1">
    <w:name w:val="normal1"/>
    <w:basedOn w:val="DefaultParagraphFont"/>
    <w:uiPriority w:val="99"/>
    <w:rsid w:val="008F6DFE"/>
    <w:rPr>
      <w:rFonts w:cs="Times New Roman"/>
    </w:rPr>
  </w:style>
  <w:style w:type="character" w:styleId="CommentReference">
    <w:name w:val="annotation reference"/>
    <w:basedOn w:val="DefaultParagraphFont"/>
    <w:uiPriority w:val="99"/>
    <w:semiHidden/>
    <w:rsid w:val="000F0132"/>
    <w:rPr>
      <w:rFonts w:cs="Times New Roman"/>
      <w:sz w:val="16"/>
      <w:szCs w:val="16"/>
    </w:rPr>
  </w:style>
  <w:style w:type="paragraph" w:styleId="CommentText">
    <w:name w:val="annotation text"/>
    <w:basedOn w:val="Normal"/>
    <w:link w:val="CommentTextChar"/>
    <w:uiPriority w:val="99"/>
    <w:semiHidden/>
    <w:rsid w:val="000F0132"/>
    <w:rPr>
      <w:rFonts w:ascii="Verdana" w:hAnsi="Verdana" w:cs="Times New Roman"/>
      <w:sz w:val="20"/>
      <w:szCs w:val="20"/>
    </w:rPr>
  </w:style>
  <w:style w:type="character" w:customStyle="1" w:styleId="CommentTextChar">
    <w:name w:val="Comment Text Char"/>
    <w:basedOn w:val="DefaultParagraphFont"/>
    <w:link w:val="CommentText"/>
    <w:uiPriority w:val="99"/>
    <w:semiHidden/>
    <w:locked/>
    <w:rsid w:val="00FE56DC"/>
    <w:rPr>
      <w:rFonts w:ascii="Tahoma" w:hAnsi="Tahoma" w:cs="Tahoma"/>
      <w:sz w:val="20"/>
      <w:szCs w:val="20"/>
      <w:lang w:eastAsia="en-US"/>
    </w:rPr>
  </w:style>
  <w:style w:type="character" w:customStyle="1" w:styleId="apple-style-span">
    <w:name w:val="apple-style-span"/>
    <w:basedOn w:val="DefaultParagraphFont"/>
    <w:uiPriority w:val="99"/>
    <w:rsid w:val="0005005D"/>
    <w:rPr>
      <w:rFonts w:cs="Times New Roman"/>
    </w:rPr>
  </w:style>
  <w:style w:type="character" w:customStyle="1" w:styleId="s7">
    <w:name w:val="s7"/>
    <w:basedOn w:val="DefaultParagraphFont"/>
    <w:uiPriority w:val="99"/>
    <w:rsid w:val="0005005D"/>
    <w:rPr>
      <w:rFonts w:cs="Times New Roman"/>
    </w:rPr>
  </w:style>
  <w:style w:type="paragraph" w:customStyle="1" w:styleId="s6">
    <w:name w:val="s6"/>
    <w:basedOn w:val="Normal"/>
    <w:uiPriority w:val="99"/>
    <w:semiHidden/>
    <w:rsid w:val="004012F4"/>
    <w:pPr>
      <w:spacing w:before="100" w:beforeAutospacing="1" w:after="100" w:afterAutospacing="1"/>
    </w:pPr>
    <w:rPr>
      <w:rFonts w:ascii="Times New Roman" w:hAnsi="Times New Roman" w:cs="Times New Roman"/>
      <w:lang w:eastAsia="en-GB"/>
    </w:rPr>
  </w:style>
  <w:style w:type="paragraph" w:customStyle="1" w:styleId="T1">
    <w:name w:val="T1"/>
    <w:basedOn w:val="Normal"/>
    <w:link w:val="T1Char"/>
    <w:uiPriority w:val="99"/>
    <w:rsid w:val="00EC5228"/>
    <w:pPr>
      <w:spacing w:before="160" w:line="220" w:lineRule="atLeast"/>
    </w:pPr>
    <w:rPr>
      <w:rFonts w:ascii="Times New Roman" w:hAnsi="Times New Roman" w:cs="Times New Roman"/>
      <w:sz w:val="21"/>
      <w:szCs w:val="20"/>
    </w:rPr>
  </w:style>
  <w:style w:type="character" w:customStyle="1" w:styleId="T1Char">
    <w:name w:val="T1 Char"/>
    <w:basedOn w:val="DefaultParagraphFont"/>
    <w:link w:val="T1"/>
    <w:uiPriority w:val="99"/>
    <w:locked/>
    <w:rsid w:val="00EC5228"/>
    <w:rPr>
      <w:rFonts w:cs="Times New Roman"/>
      <w:sz w:val="20"/>
      <w:szCs w:val="20"/>
      <w:lang w:eastAsia="en-US"/>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0D0C00"/>
    <w:pPr>
      <w:spacing w:after="200" w:line="276" w:lineRule="auto"/>
      <w:ind w:left="720"/>
      <w:contextualSpacing/>
    </w:pPr>
    <w:rPr>
      <w:rFonts w:ascii="Calibri" w:hAnsi="Calibri" w:cs="Times New Roman"/>
      <w:sz w:val="22"/>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0D0C00"/>
    <w:rPr>
      <w:rFonts w:ascii="Calibri" w:hAnsi="Calibri"/>
      <w:szCs w:val="20"/>
      <w:lang w:eastAsia="en-US"/>
    </w:rPr>
  </w:style>
  <w:style w:type="paragraph" w:customStyle="1" w:styleId="TableParagraph">
    <w:name w:val="Table Paragraph"/>
    <w:basedOn w:val="Normal"/>
    <w:qFormat/>
    <w:rsid w:val="006D431F"/>
    <w:pPr>
      <w:widowControl w:val="0"/>
      <w:ind w:left="0" w:firstLine="0"/>
      <w:jc w:val="left"/>
    </w:pPr>
    <w:rPr>
      <w:rFonts w:ascii="Calibri" w:eastAsia="Calibri" w:hAnsi="Calibri" w:cs="Times New Roman"/>
      <w:sz w:val="22"/>
      <w:szCs w:val="22"/>
      <w:lang w:val="en-US"/>
    </w:rPr>
  </w:style>
  <w:style w:type="character" w:customStyle="1" w:styleId="FooterChar1">
    <w:name w:val="Footer Char1"/>
    <w:aliases w:val="Doc Footer Char1"/>
    <w:basedOn w:val="DefaultParagraphFont"/>
    <w:locked/>
    <w:rsid w:val="00725652"/>
    <w:rPr>
      <w:rFonts w:ascii="Arial" w:hAnsi="Arial"/>
      <w:sz w:val="28"/>
      <w:szCs w:val="24"/>
      <w:lang w:val="en-GB" w:eastAsia="en-GB" w:bidi="ar-SA"/>
    </w:rPr>
  </w:style>
  <w:style w:type="character" w:customStyle="1" w:styleId="ilfuvd">
    <w:name w:val="ilfuvd"/>
    <w:basedOn w:val="DefaultParagraphFont"/>
    <w:rsid w:val="008D42BC"/>
  </w:style>
  <w:style w:type="paragraph" w:styleId="CommentSubject">
    <w:name w:val="annotation subject"/>
    <w:basedOn w:val="CommentText"/>
    <w:next w:val="CommentText"/>
    <w:link w:val="CommentSubjectChar"/>
    <w:uiPriority w:val="99"/>
    <w:semiHidden/>
    <w:unhideWhenUsed/>
    <w:rsid w:val="00F05393"/>
    <w:rPr>
      <w:rFonts w:ascii="Tahoma" w:hAnsi="Tahoma" w:cs="Tahoma"/>
      <w:b/>
      <w:bCs/>
    </w:rPr>
  </w:style>
  <w:style w:type="character" w:customStyle="1" w:styleId="CommentSubjectChar">
    <w:name w:val="Comment Subject Char"/>
    <w:basedOn w:val="CommentTextChar"/>
    <w:link w:val="CommentSubject"/>
    <w:uiPriority w:val="99"/>
    <w:semiHidden/>
    <w:rsid w:val="00F05393"/>
    <w:rPr>
      <w:rFonts w:ascii="Tahoma" w:hAnsi="Tahoma" w:cs="Tahoma"/>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22737">
      <w:bodyDiv w:val="1"/>
      <w:marLeft w:val="0"/>
      <w:marRight w:val="0"/>
      <w:marTop w:val="0"/>
      <w:marBottom w:val="0"/>
      <w:divBdr>
        <w:top w:val="none" w:sz="0" w:space="0" w:color="auto"/>
        <w:left w:val="none" w:sz="0" w:space="0" w:color="auto"/>
        <w:bottom w:val="none" w:sz="0" w:space="0" w:color="auto"/>
        <w:right w:val="none" w:sz="0" w:space="0" w:color="auto"/>
      </w:divBdr>
    </w:div>
    <w:div w:id="332226807">
      <w:bodyDiv w:val="1"/>
      <w:marLeft w:val="0"/>
      <w:marRight w:val="0"/>
      <w:marTop w:val="0"/>
      <w:marBottom w:val="0"/>
      <w:divBdr>
        <w:top w:val="none" w:sz="0" w:space="0" w:color="auto"/>
        <w:left w:val="none" w:sz="0" w:space="0" w:color="auto"/>
        <w:bottom w:val="none" w:sz="0" w:space="0" w:color="auto"/>
        <w:right w:val="none" w:sz="0" w:space="0" w:color="auto"/>
      </w:divBdr>
    </w:div>
    <w:div w:id="867718891">
      <w:bodyDiv w:val="1"/>
      <w:marLeft w:val="0"/>
      <w:marRight w:val="0"/>
      <w:marTop w:val="0"/>
      <w:marBottom w:val="0"/>
      <w:divBdr>
        <w:top w:val="none" w:sz="0" w:space="0" w:color="auto"/>
        <w:left w:val="none" w:sz="0" w:space="0" w:color="auto"/>
        <w:bottom w:val="none" w:sz="0" w:space="0" w:color="auto"/>
        <w:right w:val="none" w:sz="0" w:space="0" w:color="auto"/>
      </w:divBdr>
    </w:div>
    <w:div w:id="1003817723">
      <w:bodyDiv w:val="1"/>
      <w:marLeft w:val="0"/>
      <w:marRight w:val="0"/>
      <w:marTop w:val="0"/>
      <w:marBottom w:val="0"/>
      <w:divBdr>
        <w:top w:val="none" w:sz="0" w:space="0" w:color="auto"/>
        <w:left w:val="none" w:sz="0" w:space="0" w:color="auto"/>
        <w:bottom w:val="none" w:sz="0" w:space="0" w:color="auto"/>
        <w:right w:val="none" w:sz="0" w:space="0" w:color="auto"/>
      </w:divBdr>
    </w:div>
    <w:div w:id="1157846627">
      <w:marLeft w:val="0"/>
      <w:marRight w:val="0"/>
      <w:marTop w:val="0"/>
      <w:marBottom w:val="0"/>
      <w:divBdr>
        <w:top w:val="none" w:sz="0" w:space="0" w:color="auto"/>
        <w:left w:val="none" w:sz="0" w:space="0" w:color="auto"/>
        <w:bottom w:val="none" w:sz="0" w:space="0" w:color="auto"/>
        <w:right w:val="none" w:sz="0" w:space="0" w:color="auto"/>
      </w:divBdr>
    </w:div>
    <w:div w:id="1291934447">
      <w:bodyDiv w:val="1"/>
      <w:marLeft w:val="0"/>
      <w:marRight w:val="0"/>
      <w:marTop w:val="0"/>
      <w:marBottom w:val="0"/>
      <w:divBdr>
        <w:top w:val="none" w:sz="0" w:space="0" w:color="auto"/>
        <w:left w:val="none" w:sz="0" w:space="0" w:color="auto"/>
        <w:bottom w:val="none" w:sz="0" w:space="0" w:color="auto"/>
        <w:right w:val="none" w:sz="0" w:space="0" w:color="auto"/>
      </w:divBdr>
    </w:div>
    <w:div w:id="1611235233">
      <w:bodyDiv w:val="1"/>
      <w:marLeft w:val="0"/>
      <w:marRight w:val="0"/>
      <w:marTop w:val="0"/>
      <w:marBottom w:val="0"/>
      <w:divBdr>
        <w:top w:val="none" w:sz="0" w:space="0" w:color="auto"/>
        <w:left w:val="none" w:sz="0" w:space="0" w:color="auto"/>
        <w:bottom w:val="none" w:sz="0" w:space="0" w:color="auto"/>
        <w:right w:val="none" w:sz="0" w:space="0" w:color="auto"/>
      </w:divBdr>
    </w:div>
    <w:div w:id="1647470880">
      <w:bodyDiv w:val="1"/>
      <w:marLeft w:val="0"/>
      <w:marRight w:val="0"/>
      <w:marTop w:val="0"/>
      <w:marBottom w:val="0"/>
      <w:divBdr>
        <w:top w:val="none" w:sz="0" w:space="0" w:color="auto"/>
        <w:left w:val="none" w:sz="0" w:space="0" w:color="auto"/>
        <w:bottom w:val="none" w:sz="0" w:space="0" w:color="auto"/>
        <w:right w:val="none" w:sz="0" w:space="0" w:color="auto"/>
      </w:divBdr>
    </w:div>
    <w:div w:id="179883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DDE625-C356-4D88-B839-4248E2DCD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8FC46EFB</Template>
  <TotalTime>378</TotalTime>
  <Pages>14</Pages>
  <Words>4932</Words>
  <Characters>26089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MINUTES OF THE MEETING OF THE TRUST BOARD HELD ON WEDNESDAY 30 JULY 2008 IN THE POST GRADUATE DEPARTMENT, ROYAL GLAMORGAN HOSPITAL</vt:lpstr>
    </vt:vector>
  </TitlesOfParts>
  <Company>Pontypridd &amp; Rhondda NHS</Company>
  <LinksUpToDate>false</LinksUpToDate>
  <CharactersWithSpaces>30960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TRUST BOARD HELD ON WEDNESDAY 30 JULY 2008 IN THE POST GRADUATE DEPARTMENT, ROYAL GLAMORGAN HOSPITAL</dc:title>
  <dc:creator>PLANNING</dc:creator>
  <cp:lastModifiedBy>ngt_citrixprovision</cp:lastModifiedBy>
  <cp:revision>31</cp:revision>
  <cp:lastPrinted>2018-11-08T12:04:00Z</cp:lastPrinted>
  <dcterms:created xsi:type="dcterms:W3CDTF">2019-05-09T17:21:00Z</dcterms:created>
  <dcterms:modified xsi:type="dcterms:W3CDTF">2019-05-29T08:02:00Z</dcterms:modified>
</cp:coreProperties>
</file>